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01F463" w14:textId="77777777" w:rsidR="00607EEB" w:rsidRPr="005D7C4D" w:rsidRDefault="00B55955" w:rsidP="00607EEB">
      <w:pPr>
        <w:pStyle w:val="Kopfzeile"/>
        <w:rPr>
          <w:b/>
        </w:rPr>
      </w:pPr>
      <w:r w:rsidRPr="005D7C4D">
        <w:rPr>
          <w:rStyle w:val="Hyperlink"/>
          <w:noProof/>
          <w:color w:val="FFFFFF" w:themeColor="background1"/>
          <w:lang w:eastAsia="de-DE"/>
        </w:rPr>
        <w:drawing>
          <wp:anchor distT="0" distB="0" distL="114300" distR="114300" simplePos="0" relativeHeight="251760640" behindDoc="0" locked="0" layoutInCell="1" allowOverlap="1" wp14:anchorId="506D0FAB" wp14:editId="1C0F5145">
            <wp:simplePos x="0" y="0"/>
            <wp:positionH relativeFrom="page">
              <wp:posOffset>5729003</wp:posOffset>
            </wp:positionH>
            <wp:positionV relativeFrom="page">
              <wp:posOffset>389357</wp:posOffset>
            </wp:positionV>
            <wp:extent cx="1186542" cy="788400"/>
            <wp:effectExtent l="0" t="0" r="0" b="0"/>
            <wp:wrapNone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Grafik 2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6542" cy="78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097419" w14:textId="16C29032" w:rsidR="00E73446" w:rsidRPr="005D7C4D" w:rsidRDefault="00EF3392" w:rsidP="0028703B">
      <w:pPr>
        <w:pStyle w:val="Kopfzeile"/>
      </w:pPr>
      <w:r w:rsidRPr="005D7C4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3BF4C73F" wp14:editId="35CA9B0C">
                <wp:simplePos x="0" y="0"/>
                <wp:positionH relativeFrom="leftMargin">
                  <wp:posOffset>2552700</wp:posOffset>
                </wp:positionH>
                <wp:positionV relativeFrom="topMargin">
                  <wp:posOffset>5702300</wp:posOffset>
                </wp:positionV>
                <wp:extent cx="4285615" cy="1195070"/>
                <wp:effectExtent l="38100" t="38100" r="38735" b="43180"/>
                <wp:wrapSquare wrapText="bothSides"/>
                <wp:docPr id="153" name="Textfeld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85615" cy="11950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>
                          <a:glow rad="127000">
                            <a:schemeClr val="accent1">
                              <a:alpha val="70000"/>
                            </a:schemeClr>
                          </a:glow>
                        </a:effec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2F0658" w14:textId="556F2E30" w:rsidR="00607EEB" w:rsidRPr="00EF3392" w:rsidRDefault="00607EEB" w:rsidP="00607EEB">
                            <w:pPr>
                              <w:pStyle w:val="KeinLeerraum"/>
                              <w:widowControl w:val="0"/>
                              <w:jc w:val="right"/>
                              <w:rPr>
                                <w:rFonts w:ascii="Open Sans" w:hAnsi="Open Sans" w:cs="Open Sans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Open Sans" w:hAnsi="Open Sans" w:cs="Open Sans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:lang w:val="en-GB"/>
                              </w:rPr>
                              <w:t xml:space="preserve">OER </w:t>
                            </w:r>
                            <w:r w:rsidR="00EF3392" w:rsidRPr="00EF3392">
                              <w:rPr>
                                <w:rFonts w:ascii="Open Sans" w:hAnsi="Open Sans" w:cs="Open Sans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:lang w:val="en-GB"/>
                              </w:rPr>
                              <w:t>for teaching in higher education</w:t>
                            </w:r>
                          </w:p>
                          <w:p w14:paraId="4C1346B8" w14:textId="77777777" w:rsidR="0053162F" w:rsidRDefault="00A83618" w:rsidP="00366B7F">
                            <w:pPr>
                              <w:pStyle w:val="KeinLeerraum"/>
                              <w:widowControl w:val="0"/>
                              <w:jc w:val="right"/>
                              <w:rPr>
                                <w:rFonts w:ascii="Open Sans" w:eastAsiaTheme="minorHAnsi" w:hAnsi="Open Sans" w:cs="Open Sans"/>
                                <w:color w:val="FFFFFF" w:themeColor="background1"/>
                                <w:sz w:val="28"/>
                                <w:szCs w:val="28"/>
                                <w:lang w:eastAsia="en-US"/>
                                <w14:textFill>
                                  <w14:solidFill>
                                    <w14:schemeClr w14:val="bg1">
                                      <w14:alpha w14:val="50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Open Sans" w:eastAsiaTheme="minorHAnsi" w:hAnsi="Open Sans" w:cs="Open Sans"/>
                                <w:color w:val="FFFFFF" w:themeColor="background1"/>
                                <w:sz w:val="28"/>
                                <w:szCs w:val="28"/>
                                <w:lang w:eastAsia="en-US"/>
                                <w14:textFill>
                                  <w14:solidFill>
                                    <w14:schemeClr w14:val="bg1">
                                      <w14:alpha w14:val="50000"/>
                                    </w14:schemeClr>
                                  </w14:solidFill>
                                </w14:textFill>
                              </w:rPr>
                              <w:t>Melanie Ludwig</w:t>
                            </w:r>
                          </w:p>
                          <w:p w14:paraId="1A8CD823" w14:textId="77777777" w:rsidR="00607EEB" w:rsidRPr="00366B7F" w:rsidRDefault="00A83618" w:rsidP="00366B7F">
                            <w:pPr>
                              <w:pStyle w:val="KeinLeerraum"/>
                              <w:widowControl w:val="0"/>
                              <w:jc w:val="right"/>
                              <w:rPr>
                                <w:rFonts w:ascii="Open Sans" w:hAnsi="Open Sans" w:cs="Open Sans"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>
                                      <w14:alpha w14:val="50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Open Sans" w:hAnsi="Open Sans" w:cs="Open Sans"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>
                                      <w14:alpha w14:val="50000"/>
                                    </w14:schemeClr>
                                  </w14:solidFill>
                                </w14:textFill>
                              </w:rPr>
                              <w:t>TUTORING hybrid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F4C73F" id="_x0000_t202" coordsize="21600,21600" o:spt="202" path="m,l,21600r21600,l21600,xe">
                <v:stroke joinstyle="miter"/>
                <v:path gradientshapeok="t" o:connecttype="rect"/>
              </v:shapetype>
              <v:shape id="Textfeld 153" o:spid="_x0000_s1026" type="#_x0000_t202" style="position:absolute;margin-left:201pt;margin-top:449pt;width:337.45pt;height:94.1pt;z-index:25175552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" filled="f" stroked="f" strokeweight=".5pt">
                <v:textbox inset="0,0,0,0">
                  <w:txbxContent>
                    <w:p w14:paraId="692F0658" w14:textId="556F2E30" w:rsidR="00607EEB" w:rsidRPr="00EF3392" w:rsidRDefault="00607EEB" w:rsidP="00607EEB">
                      <w:pPr>
                        <w:pStyle w:val="KeinLeerraum"/>
                        <w:widowControl w:val="0"/>
                        <w:jc w:val="right"/>
                        <w:rPr>
                          <w:rFonts w:ascii="Open Sans" w:hAnsi="Open Sans" w:cs="Open Sans"/>
                          <w:b/>
                          <w:bCs/>
                          <w:color w:val="FFFFFF" w:themeColor="background1"/>
                          <w:sz w:val="36"/>
                          <w:szCs w:val="36"/>
                          <w:lang w:val="en-GB"/>
                        </w:rPr>
                      </w:pPr>
                      <w:r w:rsidRPr="00EF3392">
                        <w:rPr>
                          <w:rFonts w:ascii="Open Sans" w:hAnsi="Open Sans" w:cs="Open Sans"/>
                          <w:b/>
                          <w:bCs/>
                          <w:color w:val="FFFFFF" w:themeColor="background1"/>
                          <w:sz w:val="36"/>
                          <w:szCs w:val="36"/>
                          <w:lang w:val="en-GB"/>
                        </w:rPr>
                        <w:t xml:space="preserve">OER </w:t>
                      </w:r>
                      <w:r w:rsidR="00EF3392" w:rsidRPr="00EF3392">
                        <w:rPr>
                          <w:rFonts w:ascii="Open Sans" w:hAnsi="Open Sans" w:cs="Open Sans"/>
                          <w:b/>
                          <w:bCs/>
                          <w:color w:val="FFFFFF" w:themeColor="background1"/>
                          <w:sz w:val="36"/>
                          <w:szCs w:val="36"/>
                          <w:lang w:val="en-GB"/>
                        </w:rPr>
                        <w:t>for teaching in higher education</w:t>
                      </w:r>
                    </w:p>
                    <w:p w14:paraId="4C1346B8" w14:textId="77777777" w:rsidR="0053162F" w:rsidRDefault="00A83618" w:rsidP="00366B7F">
                      <w:pPr>
                        <w:pStyle w:val="KeinLeerraum"/>
                        <w:widowControl w:val="0"/>
                        <w:jc w:val="right"/>
                        <w:rPr>
                          <w:rFonts w:ascii="Open Sans" w:eastAsiaTheme="minorHAnsi" w:hAnsi="Open Sans" w:cs="Open Sans"/>
                          <w:color w:val="FFFFFF" w:themeColor="background1"/>
                          <w:sz w:val="28"/>
                          <w:szCs w:val="28"/>
                          <w:lang w:eastAsia="en-US"/>
                          <w14:textFill>
                            <w14:solidFill>
                              <w14:schemeClr w14:val="bg1">
                                <w14:alpha w14:val="50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="Open Sans" w:eastAsiaTheme="minorHAnsi" w:hAnsi="Open Sans" w:cs="Open Sans"/>
                          <w:color w:val="FFFFFF" w:themeColor="background1"/>
                          <w:sz w:val="28"/>
                          <w:szCs w:val="28"/>
                          <w:lang w:eastAsia="en-US"/>
                          <w14:textFill>
                            <w14:solidFill>
                              <w14:schemeClr w14:val="bg1">
                                <w14:alpha w14:val="50000"/>
                              </w14:schemeClr>
                            </w14:solidFill>
                          </w14:textFill>
                        </w:rPr>
                        <w:t>Melanie Ludwig</w:t>
                      </w:r>
                    </w:p>
                    <w:p w14:paraId="1A8CD823" w14:textId="77777777" w:rsidR="00607EEB" w:rsidRPr="00366B7F" w:rsidRDefault="00A83618" w:rsidP="00366B7F">
                      <w:pPr>
                        <w:pStyle w:val="KeinLeerraum"/>
                        <w:widowControl w:val="0"/>
                        <w:jc w:val="right"/>
                        <w:rPr>
                          <w:rFonts w:ascii="Open Sans" w:hAnsi="Open Sans" w:cs="Open Sans"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>
                                <w14:alpha w14:val="50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ascii="Open Sans" w:hAnsi="Open Sans" w:cs="Open Sans"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>
                                <w14:alpha w14:val="50000"/>
                              </w14:schemeClr>
                            </w14:solidFill>
                          </w14:textFill>
                        </w:rPr>
                        <w:t>TUTORING hybrid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A83618" w:rsidRPr="005D7C4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44923" behindDoc="0" locked="0" layoutInCell="1" allowOverlap="1" wp14:anchorId="02FEE971" wp14:editId="7C55B642">
                <wp:simplePos x="0" y="0"/>
                <wp:positionH relativeFrom="leftMargin">
                  <wp:posOffset>1076325</wp:posOffset>
                </wp:positionH>
                <wp:positionV relativeFrom="topMargin">
                  <wp:posOffset>2162175</wp:posOffset>
                </wp:positionV>
                <wp:extent cx="5381625" cy="1276350"/>
                <wp:effectExtent l="0" t="0" r="9525" b="0"/>
                <wp:wrapNone/>
                <wp:docPr id="37" name="Textfeld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81625" cy="12763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6E0517F" w14:textId="50F497EB" w:rsidR="00031FBF" w:rsidRDefault="00EF3392" w:rsidP="00031FBF">
                            <w:pPr>
                              <w:spacing w:after="0" w:line="240" w:lineRule="auto"/>
                              <w:rPr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Seminar room </w:t>
                            </w:r>
                          </w:p>
                          <w:p w14:paraId="6982B1B4" w14:textId="30E8E2C4" w:rsidR="00EF3392" w:rsidRPr="00A65D2F" w:rsidRDefault="00EF3392" w:rsidP="00031FBF">
                            <w:pPr>
                              <w:spacing w:after="0" w:line="240" w:lineRule="auto"/>
                              <w:rPr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preparation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FEE971" id="Textfeld 37" o:spid="_x0000_s1027" type="#_x0000_t202" style="position:absolute;margin-left:84.75pt;margin-top:170.25pt;width:423.75pt;height:100.5pt;z-index:251644923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" filled="f" stroked="f" strokeweight=".5pt">
                <v:textbox inset="0,0,0,0">
                  <w:txbxContent>
                    <w:p w14:paraId="56E0517F" w14:textId="50F497EB" w:rsidR="00031FBF" w:rsidRDefault="00EF3392" w:rsidP="00031FBF">
                      <w:pPr>
                        <w:spacing w:after="0" w:line="240" w:lineRule="auto"/>
                        <w:rPr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 xml:space="preserve">Seminar room </w:t>
                      </w:r>
                    </w:p>
                    <w:p w14:paraId="6982B1B4" w14:textId="30E8E2C4" w:rsidR="00EF3392" w:rsidRPr="00A65D2F" w:rsidRDefault="00EF3392" w:rsidP="00031FBF">
                      <w:pPr>
                        <w:spacing w:after="0" w:line="240" w:lineRule="auto"/>
                        <w:rPr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>preparation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A83618" w:rsidRPr="005D7C4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084E511F" wp14:editId="165B578A">
                <wp:simplePos x="0" y="0"/>
                <wp:positionH relativeFrom="margin">
                  <wp:align>center</wp:align>
                </wp:positionH>
                <wp:positionV relativeFrom="topMargin">
                  <wp:posOffset>3758565</wp:posOffset>
                </wp:positionV>
                <wp:extent cx="5381625" cy="1308950"/>
                <wp:effectExtent l="0" t="0" r="9525" b="5715"/>
                <wp:wrapNone/>
                <wp:docPr id="38" name="Textfeld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81625" cy="1308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1972FB" w14:textId="05E9EC1A" w:rsidR="00031FBF" w:rsidRPr="00A65D2F" w:rsidRDefault="00EF3392" w:rsidP="00031FBF">
                            <w:pPr>
                              <w:spacing w:after="0" w:line="240" w:lineRule="auto"/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A</w:t>
                            </w:r>
                            <w:r w:rsidR="00A8361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c</w:t>
                            </w:r>
                            <w:r w:rsidR="00A8361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hecklist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4E511F" id="Textfeld 38" o:spid="_x0000_s1028" type="#_x0000_t202" style="position:absolute;margin-left:0;margin-top:295.95pt;width:423.75pt;height:103.05pt;z-index:2517657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" filled="f" stroked="f" strokeweight=".5pt">
                <v:textbox inset="0,0,0,0">
                  <w:txbxContent>
                    <w:p w14:paraId="731972FB" w14:textId="05E9EC1A" w:rsidR="00031FBF" w:rsidRPr="00A65D2F" w:rsidRDefault="00EF3392" w:rsidP="00031FBF">
                      <w:pPr>
                        <w:spacing w:after="0" w:line="240" w:lineRule="auto"/>
                        <w:rPr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color w:val="FFFFFF" w:themeColor="background1"/>
                          <w:sz w:val="40"/>
                          <w:szCs w:val="40"/>
                        </w:rPr>
                        <w:t>A</w:t>
                      </w:r>
                      <w:r w:rsidR="00A83618">
                        <w:rPr>
                          <w:color w:val="FFFFFF" w:themeColor="background1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color w:val="FFFFFF" w:themeColor="background1"/>
                          <w:sz w:val="40"/>
                          <w:szCs w:val="40"/>
                        </w:rPr>
                        <w:t>c</w:t>
                      </w:r>
                      <w:r w:rsidR="00A83618">
                        <w:rPr>
                          <w:color w:val="FFFFFF" w:themeColor="background1"/>
                          <w:sz w:val="40"/>
                          <w:szCs w:val="40"/>
                        </w:rPr>
                        <w:t>hecklist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2D7151" w:rsidRPr="002D7151">
        <w:rPr>
          <w:b/>
          <w:noProof/>
          <w:lang w:eastAsia="de-DE"/>
        </w:rPr>
        <mc:AlternateContent>
          <mc:Choice Requires="wps">
            <w:drawing>
              <wp:anchor distT="45720" distB="45720" distL="114300" distR="114300" simplePos="0" relativeHeight="251913216" behindDoc="0" locked="0" layoutInCell="1" allowOverlap="1" wp14:anchorId="3F8AC72A" wp14:editId="2681C222">
                <wp:simplePos x="0" y="0"/>
                <wp:positionH relativeFrom="column">
                  <wp:posOffset>5013767</wp:posOffset>
                </wp:positionH>
                <wp:positionV relativeFrom="paragraph">
                  <wp:posOffset>7708619</wp:posOffset>
                </wp:positionV>
                <wp:extent cx="1092516" cy="1088699"/>
                <wp:effectExtent l="0" t="0" r="0" b="0"/>
                <wp:wrapNone/>
                <wp:docPr id="4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2516" cy="108869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9D87A" w14:textId="77777777" w:rsidR="002D7151" w:rsidRPr="00DF1792" w:rsidRDefault="00937FA9" w:rsidP="00DF1792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6914B1AE">
                                  <wp:extent cx="900430" cy="540258"/>
                                  <wp:effectExtent l="0" t="0" r="0" b="0"/>
                                  <wp:docPr id="8" name="Grafik 8" descr="C:\Users\mpuersch\AppData\Local\Microsoft\Windows\INetCache\Content.Word\TUTORING hybrid Logo lightBG color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C:\Users\mpuersch\AppData\Local\Microsoft\Windows\INetCache\Content.Word\TUTORING hybrid Logo lightBG color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00430" cy="54025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8AC72A" id="Textfeld 2" o:spid="_x0000_s1029" type="#_x0000_t202" style="position:absolute;margin-left:394.8pt;margin-top:607pt;width:86pt;height:85.7pt;z-index:251913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" filled="f" stroked="f">
                <v:textbox>
                  <w:txbxContent>
                    <w:p w14:paraId="32A9D87A" w14:textId="77777777" w:rsidR="002D7151" w:rsidRPr="00DF1792" w:rsidRDefault="00937FA9" w:rsidP="00DF1792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</w:pPr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6914B1AE">
                            <wp:extent cx="900430" cy="540258"/>
                            <wp:effectExtent l="0" t="0" r="0" b="0"/>
                            <wp:docPr id="8" name="Grafik 8" descr="C:\Users\mpuersch\AppData\Local\Microsoft\Windows\INetCache\Content.Word\TUTORING hybrid Logo lightBG color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C:\Users\mpuersch\AppData\Local\Microsoft\Windows\INetCache\Content.Word\TUTORING hybrid Logo lightBG color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00430" cy="54025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sdt>
        <w:sdtPr>
          <w:rPr>
            <w:b/>
          </w:rPr>
          <w:id w:val="1678464709"/>
          <w:docPartObj>
            <w:docPartGallery w:val="Cover Pages"/>
            <w:docPartUnique/>
          </w:docPartObj>
        </w:sdtPr>
        <w:sdtEndPr>
          <w:rPr>
            <w:b w:val="0"/>
          </w:rPr>
        </w:sdtEndPr>
        <w:sdtContent>
          <w:sdt>
            <w:sdtPr>
              <w:rPr>
                <w:sz w:val="20"/>
                <w:szCs w:val="22"/>
              </w:rPr>
              <w:id w:val="207992694"/>
              <w:docPartObj>
                <w:docPartGallery w:val="Cover Pages"/>
                <w:docPartUnique/>
              </w:docPartObj>
            </w:sdtPr>
            <w:sdtEndPr>
              <w:rPr>
                <w:sz w:val="18"/>
                <w:szCs w:val="18"/>
              </w:rPr>
            </w:sdtEndPr>
            <w:sdtContent>
              <w:r w:rsidR="002D7151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910144" behindDoc="0" locked="0" layoutInCell="1" allowOverlap="1" wp14:anchorId="4A0769DE" wp14:editId="5C1159FA">
                        <wp:simplePos x="0" y="0"/>
                        <wp:positionH relativeFrom="column">
                          <wp:posOffset>4552322</wp:posOffset>
                        </wp:positionH>
                        <wp:positionV relativeFrom="paragraph">
                          <wp:posOffset>7245524</wp:posOffset>
                        </wp:positionV>
                        <wp:extent cx="1547580" cy="1547580"/>
                        <wp:effectExtent l="0" t="0" r="0" b="0"/>
                        <wp:wrapNone/>
                        <wp:docPr id="46" name="Rechteck 46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547580" cy="15475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accent4">
                                    <a:lumMod val="20000"/>
                                    <a:lumOff val="80000"/>
                                    <a:alpha val="50000"/>
                                  </a:schemeClr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2AAA0987" id="Rechteck 46" o:spid="_x0000_s1026" style="position:absolute;margin-left:358.45pt;margin-top:570.5pt;width:121.85pt;height:121.8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" fillcolor="#f4c6ed [663]" stroked="f" strokeweight="1pt">
                        <v:fill opacity="32896f"/>
                      </v:rect>
                    </w:pict>
                  </mc:Fallback>
                </mc:AlternateContent>
              </w:r>
              <w:r w:rsidR="002D7151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911168" behindDoc="0" locked="0" layoutInCell="1" allowOverlap="1" wp14:anchorId="19754F7B" wp14:editId="77166E3B">
                        <wp:simplePos x="0" y="0"/>
                        <wp:positionH relativeFrom="column">
                          <wp:posOffset>4631714</wp:posOffset>
                        </wp:positionH>
                        <wp:positionV relativeFrom="paragraph">
                          <wp:posOffset>7322928</wp:posOffset>
                        </wp:positionV>
                        <wp:extent cx="1855514" cy="1088213"/>
                        <wp:effectExtent l="2857" t="0" r="0" b="0"/>
                        <wp:wrapNone/>
                        <wp:docPr id="45" name="Rechteck 45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 rot="5400000">
                                  <a:off x="0" y="0"/>
                                  <a:ext cx="1855514" cy="10882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accent5">
                                    <a:lumMod val="20000"/>
                                    <a:lumOff val="80000"/>
                                    <a:alpha val="50000"/>
                                  </a:schemeClr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6E773A2B" id="Rechteck 45" o:spid="_x0000_s1026" style="position:absolute;margin-left:364.7pt;margin-top:576.6pt;width:146.1pt;height:85.7pt;rotation:90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" fillcolor="#dcd0ed [664]" stroked="f" strokeweight="1pt">
                        <v:fill opacity="32896f"/>
                      </v:rect>
                    </w:pict>
                  </mc:Fallback>
                </mc:AlternateContent>
              </w:r>
              <w:r w:rsidR="002D7151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907072" behindDoc="0" locked="0" layoutInCell="1" allowOverlap="1" wp14:anchorId="4476CF64" wp14:editId="5140FE6D">
                        <wp:simplePos x="0" y="0"/>
                        <wp:positionH relativeFrom="column">
                          <wp:posOffset>4248859</wp:posOffset>
                        </wp:positionH>
                        <wp:positionV relativeFrom="paragraph">
                          <wp:posOffset>7709594</wp:posOffset>
                        </wp:positionV>
                        <wp:extent cx="1855514" cy="1088213"/>
                        <wp:effectExtent l="0" t="0" r="0" b="0"/>
                        <wp:wrapNone/>
                        <wp:docPr id="32" name="Rechteck 3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855514" cy="10882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>
                                    <a:alpha val="50000"/>
                                  </a:schemeClr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47DDC2B7" id="Rechteck 32" o:spid="_x0000_s1026" style="position:absolute;margin-left:334.55pt;margin-top:607.05pt;width:146.1pt;height:85.7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" fillcolor="white [3212]" stroked="f" strokeweight="1pt">
                        <v:fill opacity="32896f"/>
                      </v:rect>
                    </w:pict>
                  </mc:Fallback>
                </mc:AlternateContent>
              </w:r>
              <w:r w:rsidR="00793C30" w:rsidRPr="005D7C4D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635698" behindDoc="1" locked="0" layoutInCell="1" allowOverlap="1" wp14:anchorId="1CFF0187" wp14:editId="51F2CEF4">
                        <wp:simplePos x="0" y="0"/>
                        <wp:positionH relativeFrom="page">
                          <wp:posOffset>-138430</wp:posOffset>
                        </wp:positionH>
                        <wp:positionV relativeFrom="margin">
                          <wp:posOffset>442595</wp:posOffset>
                        </wp:positionV>
                        <wp:extent cx="7837170" cy="9575800"/>
                        <wp:effectExtent l="0" t="0" r="0" b="6350"/>
                        <wp:wrapNone/>
                        <wp:docPr id="41" name="Rechteck 41">
                          <a:extLst xmlns:a="http://schemas.openxmlformats.org/drawingml/2006/main"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7837170" cy="9575800"/>
                                </a:xfrm>
                                <a:prstGeom prst="rect">
                                  <a:avLst/>
                                </a:prstGeom>
                                <a:gradFill flip="none" rotWithShape="1">
                                  <a:gsLst>
                                    <a:gs pos="27000">
                                      <a:srgbClr val="4E2172"/>
                                    </a:gs>
                                    <a:gs pos="0">
                                      <a:schemeClr val="accent1"/>
                                    </a:gs>
                                    <a:gs pos="100000">
                                      <a:schemeClr val="accent4">
                                        <a:shade val="100000"/>
                                        <a:satMod val="115000"/>
                                      </a:schemeClr>
                                    </a:gs>
                                  </a:gsLst>
                                  <a:lin ang="3600000" scaled="0"/>
                                  <a:tileRect/>
                                </a:gra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4">
                                    <a:shade val="50000"/>
                                  </a:schemeClr>
                                </a:lnRef>
                                <a:fillRef idx="1">
                                  <a:schemeClr val="accent4"/>
                                </a:fillRef>
                                <a:effectRef idx="0">
                                  <a:schemeClr val="accent4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7ED37EA1" id="Rechteck 41" o:spid="_x0000_s1026" style="position:absolute;margin-left:-10.9pt;margin-top:34.85pt;width:617.1pt;height:754pt;z-index:-25168078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" fillcolor="#00305d [3204]" stroked="f" strokeweight="1pt">
                        <v:fill color2="#951b81 [3207]" rotate="t" angle="30" colors="0 #00305d;17695f #4e2172;1 #9e1287" focus="100%" type="gradient">
                          <o:fill v:ext="view" type="gradientUnscaled"/>
                        </v:fill>
                        <w10:wrap anchorx="page" anchory="margin"/>
                      </v:rect>
                    </w:pict>
                  </mc:Fallback>
                </mc:AlternateContent>
              </w:r>
              <w:r w:rsidR="00607EEB" w:rsidRPr="005D7C4D">
                <w:rPr>
                  <w:noProof/>
                  <w:lang w:eastAsia="de-DE"/>
                </w:rPr>
                <w:drawing>
                  <wp:anchor distT="0" distB="0" distL="114300" distR="114300" simplePos="0" relativeHeight="251758592" behindDoc="0" locked="1" layoutInCell="1" allowOverlap="1" wp14:anchorId="7DEA557B" wp14:editId="67DADACF">
                    <wp:simplePos x="0" y="0"/>
                    <wp:positionH relativeFrom="leftMargin">
                      <wp:posOffset>394970</wp:posOffset>
                    </wp:positionH>
                    <wp:positionV relativeFrom="topMargin">
                      <wp:posOffset>483235</wp:posOffset>
                    </wp:positionV>
                    <wp:extent cx="2055495" cy="597535"/>
                    <wp:effectExtent l="0" t="0" r="1905" b="0"/>
                    <wp:wrapNone/>
                    <wp:docPr id="18" name="Grafik 18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8" name="Grafik 18"/>
                            <pic:cNvPicPr/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055495" cy="59753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w:r>
              <w:r w:rsidR="00607EEB" w:rsidRPr="005D7C4D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757568" behindDoc="1" locked="1" layoutInCell="1" allowOverlap="1" wp14:anchorId="21DE4DCA" wp14:editId="33215B2A">
                        <wp:simplePos x="0" y="0"/>
                        <wp:positionH relativeFrom="leftMargin">
                          <wp:posOffset>0</wp:posOffset>
                        </wp:positionH>
                        <wp:positionV relativeFrom="topMargin">
                          <wp:posOffset>1260475</wp:posOffset>
                        </wp:positionV>
                        <wp:extent cx="7560000" cy="180000"/>
                        <wp:effectExtent l="0" t="0" r="3175" b="0"/>
                        <wp:wrapNone/>
                        <wp:docPr id="13" name="Rechteck 13">
                          <a:extLst xmlns:a="http://schemas.openxmlformats.org/drawingml/2006/main"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7560000" cy="1800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>
                                    <a:alpha val="30000"/>
                                  </a:schemeClr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698D8F09" id="Rechteck 13" o:spid="_x0000_s1026" style="position:absolute;margin-left:0;margin-top:99.25pt;width:595.3pt;height:14.15pt;z-index:-251558912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" fillcolor="white [3212]" stroked="f" strokeweight="1pt">
                        <v:fill opacity="19789f"/>
                        <v:textbox inset="0,0,0,0"/>
                        <w10:wrap anchorx="margin" anchory="margin"/>
                        <w10:anchorlock/>
                      </v:rect>
                    </w:pict>
                  </mc:Fallback>
                </mc:AlternateContent>
              </w:r>
              <w:r w:rsidR="00607EEB" w:rsidRPr="005D7C4D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756544" behindDoc="1" locked="1" layoutInCell="1" allowOverlap="1" wp14:anchorId="685B0CD5" wp14:editId="723BBC41">
                        <wp:simplePos x="0" y="0"/>
                        <wp:positionH relativeFrom="leftMargin">
                          <wp:posOffset>0</wp:posOffset>
                        </wp:positionH>
                        <wp:positionV relativeFrom="topMargin">
                          <wp:posOffset>0</wp:posOffset>
                        </wp:positionV>
                        <wp:extent cx="7560000" cy="1260000"/>
                        <wp:effectExtent l="0" t="0" r="3175" b="0"/>
                        <wp:wrapNone/>
                        <wp:docPr id="33" name="Rechteck 33">
                          <a:extLst xmlns:a="http://schemas.openxmlformats.org/drawingml/2006/main"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7560000" cy="12600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7CAEB808" id="Rechteck 33" o:spid="_x0000_s1026" style="position:absolute;margin-left:0;margin-top:0;width:595.3pt;height:99.2pt;z-index:-251559936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" fillcolor="white [3212]" stroked="f" strokeweight="1pt">
                        <v:textbox inset="0,0,0,0"/>
                        <w10:wrap anchorx="margin" anchory="margin"/>
                        <w10:anchorlock/>
                      </v:rect>
                    </w:pict>
                  </mc:Fallback>
                </mc:AlternateContent>
              </w:r>
              <w:r w:rsidR="0053162F" w:rsidRPr="005D7C4D">
                <w:rPr>
                  <w:noProof/>
                  <w:lang w:eastAsia="de-DE"/>
                </w:rPr>
                <mc:AlternateContent>
                  <mc:Choice Requires="wps">
                    <w:drawing>
                      <wp:anchor distT="0" distB="0" distL="114300" distR="114300" simplePos="0" relativeHeight="251770880" behindDoc="0" locked="1" layoutInCell="1" allowOverlap="1" wp14:anchorId="0808280A" wp14:editId="303EC14C">
                        <wp:simplePos x="0" y="0"/>
                        <wp:positionH relativeFrom="page">
                          <wp:posOffset>5793105</wp:posOffset>
                        </wp:positionH>
                        <wp:positionV relativeFrom="page">
                          <wp:posOffset>8882380</wp:posOffset>
                        </wp:positionV>
                        <wp:extent cx="2880000" cy="360000"/>
                        <wp:effectExtent l="40958" t="35242" r="37782" b="37783"/>
                        <wp:wrapSquare wrapText="bothSides"/>
                        <wp:docPr id="22" name="Textfeld 2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 rot="16200000">
                                  <a:off x="0" y="0"/>
                                  <a:ext cx="2880000" cy="36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>
                                  <a:glow rad="127000">
                                    <a:schemeClr val="accent1">
                                      <a:alpha val="70000"/>
                                    </a:schemeClr>
                                  </a:glow>
                                </a:effectLst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597A737" w14:textId="77777777" w:rsidR="0053162F" w:rsidRPr="00D938AB" w:rsidRDefault="0053162F" w:rsidP="0053162F">
                                    <w:pPr>
                                      <w:pStyle w:val="KeinLeerraum"/>
                                      <w:widowControl w:val="0"/>
                                      <w:rPr>
                                        <w:rFonts w:ascii="Open Sans" w:hAnsi="Open Sans" w:cs="Open Sans"/>
                                        <w:color w:val="FFFFFF" w:themeColor="background1"/>
                                        <w:sz w:val="14"/>
                                        <w:szCs w:val="14"/>
                                        <w14:textFill>
                                          <w14:solidFill>
                                            <w14:schemeClr w14:val="bg1">
                                              <w14:alpha w14:val="50000"/>
                                            </w14:schemeClr>
                                          </w14:solidFill>
                                        </w14:textFill>
                                      </w:rPr>
                                    </w:pPr>
                                    <w:r w:rsidRPr="00D938AB">
                                      <w:rPr>
                                        <w:rFonts w:ascii="Open Sans" w:hAnsi="Open Sans" w:cs="Open Sans"/>
                                        <w:color w:val="FFFFFF" w:themeColor="background1"/>
                                        <w:sz w:val="14"/>
                                        <w:szCs w:val="14"/>
                                        <w14:textFill>
                                          <w14:solidFill>
                                            <w14:schemeClr w14:val="bg1">
                                              <w14:alpha w14:val="50000"/>
                                            </w14:schemeClr>
                                          </w14:solidFill>
                                        </w14:textFill>
                                      </w:rPr>
                                      <w:t>Foto: dschap | Pixabay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808280A" id="Textfeld 22" o:spid="_x0000_s1030" type="#_x0000_t202" style="position:absolute;margin-left:456.15pt;margin-top:699.4pt;width:226.75pt;height:28.35pt;rotation:-90;z-index: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" filled="f" stroked="f" strokeweight=".5pt">
                        <v:textbox inset="0,0,0,0">
                          <w:txbxContent>
                            <w:p w14:paraId="6597A737" w14:textId="77777777" w:rsidR="0053162F" w:rsidRPr="00D938AB" w:rsidRDefault="0053162F" w:rsidP="0053162F">
                              <w:pPr>
                                <w:pStyle w:val="KeinLeerraum"/>
                                <w:widowControl w:val="0"/>
                                <w:rPr>
                                  <w:rFonts w:ascii="Open Sans" w:hAnsi="Open Sans" w:cs="Open Sans"/>
                                  <w:color w:val="FFFFFF" w:themeColor="background1"/>
                                  <w:sz w:val="14"/>
                                  <w:szCs w:val="14"/>
                                  <w14:textFill>
                                    <w14:solidFill>
                                      <w14:schemeClr w14:val="bg1">
                                        <w14:alpha w14:val="5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 w:rsidRPr="00D938AB">
                                <w:rPr>
                                  <w:rFonts w:ascii="Open Sans" w:hAnsi="Open Sans" w:cs="Open Sans"/>
                                  <w:color w:val="FFFFFF" w:themeColor="background1"/>
                                  <w:sz w:val="14"/>
                                  <w:szCs w:val="14"/>
                                  <w14:textFill>
                                    <w14:solidFill>
                                      <w14:schemeClr w14:val="bg1">
                                        <w14:alpha w14:val="50000"/>
                                      </w14:schemeClr>
                                    </w14:solidFill>
                                  </w14:textFill>
                                </w:rPr>
                                <w:t>Foto: dschap | Pixabay</w:t>
                              </w:r>
                            </w:p>
                          </w:txbxContent>
                        </v:textbox>
                        <w10:wrap type="square" anchorx="page" anchory="page"/>
                        <w10:anchorlock/>
                      </v:shape>
                    </w:pict>
                  </mc:Fallback>
                </mc:AlternateContent>
              </w:r>
              <w:r w:rsidR="006963A2" w:rsidRPr="005D7C4D">
                <w:rPr>
                  <w:noProof/>
                  <w:lang w:eastAsia="de-DE"/>
                </w:rPr>
                <w:drawing>
                  <wp:anchor distT="0" distB="0" distL="114300" distR="114300" simplePos="0" relativeHeight="251636723" behindDoc="1" locked="0" layoutInCell="1" allowOverlap="1" wp14:anchorId="388C9DE5" wp14:editId="00972491">
                    <wp:simplePos x="0" y="0"/>
                    <wp:positionH relativeFrom="leftMargin">
                      <wp:posOffset>0</wp:posOffset>
                    </wp:positionH>
                    <wp:positionV relativeFrom="topMargin">
                      <wp:posOffset>1250462</wp:posOffset>
                    </wp:positionV>
                    <wp:extent cx="7560000" cy="9482400"/>
                    <wp:effectExtent l="0" t="0" r="3175" b="5080"/>
                    <wp:wrapNone/>
                    <wp:docPr id="459" name="Grafik 459" descr="Titelbild – Ein Semiarraum, in dem mehrere Studierende aufzeigen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459" name="Grafik 459" descr="Titelbild – Ein Semiarraum, in dem mehrere Studierende aufzeigen"/>
                            <pic:cNvPicPr/>
                          </pic:nvPicPr>
                          <pic:blipFill rotWithShape="1">
                            <a:blip r:embed="rId13">
                              <a:alphaModFix amt="1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3451" r="20949" b="33019"/>
                            <a:stretch/>
                          </pic:blipFill>
                          <pic:spPr bwMode="auto">
                            <a:xfrm>
                              <a:off x="0" y="0"/>
                              <a:ext cx="7560000" cy="9482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w:r>
            </w:sdtContent>
          </w:sdt>
        </w:sdtContent>
      </w:sdt>
    </w:p>
    <w:p w14:paraId="4DB7BFC5" w14:textId="77777777" w:rsidR="0028703B" w:rsidRPr="005D7C4D" w:rsidRDefault="0028703B" w:rsidP="000B5591">
      <w:pPr>
        <w:pStyle w:val="berschrift1"/>
        <w:sectPr w:rsidR="0028703B" w:rsidRPr="005D7C4D" w:rsidSect="00032FD9">
          <w:headerReference w:type="even" r:id="rId14"/>
          <w:footerReference w:type="even" r:id="rId15"/>
          <w:footerReference w:type="default" r:id="rId16"/>
          <w:headerReference w:type="first" r:id="rId17"/>
          <w:type w:val="continuous"/>
          <w:pgSz w:w="11906" w:h="16838" w:code="9"/>
          <w:pgMar w:top="1021" w:right="1418" w:bottom="1247" w:left="1134" w:header="1021" w:footer="1247" w:gutter="0"/>
          <w:cols w:num="2" w:space="340"/>
          <w:docGrid w:linePitch="360"/>
        </w:sectPr>
      </w:pPr>
    </w:p>
    <w:p w14:paraId="1D44B67F" w14:textId="216DD54A" w:rsidR="001B3E54" w:rsidRPr="00EF3392" w:rsidRDefault="001B3E54" w:rsidP="001B3E54">
      <w:pPr>
        <w:pStyle w:val="berschrift1"/>
        <w:rPr>
          <w:lang w:val="en-GB"/>
        </w:rPr>
      </w:pPr>
      <w:r w:rsidRPr="005D7C4D">
        <w:rPr>
          <w:noProof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05922426" wp14:editId="337BC112">
                <wp:simplePos x="0" y="0"/>
                <wp:positionH relativeFrom="column">
                  <wp:posOffset>-56533</wp:posOffset>
                </wp:positionH>
                <wp:positionV relativeFrom="paragraph">
                  <wp:posOffset>266451</wp:posOffset>
                </wp:positionV>
                <wp:extent cx="1386555" cy="108585"/>
                <wp:effectExtent l="0" t="0" r="4445" b="5715"/>
                <wp:wrapNone/>
                <wp:docPr id="36" name="Rechteck 3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6555" cy="10858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alpha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49C879" id="Rechteck 36" o:spid="_x0000_s1026" style="position:absolute;margin-left:-4.45pt;margin-top:21pt;width:109.2pt;height:8.55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" fillcolor="#951b81 [3207]" stroked="f" strokeweight="1pt">
                <v:fill opacity="9766f"/>
              </v:rect>
            </w:pict>
          </mc:Fallback>
        </mc:AlternateContent>
      </w:r>
      <w:r w:rsidR="00A83618" w:rsidRPr="00EF3392">
        <w:rPr>
          <w:lang w:val="en-GB"/>
        </w:rPr>
        <w:t xml:space="preserve"> Checklist – </w:t>
      </w:r>
      <w:r w:rsidR="00EF3392">
        <w:rPr>
          <w:lang w:val="en-GB"/>
        </w:rPr>
        <w:t xml:space="preserve">                      </w:t>
      </w:r>
      <w:r w:rsidR="00A83618" w:rsidRPr="00EF3392">
        <w:rPr>
          <w:lang w:val="en-GB"/>
        </w:rPr>
        <w:t>R</w:t>
      </w:r>
      <w:r w:rsidR="00EF3392" w:rsidRPr="00EF3392">
        <w:rPr>
          <w:lang w:val="en-GB"/>
        </w:rPr>
        <w:t>oom pre</w:t>
      </w:r>
      <w:r w:rsidR="00EF3392">
        <w:rPr>
          <w:lang w:val="en-GB"/>
        </w:rPr>
        <w:t>paration</w:t>
      </w:r>
      <w:r w:rsidR="00A83618" w:rsidRPr="00EF3392">
        <w:rPr>
          <w:lang w:val="en-GB"/>
        </w:rPr>
        <w:t xml:space="preserve"> f</w:t>
      </w:r>
      <w:r w:rsidR="00EF3392" w:rsidRPr="00EF3392">
        <w:rPr>
          <w:lang w:val="en-GB"/>
        </w:rPr>
        <w:t>o</w:t>
      </w:r>
      <w:r w:rsidR="00A83618" w:rsidRPr="00EF3392">
        <w:rPr>
          <w:lang w:val="en-GB"/>
        </w:rPr>
        <w:t xml:space="preserve">r </w:t>
      </w:r>
      <w:r w:rsidR="00EF3392" w:rsidRPr="00EF3392">
        <w:rPr>
          <w:lang w:val="en-GB"/>
        </w:rPr>
        <w:t>seminars</w:t>
      </w:r>
      <w:r w:rsidR="00A83618" w:rsidRPr="00EF3392">
        <w:rPr>
          <w:lang w:val="en-GB"/>
        </w:rPr>
        <w:t xml:space="preserve"> </w:t>
      </w:r>
      <w:r w:rsidR="00EF3392" w:rsidRPr="00EF3392">
        <w:rPr>
          <w:lang w:val="en-GB"/>
        </w:rPr>
        <w:t>and</w:t>
      </w:r>
      <w:r w:rsidR="00A83618" w:rsidRPr="00EF3392">
        <w:rPr>
          <w:lang w:val="en-GB"/>
        </w:rPr>
        <w:t xml:space="preserve"> </w:t>
      </w:r>
      <w:r w:rsidR="00EF3392" w:rsidRPr="00EF3392">
        <w:rPr>
          <w:lang w:val="en-GB"/>
        </w:rPr>
        <w:t>tutorials</w:t>
      </w:r>
    </w:p>
    <w:p w14:paraId="7019D603" w14:textId="746A612B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  <w:r w:rsidRPr="00503266">
        <w:rPr>
          <w:rFonts w:ascii="Century Gothic" w:hAnsi="Century Gothic" w:cs="Open Sans"/>
          <w:b/>
          <w:noProof/>
          <w:color w:val="0069B4" w:themeColor="accent2"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528183FF" wp14:editId="2BCD3579">
                <wp:simplePos x="0" y="0"/>
                <wp:positionH relativeFrom="column">
                  <wp:posOffset>-17145</wp:posOffset>
                </wp:positionH>
                <wp:positionV relativeFrom="paragraph">
                  <wp:posOffset>218440</wp:posOffset>
                </wp:positionV>
                <wp:extent cx="6197600" cy="2228850"/>
                <wp:effectExtent l="0" t="0" r="12700" b="1905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7600" cy="22288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D7C831" w14:textId="77777777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</w:rPr>
                              <w:t>Are there enough chairs?</w:t>
                            </w:r>
                          </w:p>
                          <w:p w14:paraId="2D27FD88" w14:textId="51606866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What is the table arrangement?</w:t>
                            </w:r>
                          </w:p>
                          <w:p w14:paraId="72361C73" w14:textId="5C95D600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</w:rPr>
                              <w:t>Is everything clean?</w:t>
                            </w:r>
                          </w:p>
                          <w:p w14:paraId="20EE6403" w14:textId="47683DC8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</w:rPr>
                              <w:t>Is the room ventilated?</w:t>
                            </w:r>
                          </w:p>
                          <w:p w14:paraId="747F80DB" w14:textId="3210C723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Can everyone see the presentation/pinboards?</w:t>
                            </w:r>
                          </w:p>
                          <w:p w14:paraId="5A7F537C" w14:textId="595F71AE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Is the pinboard/flipchart equipped with paper?</w:t>
                            </w:r>
                          </w:p>
                          <w:p w14:paraId="61B294AF" w14:textId="18A9E875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Are the power cables secure?</w:t>
                            </w:r>
                          </w:p>
                          <w:p w14:paraId="1AFEF935" w14:textId="01DAEECE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Are the pens all filled and writing well?</w:t>
                            </w:r>
                          </w:p>
                          <w:p w14:paraId="42AB34DB" w14:textId="155CB756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Do the participants need documents?</w:t>
                            </w:r>
                          </w:p>
                          <w:p w14:paraId="088BEE43" w14:textId="72A93DA7" w:rsidR="00A83618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  <w:r w:rsidRPr="00EF3392">
                              <w:rPr>
                                <w:rFonts w:ascii="Century Gothic" w:hAnsi="Century Gothic"/>
                                <w:lang w:val="en-GB"/>
                              </w:rPr>
                              <w:t>Light / sun / visibility of presentation possible?</w:t>
                            </w:r>
                          </w:p>
                          <w:p w14:paraId="4AED24DD" w14:textId="77777777" w:rsidR="00EF3392" w:rsidRPr="00EF3392" w:rsidRDefault="00EF3392" w:rsidP="00EF3392">
                            <w:pPr>
                              <w:pStyle w:val="Listenabsatz"/>
                              <w:numPr>
                                <w:ilvl w:val="0"/>
                                <w:numId w:val="32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</w:p>
                          <w:p w14:paraId="7B402C2B" w14:textId="77777777" w:rsidR="00A83618" w:rsidRPr="00EF3392" w:rsidRDefault="00A83618" w:rsidP="00A83618">
                            <w:pPr>
                              <w:rPr>
                                <w:rFonts w:ascii="Century Gothic" w:hAnsi="Century Gothic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8183FF" id="Textfeld 5" o:spid="_x0000_s1031" type="#_x0000_t202" style="position:absolute;margin-left:-1.35pt;margin-top:17.2pt;width:488pt;height:175.5pt;z-index:251920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" fillcolor="white [3201]" strokecolor="#0069b4 [3205]" strokeweight="1pt">
                <v:textbox>
                  <w:txbxContent>
                    <w:p w14:paraId="6CD7C831" w14:textId="77777777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</w:rPr>
                      </w:pPr>
                      <w:r w:rsidRPr="00EF3392">
                        <w:rPr>
                          <w:rFonts w:ascii="Century Gothic" w:hAnsi="Century Gothic"/>
                        </w:rPr>
                        <w:t>Are there enough chairs?</w:t>
                      </w:r>
                    </w:p>
                    <w:p w14:paraId="2D27FD88" w14:textId="51606866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What is the table arrangement?</w:t>
                      </w:r>
                    </w:p>
                    <w:p w14:paraId="72361C73" w14:textId="5C95D600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</w:rPr>
                      </w:pPr>
                      <w:r w:rsidRPr="00EF3392">
                        <w:rPr>
                          <w:rFonts w:ascii="Century Gothic" w:hAnsi="Century Gothic"/>
                        </w:rPr>
                        <w:t>Is everything clean?</w:t>
                      </w:r>
                    </w:p>
                    <w:p w14:paraId="20EE6403" w14:textId="47683DC8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</w:rPr>
                      </w:pPr>
                      <w:r w:rsidRPr="00EF3392">
                        <w:rPr>
                          <w:rFonts w:ascii="Century Gothic" w:hAnsi="Century Gothic"/>
                        </w:rPr>
                        <w:t>Is the room ventilated?</w:t>
                      </w:r>
                    </w:p>
                    <w:p w14:paraId="747F80DB" w14:textId="3210C723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Can everyone see the presentation/pinboards?</w:t>
                      </w:r>
                    </w:p>
                    <w:p w14:paraId="5A7F537C" w14:textId="595F71AE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Is the pinboard/flipchart equipped with paper?</w:t>
                      </w:r>
                    </w:p>
                    <w:p w14:paraId="61B294AF" w14:textId="18A9E875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Are the power cables secure?</w:t>
                      </w:r>
                    </w:p>
                    <w:p w14:paraId="1AFEF935" w14:textId="01DAEECE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Are the pens all filled and writing well?</w:t>
                      </w:r>
                    </w:p>
                    <w:p w14:paraId="42AB34DB" w14:textId="155CB756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Do the participants need documents?</w:t>
                      </w:r>
                    </w:p>
                    <w:p w14:paraId="088BEE43" w14:textId="72A93DA7" w:rsidR="00A83618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  <w:r w:rsidRPr="00EF3392">
                        <w:rPr>
                          <w:rFonts w:ascii="Century Gothic" w:hAnsi="Century Gothic"/>
                          <w:lang w:val="en-GB"/>
                        </w:rPr>
                        <w:t>Light / sun / visibility of presentation possible?</w:t>
                      </w:r>
                    </w:p>
                    <w:p w14:paraId="4AED24DD" w14:textId="77777777" w:rsidR="00EF3392" w:rsidRPr="00EF3392" w:rsidRDefault="00EF3392" w:rsidP="00EF3392">
                      <w:pPr>
                        <w:pStyle w:val="Listenabsatz"/>
                        <w:numPr>
                          <w:ilvl w:val="0"/>
                          <w:numId w:val="32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/>
                          <w:lang w:val="en-GB"/>
                        </w:rPr>
                      </w:pPr>
                    </w:p>
                    <w:p w14:paraId="7B402C2B" w14:textId="77777777" w:rsidR="00A83618" w:rsidRPr="00EF3392" w:rsidRDefault="00A83618" w:rsidP="00A83618">
                      <w:pPr>
                        <w:rPr>
                          <w:rFonts w:ascii="Century Gothic" w:hAnsi="Century Gothic"/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F147D"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  <w:t>R</w:t>
      </w:r>
      <w:r w:rsidR="00EF3392" w:rsidRPr="001F147D"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  <w:t>oom arrangement</w:t>
      </w:r>
    </w:p>
    <w:p w14:paraId="2A3433EB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2FB8778B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52CED9AD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648194F1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5A3BCC3F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43177FE7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779293C9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4D3C822D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255AD170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28218E68" w14:textId="0E6A1BA7" w:rsidR="00A83618" w:rsidRPr="001F147D" w:rsidRDefault="00A83618" w:rsidP="00A83618">
      <w:pPr>
        <w:rPr>
          <w:rFonts w:ascii="Century Gothic" w:hAnsi="Century Gothic" w:cs="Open Sans"/>
          <w:b/>
          <w:color w:val="00305D" w:themeColor="accent1"/>
          <w:sz w:val="24"/>
          <w:szCs w:val="24"/>
          <w:lang w:val="en-GB"/>
        </w:rPr>
      </w:pPr>
      <w:r>
        <w:rPr>
          <w:rFonts w:ascii="Century Gothic" w:hAnsi="Century Gothic" w:cs="Open Sans"/>
          <w:b/>
          <w:noProof/>
          <w:color w:val="0069B4" w:themeColor="accent2"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4DB19E55" wp14:editId="7A7317DE">
                <wp:simplePos x="0" y="0"/>
                <wp:positionH relativeFrom="column">
                  <wp:posOffset>-6053</wp:posOffset>
                </wp:positionH>
                <wp:positionV relativeFrom="paragraph">
                  <wp:posOffset>214927</wp:posOffset>
                </wp:positionV>
                <wp:extent cx="6184900" cy="1561822"/>
                <wp:effectExtent l="0" t="0" r="25400" b="19685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84900" cy="1561822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DB6424" w14:textId="5442F2E3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</w:rPr>
                              <w:t>Technology is connected</w:t>
                            </w:r>
                          </w:p>
                          <w:p w14:paraId="5D9D8BF3" w14:textId="150AB5F7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</w:rPr>
                              <w:t xml:space="preserve">Pointer has battery </w:t>
                            </w:r>
                          </w:p>
                          <w:p w14:paraId="000EBF13" w14:textId="5748A48D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Laptop has sufficient battery or power</w:t>
                            </w:r>
                          </w:p>
                          <w:p w14:paraId="50C4EE8E" w14:textId="77777777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Laptop is locked / PIN is there</w:t>
                            </w:r>
                          </w:p>
                          <w:p w14:paraId="2E008F56" w14:textId="09192FB8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Zoom conference is open, turned down</w:t>
                            </w:r>
                          </w:p>
                          <w:p w14:paraId="66879DDF" w14:textId="3F2A60E3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Cable to the projector is available</w:t>
                            </w:r>
                          </w:p>
                          <w:p w14:paraId="5163413C" w14:textId="6F194073" w:rsidR="00A83618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</w:rPr>
                              <w:t>Sound is working?</w:t>
                            </w:r>
                          </w:p>
                          <w:p w14:paraId="0CEFACCE" w14:textId="77777777" w:rsidR="001F147D" w:rsidRPr="00503266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</w:rPr>
                            </w:pPr>
                          </w:p>
                          <w:p w14:paraId="67CA77EE" w14:textId="77777777" w:rsidR="00A83618" w:rsidRDefault="00A83618" w:rsidP="00A8361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19E55" id="_x0000_s1032" type="#_x0000_t202" style="position:absolute;margin-left:-.5pt;margin-top:16.9pt;width:487pt;height:123pt;z-index:251921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" fillcolor="white [3201]" strokecolor="#00305d [3204]" strokeweight="1pt">
                <v:textbox>
                  <w:txbxContent>
                    <w:p w14:paraId="4ADB6424" w14:textId="5442F2E3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</w:rPr>
                      </w:pPr>
                      <w:r w:rsidRPr="001F147D">
                        <w:rPr>
                          <w:rFonts w:ascii="Century Gothic" w:hAnsi="Century Gothic" w:cs="Open Sans"/>
                        </w:rPr>
                        <w:t>Technology is connected</w:t>
                      </w:r>
                    </w:p>
                    <w:p w14:paraId="5D9D8BF3" w14:textId="150AB5F7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</w:rPr>
                      </w:pPr>
                      <w:r w:rsidRPr="001F147D">
                        <w:rPr>
                          <w:rFonts w:ascii="Century Gothic" w:hAnsi="Century Gothic" w:cs="Open Sans"/>
                        </w:rPr>
                        <w:t xml:space="preserve">Pointer has battery </w:t>
                      </w:r>
                    </w:p>
                    <w:p w14:paraId="000EBF13" w14:textId="5748A48D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Laptop has sufficient battery or power</w:t>
                      </w:r>
                    </w:p>
                    <w:p w14:paraId="50C4EE8E" w14:textId="77777777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Laptop is locked / PIN is there</w:t>
                      </w:r>
                    </w:p>
                    <w:p w14:paraId="2E008F56" w14:textId="09192FB8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Zoom conference is open, turned down</w:t>
                      </w:r>
                    </w:p>
                    <w:p w14:paraId="66879DDF" w14:textId="3F2A60E3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Cable to the projector is available</w:t>
                      </w:r>
                    </w:p>
                    <w:p w14:paraId="5163413C" w14:textId="6F194073" w:rsidR="00A83618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</w:rPr>
                      </w:pPr>
                      <w:r w:rsidRPr="001F147D">
                        <w:rPr>
                          <w:rFonts w:ascii="Century Gothic" w:hAnsi="Century Gothic" w:cs="Open Sans"/>
                        </w:rPr>
                        <w:t>Sound is working?</w:t>
                      </w:r>
                    </w:p>
                    <w:p w14:paraId="0CEFACCE" w14:textId="77777777" w:rsidR="001F147D" w:rsidRPr="00503266" w:rsidRDefault="001F147D" w:rsidP="001F147D">
                      <w:pPr>
                        <w:pStyle w:val="Listenabsatz"/>
                        <w:numPr>
                          <w:ilvl w:val="0"/>
                          <w:numId w:val="33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</w:rPr>
                      </w:pPr>
                    </w:p>
                    <w:p w14:paraId="67CA77EE" w14:textId="77777777" w:rsidR="00A83618" w:rsidRDefault="00A83618" w:rsidP="00A83618"/>
                  </w:txbxContent>
                </v:textbox>
              </v:shape>
            </w:pict>
          </mc:Fallback>
        </mc:AlternateContent>
      </w:r>
      <w:r w:rsidR="001F147D" w:rsidRPr="001F147D">
        <w:rPr>
          <w:rFonts w:ascii="Century Gothic" w:hAnsi="Century Gothic" w:cs="Open Sans"/>
          <w:b/>
          <w:color w:val="00305D" w:themeColor="accent1"/>
          <w:sz w:val="24"/>
          <w:szCs w:val="24"/>
          <w:lang w:val="en-GB"/>
        </w:rPr>
        <w:t>Technology preparation</w:t>
      </w:r>
    </w:p>
    <w:p w14:paraId="2A60E1A8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61BDB482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45C2CE32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5D6D2E60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40990D64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4AA37A1D" w14:textId="77777777" w:rsidR="00A83618" w:rsidRPr="001F147D" w:rsidRDefault="00A83618" w:rsidP="00A83618">
      <w:pPr>
        <w:rPr>
          <w:rFonts w:ascii="Century Gothic" w:hAnsi="Century Gothic" w:cs="Open Sans"/>
          <w:b/>
          <w:color w:val="65B32E" w:themeColor="accent6"/>
          <w:sz w:val="24"/>
          <w:szCs w:val="24"/>
          <w:lang w:val="en-GB"/>
        </w:rPr>
      </w:pPr>
    </w:p>
    <w:p w14:paraId="7C907AA1" w14:textId="44E6AB42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  <w:r w:rsidRPr="007E36AA">
        <w:rPr>
          <w:rFonts w:ascii="Century Gothic" w:hAnsi="Century Gothic" w:cs="Open Sans"/>
          <w:b/>
          <w:noProof/>
          <w:color w:val="65B32E" w:themeColor="accent6"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321414C5" wp14:editId="2015ACCE">
                <wp:simplePos x="0" y="0"/>
                <wp:positionH relativeFrom="margin">
                  <wp:align>left</wp:align>
                </wp:positionH>
                <wp:positionV relativeFrom="paragraph">
                  <wp:posOffset>212869</wp:posOffset>
                </wp:positionV>
                <wp:extent cx="6216650" cy="1984917"/>
                <wp:effectExtent l="0" t="0" r="12700" b="15875"/>
                <wp:wrapNone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6650" cy="1984917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F0E841" w14:textId="77777777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</w:rPr>
                              <w:t>Presentation practiced several times</w:t>
                            </w:r>
                          </w:p>
                          <w:p w14:paraId="4F0AEBBD" w14:textId="078AC218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 xml:space="preserve">Presentation on </w:t>
                            </w:r>
                            <w:r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flash drive</w:t>
                            </w: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 xml:space="preserve"> or printed out again?</w:t>
                            </w:r>
                          </w:p>
                          <w:p w14:paraId="7102A19A" w14:textId="477C974C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First words and sentences memorized?</w:t>
                            </w:r>
                          </w:p>
                          <w:p w14:paraId="0CFE7906" w14:textId="6338E6F1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Own role has been clarified?</w:t>
                            </w:r>
                          </w:p>
                          <w:p w14:paraId="19759A32" w14:textId="37D9896A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Who keeps an eye on the time?</w:t>
                            </w:r>
                          </w:p>
                          <w:p w14:paraId="4FA940C9" w14:textId="0B6911E6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 xml:space="preserve">Who will let online participants into the online room if necessary and can provide technical support in </w:t>
                            </w:r>
                            <w:r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 xml:space="preserve">case </w:t>
                            </w: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of problems?</w:t>
                            </w:r>
                          </w:p>
                          <w:p w14:paraId="2B2749F2" w14:textId="79654D0C" w:rsidR="001F147D" w:rsidRPr="001F147D" w:rsidRDefault="001F147D" w:rsidP="001F147D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>Online tool is known and its use is clear (e.g. Zoom)</w:t>
                            </w:r>
                          </w:p>
                          <w:p w14:paraId="60869D5E" w14:textId="53FB1255" w:rsidR="00A83618" w:rsidRDefault="001F147D" w:rsidP="00A83618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  <w:r w:rsidRPr="001F147D">
                              <w:rPr>
                                <w:rFonts w:ascii="Century Gothic" w:hAnsi="Century Gothic" w:cs="Open Sans"/>
                                <w:lang w:val="en-GB"/>
                              </w:rPr>
                              <w:t xml:space="preserve">Is sensitive data well protected? </w:t>
                            </w:r>
                          </w:p>
                          <w:p w14:paraId="1EBB1E68" w14:textId="77777777" w:rsidR="001F147D" w:rsidRPr="001F147D" w:rsidRDefault="001F147D" w:rsidP="00A83618">
                            <w:pPr>
                              <w:pStyle w:val="Listenabsatz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contextualSpacing/>
                              <w:rPr>
                                <w:rFonts w:ascii="Century Gothic" w:hAnsi="Century Gothic" w:cs="Open Sans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1414C5" id="Textfeld 6" o:spid="_x0000_s1033" type="#_x0000_t202" style="position:absolute;margin-left:0;margin-top:16.75pt;width:489.5pt;height:156.3pt;z-index:25192243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" fillcolor="white [3201]" strokecolor="#65b32e [3209]" strokeweight="1pt">
                <v:textbox>
                  <w:txbxContent>
                    <w:p w14:paraId="62F0E841" w14:textId="77777777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</w:rPr>
                      </w:pPr>
                      <w:r w:rsidRPr="001F147D">
                        <w:rPr>
                          <w:rFonts w:ascii="Century Gothic" w:hAnsi="Century Gothic" w:cs="Open Sans"/>
                        </w:rPr>
                        <w:t>Presentation practiced several times</w:t>
                      </w:r>
                    </w:p>
                    <w:p w14:paraId="4F0AEBBD" w14:textId="078AC218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 xml:space="preserve">Presentation on </w:t>
                      </w:r>
                      <w:r>
                        <w:rPr>
                          <w:rFonts w:ascii="Century Gothic" w:hAnsi="Century Gothic" w:cs="Open Sans"/>
                          <w:lang w:val="en-GB"/>
                        </w:rPr>
                        <w:t>flash drive</w:t>
                      </w: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 xml:space="preserve"> or printed out again?</w:t>
                      </w:r>
                    </w:p>
                    <w:p w14:paraId="7102A19A" w14:textId="477C974C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First words and sentences memorized?</w:t>
                      </w:r>
                    </w:p>
                    <w:p w14:paraId="0CFE7906" w14:textId="6338E6F1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Own role has been clarified?</w:t>
                      </w:r>
                    </w:p>
                    <w:p w14:paraId="19759A32" w14:textId="37D9896A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Who keeps an eye on the time?</w:t>
                      </w:r>
                    </w:p>
                    <w:p w14:paraId="4FA940C9" w14:textId="0B6911E6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 xml:space="preserve">Who will let online participants into the online room if necessary and can provide technical support in </w:t>
                      </w:r>
                      <w:r>
                        <w:rPr>
                          <w:rFonts w:ascii="Century Gothic" w:hAnsi="Century Gothic" w:cs="Open Sans"/>
                          <w:lang w:val="en-GB"/>
                        </w:rPr>
                        <w:t xml:space="preserve">case </w:t>
                      </w: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of problems?</w:t>
                      </w:r>
                    </w:p>
                    <w:p w14:paraId="2B2749F2" w14:textId="79654D0C" w:rsidR="001F147D" w:rsidRPr="001F147D" w:rsidRDefault="001F147D" w:rsidP="001F147D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>Online tool is known and its use is clear (e.g. Zoom)</w:t>
                      </w:r>
                    </w:p>
                    <w:p w14:paraId="60869D5E" w14:textId="53FB1255" w:rsidR="00A83618" w:rsidRDefault="001F147D" w:rsidP="00A83618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  <w:r w:rsidRPr="001F147D">
                        <w:rPr>
                          <w:rFonts w:ascii="Century Gothic" w:hAnsi="Century Gothic" w:cs="Open Sans"/>
                          <w:lang w:val="en-GB"/>
                        </w:rPr>
                        <w:t xml:space="preserve">Is sensitive data well protected? </w:t>
                      </w:r>
                    </w:p>
                    <w:p w14:paraId="1EBB1E68" w14:textId="77777777" w:rsidR="001F147D" w:rsidRPr="001F147D" w:rsidRDefault="001F147D" w:rsidP="00A83618">
                      <w:pPr>
                        <w:pStyle w:val="Listenabsatz"/>
                        <w:numPr>
                          <w:ilvl w:val="0"/>
                          <w:numId w:val="34"/>
                        </w:numPr>
                        <w:spacing w:after="160" w:line="259" w:lineRule="auto"/>
                        <w:contextualSpacing/>
                        <w:rPr>
                          <w:rFonts w:ascii="Century Gothic" w:hAnsi="Century Gothic" w:cs="Open Sans"/>
                          <w:lang w:val="en-GB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1F147D" w:rsidRPr="001F147D">
        <w:rPr>
          <w:rFonts w:ascii="Century Gothic" w:hAnsi="Century Gothic" w:cs="Open Sans"/>
          <w:b/>
          <w:color w:val="65B32E" w:themeColor="accent6"/>
          <w:sz w:val="24"/>
          <w:szCs w:val="24"/>
          <w:lang w:val="en-GB"/>
        </w:rPr>
        <w:t>Personal</w:t>
      </w:r>
      <w:r w:rsidRPr="001F147D">
        <w:rPr>
          <w:rFonts w:ascii="Century Gothic" w:hAnsi="Century Gothic" w:cs="Open Sans"/>
          <w:b/>
          <w:color w:val="65B32E" w:themeColor="accent6"/>
          <w:sz w:val="24"/>
          <w:szCs w:val="24"/>
          <w:lang w:val="en-GB"/>
        </w:rPr>
        <w:t xml:space="preserve"> </w:t>
      </w:r>
      <w:r w:rsidR="001F147D" w:rsidRPr="001F147D">
        <w:rPr>
          <w:rFonts w:ascii="Century Gothic" w:hAnsi="Century Gothic" w:cs="Open Sans"/>
          <w:b/>
          <w:color w:val="65B32E" w:themeColor="accent6"/>
          <w:sz w:val="24"/>
          <w:szCs w:val="24"/>
          <w:lang w:val="en-GB"/>
        </w:rPr>
        <w:t>preparation</w:t>
      </w:r>
      <w:r w:rsidRPr="001F147D"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  <w:t xml:space="preserve"> </w:t>
      </w:r>
    </w:p>
    <w:p w14:paraId="4DBD795C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78E59676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1ACA171E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55E5A341" w14:textId="77777777" w:rsidR="00A83618" w:rsidRPr="001F147D" w:rsidRDefault="00A83618" w:rsidP="00A83618">
      <w:pPr>
        <w:rPr>
          <w:rFonts w:ascii="Century Gothic" w:hAnsi="Century Gothic" w:cs="Open Sans"/>
          <w:b/>
          <w:color w:val="0069B4" w:themeColor="accent2"/>
          <w:sz w:val="24"/>
          <w:szCs w:val="24"/>
          <w:lang w:val="en-GB"/>
        </w:rPr>
      </w:pPr>
    </w:p>
    <w:p w14:paraId="65B4C7C8" w14:textId="77777777" w:rsidR="00A83618" w:rsidRPr="001F147D" w:rsidRDefault="00A83618" w:rsidP="00A83618">
      <w:pPr>
        <w:rPr>
          <w:rFonts w:ascii="Century Gothic" w:hAnsi="Century Gothic" w:cs="Open Sans"/>
          <w:sz w:val="24"/>
          <w:szCs w:val="24"/>
          <w:lang w:val="en-GB"/>
        </w:rPr>
      </w:pPr>
    </w:p>
    <w:p w14:paraId="63613552" w14:textId="77777777" w:rsidR="00A83618" w:rsidRPr="001F147D" w:rsidRDefault="00A83618" w:rsidP="00A83618">
      <w:pPr>
        <w:rPr>
          <w:rFonts w:ascii="Century Gothic" w:hAnsi="Century Gothic" w:cs="Open Sans"/>
          <w:sz w:val="24"/>
          <w:szCs w:val="24"/>
          <w:lang w:val="en-GB"/>
        </w:rPr>
      </w:pPr>
    </w:p>
    <w:p w14:paraId="234779AF" w14:textId="77777777" w:rsidR="00A83618" w:rsidRPr="001F147D" w:rsidRDefault="00A83618" w:rsidP="00A83618">
      <w:pPr>
        <w:rPr>
          <w:rFonts w:ascii="Century Gothic" w:hAnsi="Century Gothic" w:cs="Open Sans"/>
          <w:sz w:val="24"/>
          <w:szCs w:val="24"/>
          <w:lang w:val="en-GB"/>
        </w:rPr>
      </w:pPr>
    </w:p>
    <w:p w14:paraId="081401D3" w14:textId="77777777" w:rsidR="00A83618" w:rsidRPr="001F147D" w:rsidRDefault="00A83618" w:rsidP="00A83618">
      <w:pPr>
        <w:pBdr>
          <w:bottom w:val="single" w:sz="12" w:space="1" w:color="auto"/>
        </w:pBdr>
        <w:rPr>
          <w:rFonts w:ascii="Century Gothic" w:hAnsi="Century Gothic" w:cs="Open Sans"/>
          <w:sz w:val="24"/>
          <w:szCs w:val="24"/>
          <w:lang w:val="en-GB"/>
        </w:rPr>
      </w:pPr>
    </w:p>
    <w:p w14:paraId="0296A790" w14:textId="21AD04D2" w:rsidR="00A83618" w:rsidRPr="004627B8" w:rsidRDefault="004627B8" w:rsidP="00A83618">
      <w:pPr>
        <w:pBdr>
          <w:bottom w:val="single" w:sz="12" w:space="1" w:color="auto"/>
        </w:pBdr>
        <w:rPr>
          <w:rFonts w:ascii="Century Gothic" w:hAnsi="Century Gothic" w:cs="Open Sans"/>
          <w:sz w:val="24"/>
          <w:szCs w:val="24"/>
          <w:lang w:val="en-GB"/>
        </w:rPr>
      </w:pPr>
      <w:r w:rsidRPr="004627B8">
        <w:rPr>
          <w:rFonts w:ascii="Century Gothic" w:hAnsi="Century Gothic" w:cs="Open Sans"/>
          <w:sz w:val="24"/>
          <w:szCs w:val="24"/>
          <w:lang w:val="en-GB"/>
        </w:rPr>
        <w:t>Further ideas of your own</w:t>
      </w:r>
      <w:r w:rsidR="00A83618" w:rsidRPr="004627B8">
        <w:rPr>
          <w:rFonts w:ascii="Century Gothic" w:hAnsi="Century Gothic" w:cs="Open Sans"/>
          <w:sz w:val="24"/>
          <w:szCs w:val="24"/>
          <w:lang w:val="en-GB"/>
        </w:rPr>
        <w:t xml:space="preserve">: </w:t>
      </w:r>
    </w:p>
    <w:p w14:paraId="68A703B8" w14:textId="77777777" w:rsidR="00FC5739" w:rsidRPr="004627B8" w:rsidRDefault="00FC5739" w:rsidP="009A134F">
      <w:pPr>
        <w:pStyle w:val="berschrift1"/>
        <w:rPr>
          <w:lang w:val="en-GB"/>
        </w:rPr>
        <w:sectPr w:rsidR="00FC5739" w:rsidRPr="004627B8" w:rsidSect="00FC5739">
          <w:footerReference w:type="default" r:id="rId18"/>
          <w:pgSz w:w="11906" w:h="16838" w:code="9"/>
          <w:pgMar w:top="1021" w:right="1418" w:bottom="1247" w:left="1134" w:header="1021" w:footer="1247" w:gutter="0"/>
          <w:cols w:num="2" w:space="340"/>
          <w:docGrid w:linePitch="360"/>
        </w:sectPr>
      </w:pPr>
    </w:p>
    <w:p w14:paraId="6A46A3D4" w14:textId="77777777" w:rsidR="006D03A4" w:rsidRPr="004627B8" w:rsidRDefault="003533E3" w:rsidP="004F0038">
      <w:pPr>
        <w:rPr>
          <w:noProof/>
          <w:lang w:val="en-GB" w:eastAsia="de-DE"/>
        </w:rPr>
        <w:sectPr w:rsidR="006D03A4" w:rsidRPr="004627B8" w:rsidSect="00C11DEF">
          <w:type w:val="evenPage"/>
          <w:pgSz w:w="11906" w:h="16838" w:code="9"/>
          <w:pgMar w:top="1021" w:right="1418" w:bottom="1247" w:left="1134" w:header="1021" w:footer="1247" w:gutter="0"/>
          <w:cols w:num="2" w:space="340"/>
          <w:docGrid w:linePitch="360"/>
        </w:sectPr>
      </w:pPr>
      <w:r>
        <w:rPr>
          <w:noProof/>
          <w:lang w:eastAsia="de-DE"/>
        </w:rPr>
        <w:lastRenderedPageBreak/>
        <mc:AlternateContent>
          <mc:Choice Requires="wpg">
            <w:drawing>
              <wp:anchor distT="0" distB="0" distL="114300" distR="114300" simplePos="0" relativeHeight="251634673" behindDoc="0" locked="0" layoutInCell="1" allowOverlap="1" wp14:anchorId="476DA700" wp14:editId="516C43EF">
                <wp:simplePos x="0" y="0"/>
                <wp:positionH relativeFrom="column">
                  <wp:posOffset>-193006</wp:posOffset>
                </wp:positionH>
                <wp:positionV relativeFrom="paragraph">
                  <wp:posOffset>-210786</wp:posOffset>
                </wp:positionV>
                <wp:extent cx="1710427" cy="1713934"/>
                <wp:effectExtent l="0" t="0" r="4445" b="635"/>
                <wp:wrapNone/>
                <wp:docPr id="52" name="Gruppieren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0800000">
                          <a:off x="0" y="0"/>
                          <a:ext cx="1710427" cy="1713934"/>
                          <a:chOff x="0" y="0"/>
                          <a:chExt cx="1858319" cy="1862275"/>
                        </a:xfrm>
                      </wpg:grpSpPr>
                      <wps:wsp>
                        <wps:cNvPr id="11" name="Rechteck 11"/>
                        <wps:cNvSpPr/>
                        <wps:spPr>
                          <a:xfrm>
                            <a:off x="0" y="773885"/>
                            <a:ext cx="1855514" cy="1088213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50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Rechteck 43"/>
                        <wps:cNvSpPr/>
                        <wps:spPr>
                          <a:xfrm>
                            <a:off x="304800" y="312566"/>
                            <a:ext cx="1547495" cy="1547495"/>
                          </a:xfrm>
                          <a:prstGeom prst="rect">
                            <a:avLst/>
                          </a:prstGeom>
                          <a:solidFill>
                            <a:schemeClr val="accent4">
                              <a:lumMod val="20000"/>
                              <a:lumOff val="80000"/>
                              <a:alpha val="50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Rechteck 49"/>
                        <wps:cNvSpPr/>
                        <wps:spPr>
                          <a:xfrm rot="5400000">
                            <a:off x="384330" y="383857"/>
                            <a:ext cx="1855470" cy="1087755"/>
                          </a:xfrm>
                          <a:prstGeom prst="rect">
                            <a:avLst/>
                          </a:prstGeom>
                          <a:solidFill>
                            <a:schemeClr val="accent5">
                              <a:lumMod val="20000"/>
                              <a:lumOff val="80000"/>
                              <a:alpha val="50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feld 2"/>
                        <wps:cNvSpPr txBox="1">
                          <a:spLocks noChangeArrowheads="1"/>
                        </wps:cNvSpPr>
                        <wps:spPr bwMode="auto">
                          <a:xfrm rot="10800000">
                            <a:off x="766119" y="773885"/>
                            <a:ext cx="1092200" cy="10883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9831E4" w14:textId="77777777" w:rsidR="003533E3" w:rsidRPr="00DF1792" w:rsidRDefault="00937FA9" w:rsidP="003533E3">
                              <w:pPr>
                                <w:jc w:val="center"/>
                                <w:rPr>
                                  <w:b/>
                                  <w:bCs/>
                                  <w:color w:val="FFFFFF" w:themeColor="background1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noProof/>
                                  <w:lang w:eastAsia="de-DE"/>
                                </w:rPr>
                                <w:drawing>
                                  <wp:inline distT="0" distB="0" distL="0" distR="0" wp14:anchorId="59F156AC">
                                    <wp:extent cx="812800" cy="487680"/>
                                    <wp:effectExtent l="0" t="0" r="6350" b="7620"/>
                                    <wp:docPr id="9" name="Grafik 9" descr="C:\Users\mpuersch\AppData\Local\Microsoft\Windows\INetCache\Content.Word\TUTORING hybrid Logo lightBG color.png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 descr="C:\Users\mpuersch\AppData\Local\Microsoft\Windows\INetCache\Content.Word\TUTORING hybrid Logo lightBG color.p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812800" cy="48768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76DA700" id="Gruppieren 52" o:spid="_x0000_s1034" style="position:absolute;margin-left:-15.2pt;margin-top:-16.6pt;width:134.7pt;height:134.95pt;rotation:180;z-index:251634673;mso-width-relative:margin;mso-height-relative:margin" coordsize="18583,186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">
                <v:rect id="Rechteck 11" o:spid="_x0000_s1035" style="position:absolute;top:7738;width:18555;height:108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" fillcolor="white [3212]" stroked="f" strokeweight="1pt">
                  <v:fill opacity="32896f"/>
                </v:rect>
                <v:rect id="Rechteck 43" o:spid="_x0000_s1036" style="position:absolute;left:3048;top:3125;width:15474;height:154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" fillcolor="#f4c6ed [663]" stroked="f" strokeweight="1pt">
                  <v:fill opacity="32896f"/>
                </v:rect>
                <v:rect id="Rechteck 49" o:spid="_x0000_s1037" style="position:absolute;left:3843;top:3838;width:18554;height:10878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" fillcolor="#dcd0ed [664]" stroked="f" strokeweight="1pt">
                  <v:fill opacity="32896f"/>
                </v:rect>
                <v:shape id="_x0000_s1038" type="#_x0000_t202" style="position:absolute;left:7661;top:7738;width:10922;height:10884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" filled="f" stroked="f">
                  <v:textbox>
                    <w:txbxContent>
                      <w:p w14:paraId="439831E4" w14:textId="77777777" w:rsidR="003533E3" w:rsidRPr="00DF1792" w:rsidRDefault="00937FA9" w:rsidP="003533E3">
                        <w:pPr>
                          <w:jc w:val="center"/>
                          <w:rPr>
                            <w:b/>
                            <w:bCs/>
                            <w:color w:val="FFFFFF" w:themeColor="background1"/>
                            <w:sz w:val="22"/>
                            <w:szCs w:val="22"/>
                          </w:rPr>
                        </w:pPr>
                        <w:r>
                          <w:rPr>
                            <w:noProof/>
                            <w:lang w:eastAsia="de-DE"/>
                          </w:rPr>
                          <w:drawing>
                            <wp:inline distT="0" distB="0" distL="0" distR="0" wp14:anchorId="59F156AC">
                              <wp:extent cx="812800" cy="487680"/>
                              <wp:effectExtent l="0" t="0" r="6350" b="7620"/>
                              <wp:docPr id="9" name="Grafik 9" descr="C:\Users\mpuersch\AppData\Local\Microsoft\Windows\INetCache\Content.Word\TUTORING hybrid Logo lightBG color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C:\Users\mpuersch\AppData\Local\Microsoft\Windows\INetCache\Content.Word\TUTORING hybrid Logo lightBG color.p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12800" cy="4876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307E1C5" w14:textId="77777777" w:rsidR="00403EEF" w:rsidRPr="005D7C4D" w:rsidRDefault="002A2FD2" w:rsidP="00C11DEF">
      <w:r w:rsidRPr="005D7C4D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15936" behindDoc="1" locked="0" layoutInCell="1" allowOverlap="1" wp14:anchorId="54AC983F" wp14:editId="0C0C3981">
                <wp:simplePos x="0" y="0"/>
                <wp:positionH relativeFrom="page">
                  <wp:posOffset>-237067</wp:posOffset>
                </wp:positionH>
                <wp:positionV relativeFrom="margin">
                  <wp:posOffset>-841375</wp:posOffset>
                </wp:positionV>
                <wp:extent cx="7837170" cy="10865697"/>
                <wp:effectExtent l="0" t="0" r="0" b="0"/>
                <wp:wrapNone/>
                <wp:docPr id="50" name="Rechteck 5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37170" cy="10865697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27000">
                              <a:srgbClr val="4E2172"/>
                            </a:gs>
                            <a:gs pos="0">
                              <a:schemeClr val="accent1"/>
                            </a:gs>
                            <a:gs pos="100000">
                              <a:schemeClr val="accent4">
                                <a:shade val="100000"/>
                                <a:satMod val="115000"/>
                              </a:schemeClr>
                            </a:gs>
                          </a:gsLst>
                          <a:lin ang="3600000" scaled="0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C0CD4D" id="Rechteck 50" o:spid="_x0000_s1026" style="position:absolute;margin-left:-18.65pt;margin-top:-66.25pt;width:617.1pt;height:855.55pt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" fillcolor="#00305d [3204]" stroked="f" strokeweight="1pt">
                <v:fill color2="#951b81 [3207]" rotate="t" angle="30" colors="0 #00305d;17695f #4e2172;1 #9e1287" focus="100%" type="gradient">
                  <o:fill v:ext="view" type="gradientUnscaled"/>
                </v:fill>
                <w10:wrap anchorx="page" anchory="margin"/>
              </v:rect>
            </w:pict>
          </mc:Fallback>
        </mc:AlternateContent>
      </w:r>
      <w:r w:rsidR="004F0038" w:rsidRPr="005D7C4D">
        <w:rPr>
          <w:noProof/>
          <w:lang w:eastAsia="de-DE"/>
        </w:rPr>
        <mc:AlternateContent>
          <mc:Choice Requires="wps">
            <w:drawing>
              <wp:anchor distT="45720" distB="45720" distL="114300" distR="114300" simplePos="0" relativeHeight="251719680" behindDoc="0" locked="0" layoutInCell="1" allowOverlap="0" wp14:anchorId="7C597C47" wp14:editId="2419544C">
                <wp:simplePos x="0" y="0"/>
                <wp:positionH relativeFrom="column">
                  <wp:posOffset>-276860</wp:posOffset>
                </wp:positionH>
                <wp:positionV relativeFrom="page">
                  <wp:posOffset>2437765</wp:posOffset>
                </wp:positionV>
                <wp:extent cx="2376000" cy="7977600"/>
                <wp:effectExtent l="0" t="0" r="0" b="444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6000" cy="7977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D74F45" w14:textId="6E3C7780" w:rsidR="00042084" w:rsidRDefault="00042084" w:rsidP="004F0038">
                            <w:pPr>
                              <w:spacing w:line="240" w:lineRule="auto"/>
                              <w:rPr>
                                <w:rStyle w:val="Fett"/>
                                <w:color w:val="FFFFFF" w:themeColor="background1"/>
                              </w:rPr>
                            </w:pPr>
                            <w:r>
                              <w:rPr>
                                <w:rStyle w:val="Fett"/>
                                <w:color w:val="FFFFFF" w:themeColor="background1"/>
                              </w:rPr>
                              <w:t>M</w:t>
                            </w:r>
                            <w:r w:rsidR="00327A8E">
                              <w:rPr>
                                <w:rStyle w:val="Fett"/>
                                <w:color w:val="FFFFFF" w:themeColor="background1"/>
                              </w:rPr>
                              <w:t>ember of</w:t>
                            </w:r>
                            <w:r w:rsidR="00543D73" w:rsidRPr="00543D73">
                              <w:rPr>
                                <w:noProof/>
                              </w:rPr>
                              <w:t xml:space="preserve"> </w:t>
                            </w:r>
                          </w:p>
                          <w:p w14:paraId="03090E05" w14:textId="77777777" w:rsidR="00042084" w:rsidRDefault="00042084" w:rsidP="004F0038">
                            <w:pPr>
                              <w:spacing w:line="240" w:lineRule="auto"/>
                              <w:rPr>
                                <w:rStyle w:val="Fett"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lang w:eastAsia="de-DE"/>
                              </w:rPr>
                              <w:drawing>
                                <wp:inline distT="0" distB="0" distL="0" distR="0" wp14:anchorId="1A96E4FF" wp14:editId="7D31FCFB">
                                  <wp:extent cx="1428750" cy="530550"/>
                                  <wp:effectExtent l="0" t="0" r="0" b="3175"/>
                                  <wp:docPr id="59" name="Grafik 59" descr="Logo DRESDEN concept&#10;&#10;Logo. Schriftzug &quot;DRESDEN concept&quot;.&#10;Rechts davon befinden sich acht ringförmig angeordnete, unregelmäßige Dreiecke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9" name="Grafik 59" descr="Logo DRESDEN concept&#10;&#10;Logo. Schriftzug &quot;DRESDEN concept&quot;.&#10;Rechts davon befinden sich acht ringförmig angeordnete, unregelmäßige Dreiecke."/>
                                          <pic:cNvPicPr/>
                                        </pic:nvPicPr>
                                        <pic:blipFill>
                                          <a:blip r:embed="rId1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066" cy="54292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D6B845A" w14:textId="77777777" w:rsidR="004B3DB0" w:rsidRPr="000938E0" w:rsidRDefault="004B3DB0" w:rsidP="004B3DB0">
                            <w:pPr>
                              <w:spacing w:line="240" w:lineRule="auto"/>
                              <w:rPr>
                                <w:rStyle w:val="Fett"/>
                                <w:noProof/>
                                <w:color w:val="FFFFFF" w:themeColor="background1"/>
                                <w:lang w:eastAsia="de-DE"/>
                              </w:rPr>
                            </w:pPr>
                          </w:p>
                          <w:p w14:paraId="70C11C74" w14:textId="5FB291FD" w:rsidR="004B3DB0" w:rsidRPr="000938E0" w:rsidRDefault="00DB0ADB" w:rsidP="004B3DB0">
                            <w:pPr>
                              <w:spacing w:line="240" w:lineRule="auto"/>
                              <w:rPr>
                                <w:noProof/>
                                <w:color w:val="FFFFFF" w:themeColor="background1"/>
                              </w:rPr>
                            </w:pPr>
                            <w:r>
                              <w:rPr>
                                <w:rStyle w:val="Fett"/>
                                <w:color w:val="FFFFFF" w:themeColor="background1"/>
                              </w:rPr>
                              <w:t>Sponsored by</w:t>
                            </w:r>
                          </w:p>
                          <w:p w14:paraId="3B6D81FB" w14:textId="77777777" w:rsidR="004B3DB0" w:rsidRPr="000938E0" w:rsidRDefault="004B3DB0" w:rsidP="004B3DB0">
                            <w:pPr>
                              <w:spacing w:line="240" w:lineRule="auto"/>
                              <w:rPr>
                                <w:rStyle w:val="Fett"/>
                                <w:color w:val="FFFFFF" w:themeColor="background1"/>
                              </w:rPr>
                            </w:pPr>
                            <w:r w:rsidRPr="000938E0">
                              <w:rPr>
                                <w:rStyle w:val="Fett"/>
                                <w:noProof/>
                                <w:color w:val="FFFFFF" w:themeColor="background1"/>
                                <w:lang w:eastAsia="de-DE"/>
                              </w:rPr>
                              <w:drawing>
                                <wp:inline distT="0" distB="0" distL="0" distR="0" wp14:anchorId="29DBBC51" wp14:editId="0D20CB49">
                                  <wp:extent cx="1800000" cy="554812"/>
                                  <wp:effectExtent l="0" t="0" r="0" b="0"/>
                                  <wp:docPr id="1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96DAC541-7B7A-43D3-8B79-37D633B846F1}">
                                                <asvg:svgBlip xmlns:asvg="http://schemas.microsoft.com/office/drawing/2016/SVG/main" r:embed="rId21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0000" cy="55481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3204D20" w14:textId="77777777" w:rsidR="00042084" w:rsidRDefault="00042084" w:rsidP="004F0038">
                            <w:pPr>
                              <w:spacing w:line="240" w:lineRule="auto"/>
                              <w:rPr>
                                <w:rStyle w:val="Fett"/>
                                <w:noProof/>
                                <w:color w:val="FFFFFF" w:themeColor="background1"/>
                                <w:lang w:eastAsia="de-DE"/>
                              </w:rPr>
                            </w:pPr>
                          </w:p>
                          <w:p w14:paraId="393BC7C0" w14:textId="42F6135B" w:rsidR="00723254" w:rsidRPr="00DB0ADB" w:rsidRDefault="00DB0ADB" w:rsidP="00125DE7">
                            <w:pPr>
                              <w:spacing w:after="240" w:line="240" w:lineRule="auto"/>
                              <w:rPr>
                                <w:color w:val="FFFFFF" w:themeColor="background1"/>
                              </w:rPr>
                            </w:pPr>
                            <w:r w:rsidRPr="00DB0ADB">
                              <w:rPr>
                                <w:rStyle w:val="Fett"/>
                                <w:color w:val="FFFFFF" w:themeColor="background1"/>
                              </w:rPr>
                              <w:t>Contact</w:t>
                            </w:r>
                            <w:r w:rsidR="00125DE7" w:rsidRPr="00DB0ADB">
                              <w:rPr>
                                <w:rStyle w:val="Fett"/>
                                <w:color w:val="FFFFFF" w:themeColor="background1"/>
                              </w:rPr>
                              <w:br/>
                            </w:r>
                            <w:r w:rsidR="00723254" w:rsidRPr="00DB0ADB">
                              <w:rPr>
                                <w:color w:val="FFFFFF" w:themeColor="background1"/>
                              </w:rPr>
                              <w:t>TU Dresden</w:t>
                            </w:r>
                            <w:r w:rsidR="00543D73" w:rsidRPr="00DB0ADB">
                              <w:rPr>
                                <w:color w:val="FFFFFF" w:themeColor="background1"/>
                              </w:rPr>
                              <w:br/>
                            </w:r>
                            <w:r w:rsidR="00543D73">
                              <w:rPr>
                                <w:color w:val="FFFFFF" w:themeColor="background1"/>
                              </w:rPr>
                              <w:t>Zentrum für interdisziplinäres</w:t>
                            </w:r>
                            <w:r w:rsidR="00543D73" w:rsidRPr="00DB0ADB">
                              <w:rPr>
                                <w:color w:val="FFFFFF" w:themeColor="background1"/>
                              </w:rPr>
                              <w:br/>
                            </w:r>
                            <w:r w:rsidR="00F5791A" w:rsidRPr="00DB0ADB">
                              <w:rPr>
                                <w:color w:val="FFFFFF" w:themeColor="background1"/>
                              </w:rPr>
                              <w:t xml:space="preserve">Lernen </w:t>
                            </w:r>
                            <w:r w:rsidR="00543D73" w:rsidRPr="00DB0ADB">
                              <w:rPr>
                                <w:color w:val="FFFFFF" w:themeColor="background1"/>
                              </w:rPr>
                              <w:t xml:space="preserve">und </w:t>
                            </w:r>
                            <w:r w:rsidR="00F5791A" w:rsidRPr="00DB0ADB">
                              <w:rPr>
                                <w:color w:val="FFFFFF" w:themeColor="background1"/>
                              </w:rPr>
                              <w:t xml:space="preserve">Lehren </w:t>
                            </w:r>
                            <w:r w:rsidR="00543D73" w:rsidRPr="00DB0ADB">
                              <w:rPr>
                                <w:color w:val="FFFFFF" w:themeColor="background1"/>
                              </w:rPr>
                              <w:t>(ZiLL)</w:t>
                            </w:r>
                            <w:r w:rsidR="00543D73" w:rsidRPr="00DB0ADB">
                              <w:rPr>
                                <w:color w:val="FFFFFF" w:themeColor="background1"/>
                              </w:rPr>
                              <w:br/>
                            </w:r>
                            <w:r w:rsidR="003533E3" w:rsidRPr="00DB0ADB">
                              <w:rPr>
                                <w:color w:val="FFFFFF" w:themeColor="background1"/>
                              </w:rPr>
                              <w:t xml:space="preserve">PROJEKT </w:t>
                            </w:r>
                            <w:r w:rsidR="00937FA9" w:rsidRPr="00DB0ADB">
                              <w:rPr>
                                <w:color w:val="FFFFFF" w:themeColor="background1"/>
                              </w:rPr>
                              <w:t>TUTORING hybrid</w:t>
                            </w:r>
                            <w:r w:rsidR="00723254" w:rsidRPr="00DB0ADB">
                              <w:rPr>
                                <w:color w:val="FFFFFF" w:themeColor="background1"/>
                              </w:rPr>
                              <w:br/>
                              <w:t>01062 Dresden</w:t>
                            </w:r>
                            <w:r w:rsidR="00125DE7" w:rsidRPr="00DB0ADB">
                              <w:rPr>
                                <w:color w:val="FFFFFF" w:themeColor="background1"/>
                              </w:rPr>
                              <w:br/>
                            </w:r>
                            <w:r w:rsidR="00723254" w:rsidRPr="00960536">
                              <w:rPr>
                                <w:rFonts w:ascii="TUD-Iconfont Light" w:hAnsi="TUD-Iconfont Light"/>
                                <w:color w:val="FFFFFF" w:themeColor="background1"/>
                              </w:rPr>
                              <w:t>🔗</w:t>
                            </w:r>
                            <w:r w:rsidR="001A75A9" w:rsidRPr="00DB0ADB">
                              <w:rPr>
                                <w:color w:val="FFFFFF" w:themeColor="background1"/>
                              </w:rPr>
                              <w:t> </w:t>
                            </w:r>
                            <w:r w:rsidR="00543D73" w:rsidRPr="00DB0ADB">
                              <w:rPr>
                                <w:rStyle w:val="CodeURL"/>
                                <w:color w:val="FFFFFF" w:themeColor="background1"/>
                              </w:rPr>
                              <w:t>tud.link/</w:t>
                            </w:r>
                            <w:r w:rsidR="004B3DB0" w:rsidRPr="00DB0ADB">
                              <w:rPr>
                                <w:rStyle w:val="CodeURL"/>
                                <w:color w:val="FFFFFF" w:themeColor="background1"/>
                              </w:rPr>
                              <w:t>abcd</w:t>
                            </w:r>
                          </w:p>
                          <w:p w14:paraId="456AE5CB" w14:textId="38570D75" w:rsidR="00125DE7" w:rsidRPr="00633007" w:rsidRDefault="00723254" w:rsidP="004F0038">
                            <w:pPr>
                              <w:spacing w:line="240" w:lineRule="auto"/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</w:pPr>
                            <w:r w:rsidRPr="00633007"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  <w:t>Impr</w:t>
                            </w:r>
                            <w:r w:rsidR="00DB0ADB"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  <w:t>int</w:t>
                            </w:r>
                            <w:r w:rsidRPr="00633007"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  <w:br/>
                            </w:r>
                            <w:r w:rsidR="00937FA9">
                              <w:rPr>
                                <w:rStyle w:val="Fett"/>
                                <w:b w:val="0"/>
                                <w:color w:val="FFFFFF" w:themeColor="background1"/>
                                <w:lang w:val="en-GB"/>
                              </w:rPr>
                              <w:t>Melanie Ludwig</w:t>
                            </w:r>
                            <w:r w:rsidR="00125DE7" w:rsidRPr="00633007"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  <w:br/>
                            </w:r>
                            <w:r w:rsidR="00DB0ADB" w:rsidRPr="00DB0ADB">
                              <w:rPr>
                                <w:rStyle w:val="Fett"/>
                                <w:b w:val="0"/>
                                <w:color w:val="FFFFFF" w:themeColor="background1"/>
                                <w:lang w:val="en-GB"/>
                              </w:rPr>
                              <w:t>Published under Creative Commons Attribution License</w:t>
                            </w:r>
                            <w:r w:rsidR="00DB0ADB" w:rsidRPr="00DB0ADB">
                              <w:rPr>
                                <w:rStyle w:val="Fett"/>
                                <w:b w:val="0"/>
                                <w:color w:val="FFFFFF" w:themeColor="background1"/>
                                <w:lang w:val="en-GB"/>
                              </w:rPr>
                              <w:t xml:space="preserve"> </w:t>
                            </w:r>
                            <w:r w:rsidR="00125DE7" w:rsidRPr="00633007">
                              <w:rPr>
                                <w:rStyle w:val="Fett"/>
                                <w:b w:val="0"/>
                                <w:color w:val="FFFFFF" w:themeColor="background1"/>
                                <w:lang w:val="en-GB"/>
                              </w:rPr>
                              <w:t>(</w:t>
                            </w:r>
                            <w:r w:rsidR="00125DE7" w:rsidRPr="00633007">
                              <w:rPr>
                                <w:color w:val="FFFFFF" w:themeColor="background1"/>
                                <w:lang w:val="en-GB"/>
                              </w:rPr>
                              <w:t>CC BY 4.0</w:t>
                            </w:r>
                            <w:r w:rsidR="00F77DF0" w:rsidRPr="00633007">
                              <w:rPr>
                                <w:color w:val="FFFFFF" w:themeColor="background1"/>
                                <w:lang w:val="en-GB"/>
                              </w:rPr>
                              <w:t>,</w:t>
                            </w:r>
                            <w:r w:rsidR="00960536">
                              <w:rPr>
                                <w:color w:val="FFFFFF" w:themeColor="background1"/>
                                <w:lang w:val="en-GB"/>
                              </w:rPr>
                              <w:br/>
                            </w:r>
                            <w:r w:rsidR="00960536" w:rsidRPr="000E1473">
                              <w:rPr>
                                <w:rFonts w:ascii="TUD-Iconfont Light" w:hAnsi="TUD-Iconfont Light"/>
                                <w:color w:val="FFFFFF" w:themeColor="background1"/>
                              </w:rPr>
                              <w:t>🔗</w:t>
                            </w:r>
                            <w:r w:rsidR="001A75A9">
                              <w:rPr>
                                <w:color w:val="FFFFFF" w:themeColor="background1"/>
                                <w:lang w:val="en-GB"/>
                              </w:rPr>
                              <w:t> </w:t>
                            </w:r>
                            <w:hyperlink r:id="rId22" w:history="1">
                              <w:r w:rsidR="00F77DF0" w:rsidRPr="00633007">
                                <w:rPr>
                                  <w:rStyle w:val="Hyperlink"/>
                                  <w:rFonts w:ascii="Cousine" w:hAnsi="Cousine" w:cs="Cousine"/>
                                  <w:color w:val="FFFFFF" w:themeColor="background1"/>
                                  <w:lang w:val="en-GB"/>
                                </w:rPr>
                                <w:t>creativecommons.org/licenses/</w:t>
                              </w:r>
                              <w:r w:rsidR="00960536">
                                <w:rPr>
                                  <w:rStyle w:val="Hyperlink"/>
                                  <w:rFonts w:ascii="Cousine" w:hAnsi="Cousine" w:cs="Cousine"/>
                                  <w:color w:val="FFFFFF" w:themeColor="background1"/>
                                  <w:lang w:val="en-GB"/>
                                </w:rPr>
                                <w:br/>
                              </w:r>
                              <w:r w:rsidR="00F77DF0" w:rsidRPr="00633007">
                                <w:rPr>
                                  <w:rStyle w:val="Hyperlink"/>
                                  <w:rFonts w:ascii="Cousine" w:hAnsi="Cousine" w:cs="Cousine"/>
                                  <w:color w:val="FFFFFF" w:themeColor="background1"/>
                                  <w:lang w:val="en-GB"/>
                                </w:rPr>
                                <w:t>by/4.0</w:t>
                              </w:r>
                            </w:hyperlink>
                            <w:r w:rsidR="00125DE7" w:rsidRPr="00633007">
                              <w:rPr>
                                <w:rStyle w:val="Fett"/>
                                <w:b w:val="0"/>
                                <w:color w:val="FFFFFF" w:themeColor="background1"/>
                                <w:lang w:val="en-GB"/>
                              </w:rPr>
                              <w:t>)</w:t>
                            </w:r>
                          </w:p>
                          <w:p w14:paraId="30FE7CCE" w14:textId="77777777" w:rsidR="00C64433" w:rsidRPr="00633007" w:rsidRDefault="00543D73" w:rsidP="004F0038">
                            <w:pPr>
                              <w:spacing w:line="240" w:lineRule="auto"/>
                              <w:rPr>
                                <w:color w:val="FFFFFF" w:themeColor="background1"/>
                                <w:lang w:val="en-GB"/>
                              </w:rPr>
                            </w:pPr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6DD4334F" wp14:editId="351503C9">
                                  <wp:extent cx="180000" cy="180000"/>
                                  <wp:effectExtent l="0" t="0" r="0" b="0"/>
                                  <wp:docPr id="60" name="Grafik 60" descr="Creative Commons Icon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Grafik 60" descr="Creative Commons Icon"/>
                                          <pic:cNvPicPr/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96DAC541-7B7A-43D3-8B79-37D633B846F1}">
                                                <asvg:svgBlip xmlns:asvg="http://schemas.microsoft.com/office/drawing/2016/SVG/main" r:embed="rId24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000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33007">
                              <w:rPr>
                                <w:rStyle w:val="Fett"/>
                                <w:color w:val="FFFFFF" w:themeColor="background1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00C14D46" wp14:editId="498F653E">
                                  <wp:extent cx="180000" cy="180000"/>
                                  <wp:effectExtent l="0" t="0" r="0" b="0"/>
                                  <wp:docPr id="61" name="Grafik 61" descr="Creative Commons Namensnennung Icon">
                                    <a:extLst xmlns:a="http://schemas.openxmlformats.org/drawingml/2006/main">
                                      <a:ext uri="{C183D7F6-B498-43B3-948B-1728B52AA6E4}">
                                        <adec:decorative xmlns:adec="http://schemas.microsoft.com/office/drawing/2017/decorative" val="0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" name="Grafik 61" descr="Creative Commons Namensnennung Icon">
                                            <a:extLst>
                                              <a:ext uri="{C183D7F6-B498-43B3-948B-1728B52AA6E4}">
                                                <adec:decorative xmlns:adec="http://schemas.microsoft.com/office/drawing/2017/decorative" val="0"/>
                                              </a:ext>
                                            </a:extLst>
                                          </pic:cNvPr>
                                          <pic:cNvPicPr/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96DAC541-7B7A-43D3-8B79-37D633B846F1}">
                                                <asvg:svgBlip xmlns:asvg="http://schemas.microsoft.com/office/drawing/2016/SVG/main" r:embed="rId2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000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33007">
                              <w:rPr>
                                <w:color w:val="FFFFFF" w:themeColor="background1"/>
                                <w:lang w:val="en-GB"/>
                              </w:rPr>
                              <w:br/>
                            </w:r>
                          </w:p>
                          <w:p w14:paraId="2E06BF6E" w14:textId="77777777" w:rsidR="00042084" w:rsidRPr="00633007" w:rsidRDefault="00042084" w:rsidP="004F0038">
                            <w:pPr>
                              <w:spacing w:line="240" w:lineRule="auto"/>
                              <w:rPr>
                                <w:color w:val="FFFFFF" w:themeColor="background1"/>
                                <w:lang w:val="en-GB"/>
                              </w:rPr>
                            </w:pPr>
                          </w:p>
                          <w:p w14:paraId="53EABB92" w14:textId="77777777" w:rsidR="00042084" w:rsidRDefault="00042084" w:rsidP="00CF510F">
                            <w:pPr>
                              <w:tabs>
                                <w:tab w:val="left" w:pos="1080"/>
                              </w:tabs>
                              <w:spacing w:line="240" w:lineRule="auto"/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lang w:eastAsia="de-DE"/>
                              </w:rPr>
                            </w:pPr>
                            <w:r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lang w:eastAsia="de-DE"/>
                              </w:rPr>
                              <w:drawing>
                                <wp:inline distT="0" distB="0" distL="0" distR="0" wp14:anchorId="12BE1561" wp14:editId="34A844D7">
                                  <wp:extent cx="557588" cy="557588"/>
                                  <wp:effectExtent l="0" t="0" r="0" b="0"/>
                                  <wp:docPr id="62" name="Grafik 62" descr="Logo: Qudratischer Rahmen mit Rundung links oben und rechts unten. Darin stilisierte menschlichen Figur, darunter der Text: Zertifikat seit 2007 audit familiengerechte Hochschule" title="Logo Audit familiengerechte Hochschul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audit_fgh_z_07_cmyk_7.png"/>
                                          <pic:cNvPicPr/>
                                        </pic:nvPicPr>
                                        <pic:blipFill>
                                          <a:blip r:embed="rId2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67502" cy="56750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CF510F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lang w:eastAsia="de-DE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lang w:eastAsia="de-DE"/>
                              </w:rPr>
                              <w:drawing>
                                <wp:inline distT="0" distB="0" distL="0" distR="0" wp14:anchorId="2146DE64" wp14:editId="7A957901">
                                  <wp:extent cx="412590" cy="584873"/>
                                  <wp:effectExtent l="0" t="0" r="0" b="5715"/>
                                  <wp:docPr id="63" name="Grafik 63" descr="Logo der EMAS Zertifizierung für geprüftes Umweltmanagement: über einem blauen Wellenelement rechts ein stilisiertes, grünes Blatt, darüber ein Kreisbogen aus 6 gelben Sternen, zusammen ein kreisförmiges Logo" title="EMAS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emas_weiss.png"/>
                                          <pic:cNvPicPr/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50555" cy="6386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F2ABD5B" w14:textId="77777777" w:rsidR="00042084" w:rsidRPr="004F0038" w:rsidRDefault="00042084" w:rsidP="004F0038">
                            <w:pPr>
                              <w:spacing w:line="240" w:lineRule="auto"/>
                              <w:rPr>
                                <w:color w:val="FFFFFF" w:themeColor="background1"/>
                              </w:rPr>
                            </w:pPr>
                          </w:p>
                          <w:p w14:paraId="14D0A759" w14:textId="77777777" w:rsidR="00DB0ADB" w:rsidRDefault="00DB0ADB" w:rsidP="004F0038">
                            <w:pPr>
                              <w:spacing w:line="240" w:lineRule="auto"/>
                              <w:rPr>
                                <w:rStyle w:val="Fett"/>
                                <w:color w:val="FFFFFF" w:themeColor="background1"/>
                              </w:rPr>
                            </w:pPr>
                            <w:r w:rsidRPr="00DB0ADB">
                              <w:rPr>
                                <w:rStyle w:val="Fett"/>
                                <w:color w:val="FFFFFF" w:themeColor="background1"/>
                              </w:rPr>
                              <w:t>Accessibility:</w:t>
                            </w:r>
                          </w:p>
                          <w:p w14:paraId="3C958DEF" w14:textId="77777777" w:rsidR="00DB0ADB" w:rsidRDefault="00DB0ADB" w:rsidP="004F0038">
                            <w:pPr>
                              <w:spacing w:line="240" w:lineRule="auto"/>
                              <w:rPr>
                                <w:color w:val="FFFFFF" w:themeColor="background1"/>
                                <w:lang w:val="en-GB"/>
                              </w:rPr>
                            </w:pPr>
                            <w:r w:rsidRPr="00DB0ADB">
                              <w:rPr>
                                <w:color w:val="FFFFFF" w:themeColor="background1"/>
                                <w:lang w:val="en-GB"/>
                              </w:rPr>
                              <w:t>QR code leading to the digital PDF version or the website with equivalent content</w:t>
                            </w:r>
                          </w:p>
                          <w:p w14:paraId="40B48975" w14:textId="4C92F388" w:rsidR="00723254" w:rsidRPr="00DB0ADB" w:rsidRDefault="00723254" w:rsidP="004F0038">
                            <w:pPr>
                              <w:spacing w:line="240" w:lineRule="auto"/>
                              <w:rPr>
                                <w:color w:val="FFFFFF" w:themeColor="background1"/>
                                <w:lang w:val="en-GB"/>
                              </w:rPr>
                            </w:pPr>
                            <w:r w:rsidRPr="00960536">
                              <w:rPr>
                                <w:noProof/>
                                <w:color w:val="FFFFFF" w:themeColor="background1"/>
                                <w:lang w:eastAsia="de-DE"/>
                              </w:rPr>
                              <w:drawing>
                                <wp:inline distT="0" distB="0" distL="0" distR="0" wp14:anchorId="36CE717E" wp14:editId="41920EC4">
                                  <wp:extent cx="466725" cy="466725"/>
                                  <wp:effectExtent l="0" t="0" r="9525" b="9525"/>
                                  <wp:docPr id="448" name="Grafik 448" title="QR Code zur Onlineversion des Dokuments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8" name="qr_white.png"/>
                                          <pic:cNvPicPr/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6725" cy="4667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90A161B" w14:textId="60BB91CB" w:rsidR="00723254" w:rsidRPr="00DB0ADB" w:rsidRDefault="00DB0ADB" w:rsidP="00640824">
                            <w:pPr>
                              <w:spacing w:line="240" w:lineRule="auto"/>
                              <w:rPr>
                                <w:color w:val="FFFFFF" w:themeColor="background1"/>
                              </w:rPr>
                            </w:pPr>
                            <w:r w:rsidRPr="00DB0ADB">
                              <w:rPr>
                                <w:color w:val="FFFFFF" w:themeColor="background1"/>
                              </w:rPr>
                              <w:t xml:space="preserve">More information via the following </w:t>
                            </w:r>
                            <w:r>
                              <w:rPr>
                                <w:color w:val="FFFFFF" w:themeColor="background1"/>
                              </w:rPr>
                              <w:t xml:space="preserve">     </w:t>
                            </w:r>
                            <w:r w:rsidRPr="00DB0ADB">
                              <w:rPr>
                                <w:color w:val="FFFFFF" w:themeColor="background1"/>
                              </w:rPr>
                              <w:t>link:</w:t>
                            </w:r>
                            <w:r w:rsidR="00723254" w:rsidRPr="000E1473">
                              <w:rPr>
                                <w:color w:val="FFFFFF" w:themeColor="background1"/>
                              </w:rPr>
                              <w:t xml:space="preserve"> </w:t>
                            </w:r>
                            <w:r w:rsidR="00723254" w:rsidRPr="000E1473">
                              <w:rPr>
                                <w:rFonts w:ascii="TUD-Iconfont Light" w:hAnsi="TUD-Iconfont Light"/>
                                <w:color w:val="FFFFFF" w:themeColor="background1"/>
                              </w:rPr>
                              <w:t>🔗</w:t>
                            </w:r>
                            <w:r w:rsidR="001A75A9">
                              <w:rPr>
                                <w:color w:val="FFFFFF" w:themeColor="background1"/>
                              </w:rPr>
                              <w:t> </w:t>
                            </w:r>
                            <w:r w:rsidR="00960536" w:rsidRPr="00960536">
                              <w:rPr>
                                <w:rStyle w:val="CodeURL"/>
                                <w:color w:val="FFFFFF" w:themeColor="background1"/>
                              </w:rPr>
                              <w:t>LINK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597C47" id="_x0000_s1039" type="#_x0000_t202" style="position:absolute;margin-left:-21.8pt;margin-top:191.95pt;width:187.1pt;height:628.15pt;z-index:251719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" o:allowoverlap="f" filled="f" stroked="f">
                <v:textbox>
                  <w:txbxContent>
                    <w:p w14:paraId="74D74F45" w14:textId="6E3C7780" w:rsidR="00042084" w:rsidRDefault="00042084" w:rsidP="004F0038">
                      <w:pPr>
                        <w:spacing w:line="240" w:lineRule="auto"/>
                        <w:rPr>
                          <w:rStyle w:val="Fett"/>
                          <w:color w:val="FFFFFF" w:themeColor="background1"/>
                        </w:rPr>
                      </w:pPr>
                      <w:r>
                        <w:rPr>
                          <w:rStyle w:val="Fett"/>
                          <w:color w:val="FFFFFF" w:themeColor="background1"/>
                        </w:rPr>
                        <w:t>M</w:t>
                      </w:r>
                      <w:r w:rsidR="00327A8E">
                        <w:rPr>
                          <w:rStyle w:val="Fett"/>
                          <w:color w:val="FFFFFF" w:themeColor="background1"/>
                        </w:rPr>
                        <w:t>ember of</w:t>
                      </w:r>
                      <w:r w:rsidR="00543D73" w:rsidRPr="00543D73">
                        <w:rPr>
                          <w:noProof/>
                        </w:rPr>
                        <w:t xml:space="preserve"> </w:t>
                      </w:r>
                    </w:p>
                    <w:p w14:paraId="03090E05" w14:textId="77777777" w:rsidR="00042084" w:rsidRDefault="00042084" w:rsidP="004F0038">
                      <w:pPr>
                        <w:spacing w:line="240" w:lineRule="auto"/>
                        <w:rPr>
                          <w:rStyle w:val="Fett"/>
                          <w:color w:val="FFFFFF" w:themeColor="background1"/>
                        </w:rPr>
                      </w:pPr>
                      <w:r>
                        <w:rPr>
                          <w:b/>
                          <w:bCs/>
                          <w:noProof/>
                          <w:color w:val="FFFFFF" w:themeColor="background1"/>
                          <w:lang w:eastAsia="de-DE"/>
                        </w:rPr>
                        <w:drawing>
                          <wp:inline distT="0" distB="0" distL="0" distR="0" wp14:anchorId="1A96E4FF" wp14:editId="7D31FCFB">
                            <wp:extent cx="1428750" cy="530550"/>
                            <wp:effectExtent l="0" t="0" r="0" b="3175"/>
                            <wp:docPr id="59" name="Grafik 59" descr="Logo DRESDEN concept&#10;&#10;Logo. Schriftzug &quot;DRESDEN concept&quot;.&#10;Rechts davon befinden sich acht ringförmig angeordnete, unregelmäßige Dreiecke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9" name="Grafik 59" descr="Logo DRESDEN concept&#10;&#10;Logo. Schriftzug &quot;DRESDEN concept&quot;.&#10;Rechts davon befinden sich acht ringförmig angeordnete, unregelmäßige Dreiecke."/>
                                    <pic:cNvPicPr/>
                                  </pic:nvPicPr>
                                  <pic:blipFill>
                                    <a:blip r:embed="rId1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62066" cy="54292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D6B845A" w14:textId="77777777" w:rsidR="004B3DB0" w:rsidRPr="000938E0" w:rsidRDefault="004B3DB0" w:rsidP="004B3DB0">
                      <w:pPr>
                        <w:spacing w:line="240" w:lineRule="auto"/>
                        <w:rPr>
                          <w:rStyle w:val="Fett"/>
                          <w:noProof/>
                          <w:color w:val="FFFFFF" w:themeColor="background1"/>
                          <w:lang w:eastAsia="de-DE"/>
                        </w:rPr>
                      </w:pPr>
                    </w:p>
                    <w:p w14:paraId="70C11C74" w14:textId="5FB291FD" w:rsidR="004B3DB0" w:rsidRPr="000938E0" w:rsidRDefault="00DB0ADB" w:rsidP="004B3DB0">
                      <w:pPr>
                        <w:spacing w:line="240" w:lineRule="auto"/>
                        <w:rPr>
                          <w:noProof/>
                          <w:color w:val="FFFFFF" w:themeColor="background1"/>
                        </w:rPr>
                      </w:pPr>
                      <w:r>
                        <w:rPr>
                          <w:rStyle w:val="Fett"/>
                          <w:color w:val="FFFFFF" w:themeColor="background1"/>
                        </w:rPr>
                        <w:t>Sponsored by</w:t>
                      </w:r>
                    </w:p>
                    <w:p w14:paraId="3B6D81FB" w14:textId="77777777" w:rsidR="004B3DB0" w:rsidRPr="000938E0" w:rsidRDefault="004B3DB0" w:rsidP="004B3DB0">
                      <w:pPr>
                        <w:spacing w:line="240" w:lineRule="auto"/>
                        <w:rPr>
                          <w:rStyle w:val="Fett"/>
                          <w:color w:val="FFFFFF" w:themeColor="background1"/>
                        </w:rPr>
                      </w:pPr>
                      <w:r w:rsidRPr="000938E0">
                        <w:rPr>
                          <w:rStyle w:val="Fett"/>
                          <w:noProof/>
                          <w:color w:val="FFFFFF" w:themeColor="background1"/>
                          <w:lang w:eastAsia="de-DE"/>
                        </w:rPr>
                        <w:drawing>
                          <wp:inline distT="0" distB="0" distL="0" distR="0" wp14:anchorId="29DBBC51" wp14:editId="0D20CB49">
                            <wp:extent cx="1800000" cy="554812"/>
                            <wp:effectExtent l="0" t="0" r="0" b="0"/>
                            <wp:docPr id="1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0">
                                      <a:extLst>
                                        <a:ext uri="{96DAC541-7B7A-43D3-8B79-37D633B846F1}">
                                          <asvg:svgBlip xmlns:asvg="http://schemas.microsoft.com/office/drawing/2016/SVG/main" r:embed="rId21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0000" cy="55481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3204D20" w14:textId="77777777" w:rsidR="00042084" w:rsidRDefault="00042084" w:rsidP="004F0038">
                      <w:pPr>
                        <w:spacing w:line="240" w:lineRule="auto"/>
                        <w:rPr>
                          <w:rStyle w:val="Fett"/>
                          <w:noProof/>
                          <w:color w:val="FFFFFF" w:themeColor="background1"/>
                          <w:lang w:eastAsia="de-DE"/>
                        </w:rPr>
                      </w:pPr>
                    </w:p>
                    <w:p w14:paraId="393BC7C0" w14:textId="42F6135B" w:rsidR="00723254" w:rsidRPr="00DB0ADB" w:rsidRDefault="00DB0ADB" w:rsidP="00125DE7">
                      <w:pPr>
                        <w:spacing w:after="240" w:line="240" w:lineRule="auto"/>
                        <w:rPr>
                          <w:color w:val="FFFFFF" w:themeColor="background1"/>
                        </w:rPr>
                      </w:pPr>
                      <w:r w:rsidRPr="00DB0ADB">
                        <w:rPr>
                          <w:rStyle w:val="Fett"/>
                          <w:color w:val="FFFFFF" w:themeColor="background1"/>
                        </w:rPr>
                        <w:t>Contact</w:t>
                      </w:r>
                      <w:r w:rsidR="00125DE7" w:rsidRPr="00DB0ADB">
                        <w:rPr>
                          <w:rStyle w:val="Fett"/>
                          <w:color w:val="FFFFFF" w:themeColor="background1"/>
                        </w:rPr>
                        <w:br/>
                      </w:r>
                      <w:r w:rsidR="00723254" w:rsidRPr="00DB0ADB">
                        <w:rPr>
                          <w:color w:val="FFFFFF" w:themeColor="background1"/>
                        </w:rPr>
                        <w:t>TU Dresden</w:t>
                      </w:r>
                      <w:r w:rsidR="00543D73" w:rsidRPr="00DB0ADB">
                        <w:rPr>
                          <w:color w:val="FFFFFF" w:themeColor="background1"/>
                        </w:rPr>
                        <w:br/>
                      </w:r>
                      <w:r w:rsidR="00543D73">
                        <w:rPr>
                          <w:color w:val="FFFFFF" w:themeColor="background1"/>
                        </w:rPr>
                        <w:t>Zentrum für interdisziplinäres</w:t>
                      </w:r>
                      <w:r w:rsidR="00543D73" w:rsidRPr="00DB0ADB">
                        <w:rPr>
                          <w:color w:val="FFFFFF" w:themeColor="background1"/>
                        </w:rPr>
                        <w:br/>
                      </w:r>
                      <w:r w:rsidR="00F5791A" w:rsidRPr="00DB0ADB">
                        <w:rPr>
                          <w:color w:val="FFFFFF" w:themeColor="background1"/>
                        </w:rPr>
                        <w:t xml:space="preserve">Lernen </w:t>
                      </w:r>
                      <w:r w:rsidR="00543D73" w:rsidRPr="00DB0ADB">
                        <w:rPr>
                          <w:color w:val="FFFFFF" w:themeColor="background1"/>
                        </w:rPr>
                        <w:t xml:space="preserve">und </w:t>
                      </w:r>
                      <w:r w:rsidR="00F5791A" w:rsidRPr="00DB0ADB">
                        <w:rPr>
                          <w:color w:val="FFFFFF" w:themeColor="background1"/>
                        </w:rPr>
                        <w:t xml:space="preserve">Lehren </w:t>
                      </w:r>
                      <w:r w:rsidR="00543D73" w:rsidRPr="00DB0ADB">
                        <w:rPr>
                          <w:color w:val="FFFFFF" w:themeColor="background1"/>
                        </w:rPr>
                        <w:t>(ZiLL)</w:t>
                      </w:r>
                      <w:r w:rsidR="00543D73" w:rsidRPr="00DB0ADB">
                        <w:rPr>
                          <w:color w:val="FFFFFF" w:themeColor="background1"/>
                        </w:rPr>
                        <w:br/>
                      </w:r>
                      <w:r w:rsidR="003533E3" w:rsidRPr="00DB0ADB">
                        <w:rPr>
                          <w:color w:val="FFFFFF" w:themeColor="background1"/>
                        </w:rPr>
                        <w:t xml:space="preserve">PROJEKT </w:t>
                      </w:r>
                      <w:r w:rsidR="00937FA9" w:rsidRPr="00DB0ADB">
                        <w:rPr>
                          <w:color w:val="FFFFFF" w:themeColor="background1"/>
                        </w:rPr>
                        <w:t>TUTORING hybrid</w:t>
                      </w:r>
                      <w:r w:rsidR="00723254" w:rsidRPr="00DB0ADB">
                        <w:rPr>
                          <w:color w:val="FFFFFF" w:themeColor="background1"/>
                        </w:rPr>
                        <w:br/>
                        <w:t>01062 Dresden</w:t>
                      </w:r>
                      <w:r w:rsidR="00125DE7" w:rsidRPr="00DB0ADB">
                        <w:rPr>
                          <w:color w:val="FFFFFF" w:themeColor="background1"/>
                        </w:rPr>
                        <w:br/>
                      </w:r>
                      <w:r w:rsidR="00723254" w:rsidRPr="00960536">
                        <w:rPr>
                          <w:rFonts w:ascii="TUD-Iconfont Light" w:hAnsi="TUD-Iconfont Light"/>
                          <w:color w:val="FFFFFF" w:themeColor="background1"/>
                        </w:rPr>
                        <w:t>🔗</w:t>
                      </w:r>
                      <w:r w:rsidR="001A75A9" w:rsidRPr="00DB0ADB">
                        <w:rPr>
                          <w:color w:val="FFFFFF" w:themeColor="background1"/>
                        </w:rPr>
                        <w:t> </w:t>
                      </w:r>
                      <w:r w:rsidR="00543D73" w:rsidRPr="00DB0ADB">
                        <w:rPr>
                          <w:rStyle w:val="CodeURL"/>
                          <w:color w:val="FFFFFF" w:themeColor="background1"/>
                        </w:rPr>
                        <w:t>tud.link/</w:t>
                      </w:r>
                      <w:r w:rsidR="004B3DB0" w:rsidRPr="00DB0ADB">
                        <w:rPr>
                          <w:rStyle w:val="CodeURL"/>
                          <w:color w:val="FFFFFF" w:themeColor="background1"/>
                        </w:rPr>
                        <w:t>abcd</w:t>
                      </w:r>
                    </w:p>
                    <w:p w14:paraId="456AE5CB" w14:textId="38570D75" w:rsidR="00125DE7" w:rsidRPr="00633007" w:rsidRDefault="00723254" w:rsidP="004F0038">
                      <w:pPr>
                        <w:spacing w:line="240" w:lineRule="auto"/>
                        <w:rPr>
                          <w:rStyle w:val="Fett"/>
                          <w:color w:val="FFFFFF" w:themeColor="background1"/>
                          <w:lang w:val="en-GB"/>
                        </w:rPr>
                      </w:pPr>
                      <w:r w:rsidRPr="00633007">
                        <w:rPr>
                          <w:rStyle w:val="Fett"/>
                          <w:color w:val="FFFFFF" w:themeColor="background1"/>
                          <w:lang w:val="en-GB"/>
                        </w:rPr>
                        <w:t>Impr</w:t>
                      </w:r>
                      <w:r w:rsidR="00DB0ADB">
                        <w:rPr>
                          <w:rStyle w:val="Fett"/>
                          <w:color w:val="FFFFFF" w:themeColor="background1"/>
                          <w:lang w:val="en-GB"/>
                        </w:rPr>
                        <w:t>int</w:t>
                      </w:r>
                      <w:r w:rsidRPr="00633007">
                        <w:rPr>
                          <w:rStyle w:val="Fett"/>
                          <w:color w:val="FFFFFF" w:themeColor="background1"/>
                          <w:lang w:val="en-GB"/>
                        </w:rPr>
                        <w:br/>
                      </w:r>
                      <w:r w:rsidR="00937FA9">
                        <w:rPr>
                          <w:rStyle w:val="Fett"/>
                          <w:b w:val="0"/>
                          <w:color w:val="FFFFFF" w:themeColor="background1"/>
                          <w:lang w:val="en-GB"/>
                        </w:rPr>
                        <w:t>Melanie Ludwig</w:t>
                      </w:r>
                      <w:r w:rsidR="00125DE7" w:rsidRPr="00633007">
                        <w:rPr>
                          <w:rStyle w:val="Fett"/>
                          <w:color w:val="FFFFFF" w:themeColor="background1"/>
                          <w:lang w:val="en-GB"/>
                        </w:rPr>
                        <w:br/>
                      </w:r>
                      <w:r w:rsidR="00DB0ADB" w:rsidRPr="00DB0ADB">
                        <w:rPr>
                          <w:rStyle w:val="Fett"/>
                          <w:b w:val="0"/>
                          <w:color w:val="FFFFFF" w:themeColor="background1"/>
                          <w:lang w:val="en-GB"/>
                        </w:rPr>
                        <w:t>Published under Creative Commons Attribution License</w:t>
                      </w:r>
                      <w:r w:rsidR="00DB0ADB" w:rsidRPr="00DB0ADB">
                        <w:rPr>
                          <w:rStyle w:val="Fett"/>
                          <w:b w:val="0"/>
                          <w:color w:val="FFFFFF" w:themeColor="background1"/>
                          <w:lang w:val="en-GB"/>
                        </w:rPr>
                        <w:t xml:space="preserve"> </w:t>
                      </w:r>
                      <w:r w:rsidR="00125DE7" w:rsidRPr="00633007">
                        <w:rPr>
                          <w:rStyle w:val="Fett"/>
                          <w:b w:val="0"/>
                          <w:color w:val="FFFFFF" w:themeColor="background1"/>
                          <w:lang w:val="en-GB"/>
                        </w:rPr>
                        <w:t>(</w:t>
                      </w:r>
                      <w:r w:rsidR="00125DE7" w:rsidRPr="00633007">
                        <w:rPr>
                          <w:color w:val="FFFFFF" w:themeColor="background1"/>
                          <w:lang w:val="en-GB"/>
                        </w:rPr>
                        <w:t>CC BY 4.0</w:t>
                      </w:r>
                      <w:r w:rsidR="00F77DF0" w:rsidRPr="00633007">
                        <w:rPr>
                          <w:color w:val="FFFFFF" w:themeColor="background1"/>
                          <w:lang w:val="en-GB"/>
                        </w:rPr>
                        <w:t>,</w:t>
                      </w:r>
                      <w:r w:rsidR="00960536">
                        <w:rPr>
                          <w:color w:val="FFFFFF" w:themeColor="background1"/>
                          <w:lang w:val="en-GB"/>
                        </w:rPr>
                        <w:br/>
                      </w:r>
                      <w:r w:rsidR="00960536" w:rsidRPr="000E1473">
                        <w:rPr>
                          <w:rFonts w:ascii="TUD-Iconfont Light" w:hAnsi="TUD-Iconfont Light"/>
                          <w:color w:val="FFFFFF" w:themeColor="background1"/>
                        </w:rPr>
                        <w:t>🔗</w:t>
                      </w:r>
                      <w:r w:rsidR="001A75A9">
                        <w:rPr>
                          <w:color w:val="FFFFFF" w:themeColor="background1"/>
                          <w:lang w:val="en-GB"/>
                        </w:rPr>
                        <w:t> </w:t>
                      </w:r>
                      <w:hyperlink r:id="rId30" w:history="1">
                        <w:r w:rsidR="00F77DF0" w:rsidRPr="00633007">
                          <w:rPr>
                            <w:rStyle w:val="Hyperlink"/>
                            <w:rFonts w:ascii="Cousine" w:hAnsi="Cousine" w:cs="Cousine"/>
                            <w:color w:val="FFFFFF" w:themeColor="background1"/>
                            <w:lang w:val="en-GB"/>
                          </w:rPr>
                          <w:t>creativecommons.org/licenses/</w:t>
                        </w:r>
                        <w:r w:rsidR="00960536">
                          <w:rPr>
                            <w:rStyle w:val="Hyperlink"/>
                            <w:rFonts w:ascii="Cousine" w:hAnsi="Cousine" w:cs="Cousine"/>
                            <w:color w:val="FFFFFF" w:themeColor="background1"/>
                            <w:lang w:val="en-GB"/>
                          </w:rPr>
                          <w:br/>
                        </w:r>
                        <w:r w:rsidR="00F77DF0" w:rsidRPr="00633007">
                          <w:rPr>
                            <w:rStyle w:val="Hyperlink"/>
                            <w:rFonts w:ascii="Cousine" w:hAnsi="Cousine" w:cs="Cousine"/>
                            <w:color w:val="FFFFFF" w:themeColor="background1"/>
                            <w:lang w:val="en-GB"/>
                          </w:rPr>
                          <w:t>by/4.0</w:t>
                        </w:r>
                      </w:hyperlink>
                      <w:r w:rsidR="00125DE7" w:rsidRPr="00633007">
                        <w:rPr>
                          <w:rStyle w:val="Fett"/>
                          <w:b w:val="0"/>
                          <w:color w:val="FFFFFF" w:themeColor="background1"/>
                          <w:lang w:val="en-GB"/>
                        </w:rPr>
                        <w:t>)</w:t>
                      </w:r>
                    </w:p>
                    <w:p w14:paraId="30FE7CCE" w14:textId="77777777" w:rsidR="00C64433" w:rsidRPr="00633007" w:rsidRDefault="00543D73" w:rsidP="004F0038">
                      <w:pPr>
                        <w:spacing w:line="240" w:lineRule="auto"/>
                        <w:rPr>
                          <w:color w:val="FFFFFF" w:themeColor="background1"/>
                          <w:lang w:val="en-GB"/>
                        </w:rPr>
                      </w:pPr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6DD4334F" wp14:editId="351503C9">
                            <wp:extent cx="180000" cy="180000"/>
                            <wp:effectExtent l="0" t="0" r="0" b="0"/>
                            <wp:docPr id="60" name="Grafik 60" descr="Creative Commons Icon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" name="Grafik 60" descr="Creative Commons Icon"/>
                                    <pic:cNvPicPr/>
                                  </pic:nvPicPr>
                                  <pic:blipFill>
                                    <a:blip r:embed="rId23">
                                      <a:extLst>
                                        <a:ext uri="{96DAC541-7B7A-43D3-8B79-37D633B846F1}">
                                          <asvg:svgBlip xmlns:asvg="http://schemas.microsoft.com/office/drawing/2016/SVG/main" r:embed="rId24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000" cy="18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633007">
                        <w:rPr>
                          <w:rStyle w:val="Fett"/>
                          <w:color w:val="FFFFFF" w:themeColor="background1"/>
                          <w:lang w:val="en-GB"/>
                        </w:rPr>
                        <w:t xml:space="preserve"> </w:t>
                      </w:r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00C14D46" wp14:editId="498F653E">
                            <wp:extent cx="180000" cy="180000"/>
                            <wp:effectExtent l="0" t="0" r="0" b="0"/>
                            <wp:docPr id="61" name="Grafik 61" descr="Creative Commons Namensnennung Icon">
                              <a:extLst xmlns:a="http://schemas.openxmlformats.org/drawingml/2006/main">
                                <a:ext uri="{C183D7F6-B498-43B3-948B-1728B52AA6E4}">
                                  <adec:decorative xmlns:adec="http://schemas.microsoft.com/office/drawing/2017/decorative" val="0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1" name="Grafik 61" descr="Creative Commons Namensnennung Icon">
                                      <a:extLst>
                                        <a:ext uri="{C183D7F6-B498-43B3-948B-1728B52AA6E4}">
                                          <adec:decorative xmlns:adec="http://schemas.microsoft.com/office/drawing/2017/decorative" val="0"/>
                                        </a:ext>
                                      </a:extLst>
                                    </pic:cNvPr>
                                    <pic:cNvPicPr/>
                                  </pic:nvPicPr>
                                  <pic:blipFill>
                                    <a:blip r:embed="rId25">
                                      <a:extLst>
                                        <a:ext uri="{96DAC541-7B7A-43D3-8B79-37D633B846F1}">
                                          <asvg:svgBlip xmlns:asvg="http://schemas.microsoft.com/office/drawing/2016/SVG/main" r:embed="rId26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000" cy="18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633007">
                        <w:rPr>
                          <w:color w:val="FFFFFF" w:themeColor="background1"/>
                          <w:lang w:val="en-GB"/>
                        </w:rPr>
                        <w:br/>
                      </w:r>
                    </w:p>
                    <w:p w14:paraId="2E06BF6E" w14:textId="77777777" w:rsidR="00042084" w:rsidRPr="00633007" w:rsidRDefault="00042084" w:rsidP="004F0038">
                      <w:pPr>
                        <w:spacing w:line="240" w:lineRule="auto"/>
                        <w:rPr>
                          <w:color w:val="FFFFFF" w:themeColor="background1"/>
                          <w:lang w:val="en-GB"/>
                        </w:rPr>
                      </w:pPr>
                    </w:p>
                    <w:p w14:paraId="53EABB92" w14:textId="77777777" w:rsidR="00042084" w:rsidRDefault="00042084" w:rsidP="00CF510F">
                      <w:pPr>
                        <w:tabs>
                          <w:tab w:val="left" w:pos="1080"/>
                        </w:tabs>
                        <w:spacing w:line="240" w:lineRule="auto"/>
                        <w:rPr>
                          <w:b/>
                          <w:bCs/>
                          <w:noProof/>
                          <w:color w:val="FFFFFF" w:themeColor="background1"/>
                          <w:lang w:eastAsia="de-DE"/>
                        </w:rPr>
                      </w:pPr>
                      <w:r>
                        <w:rPr>
                          <w:b/>
                          <w:bCs/>
                          <w:noProof/>
                          <w:color w:val="FFFFFF" w:themeColor="background1"/>
                          <w:lang w:eastAsia="de-DE"/>
                        </w:rPr>
                        <w:drawing>
                          <wp:inline distT="0" distB="0" distL="0" distR="0" wp14:anchorId="12BE1561" wp14:editId="34A844D7">
                            <wp:extent cx="557588" cy="557588"/>
                            <wp:effectExtent l="0" t="0" r="0" b="0"/>
                            <wp:docPr id="62" name="Grafik 62" descr="Logo: Qudratischer Rahmen mit Rundung links oben und rechts unten. Darin stilisierte menschlichen Figur, darunter der Text: Zertifikat seit 2007 audit familiengerechte Hochschule" title="Logo Audit familiengerechte Hochschul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audit_fgh_z_07_cmyk_7.png"/>
                                    <pic:cNvPicPr/>
                                  </pic:nvPicPr>
                                  <pic:blipFill>
                                    <a:blip r:embed="rId2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67502" cy="56750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CF510F">
                        <w:rPr>
                          <w:b/>
                          <w:bCs/>
                          <w:noProof/>
                          <w:color w:val="FFFFFF" w:themeColor="background1"/>
                          <w:lang w:eastAsia="de-DE"/>
                        </w:rPr>
                        <w:tab/>
                      </w:r>
                      <w:r>
                        <w:rPr>
                          <w:b/>
                          <w:bCs/>
                          <w:noProof/>
                          <w:color w:val="FFFFFF" w:themeColor="background1"/>
                          <w:lang w:eastAsia="de-DE"/>
                        </w:rPr>
                        <w:drawing>
                          <wp:inline distT="0" distB="0" distL="0" distR="0" wp14:anchorId="2146DE64" wp14:editId="7A957901">
                            <wp:extent cx="412590" cy="584873"/>
                            <wp:effectExtent l="0" t="0" r="0" b="5715"/>
                            <wp:docPr id="63" name="Grafik 63" descr="Logo der EMAS Zertifizierung für geprüftes Umweltmanagement: über einem blauen Wellenelement rechts ein stilisiertes, grünes Blatt, darüber ein Kreisbogen aus 6 gelben Sternen, zusammen ein kreisförmiges Logo" title="EMAS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emas_weiss.png"/>
                                    <pic:cNvPicPr/>
                                  </pic:nvPicPr>
                                  <pic:blipFill>
                                    <a:blip r:embed="rId2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50555" cy="63869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F2ABD5B" w14:textId="77777777" w:rsidR="00042084" w:rsidRPr="004F0038" w:rsidRDefault="00042084" w:rsidP="004F0038">
                      <w:pPr>
                        <w:spacing w:line="240" w:lineRule="auto"/>
                        <w:rPr>
                          <w:color w:val="FFFFFF" w:themeColor="background1"/>
                        </w:rPr>
                      </w:pPr>
                    </w:p>
                    <w:p w14:paraId="14D0A759" w14:textId="77777777" w:rsidR="00DB0ADB" w:rsidRDefault="00DB0ADB" w:rsidP="004F0038">
                      <w:pPr>
                        <w:spacing w:line="240" w:lineRule="auto"/>
                        <w:rPr>
                          <w:rStyle w:val="Fett"/>
                          <w:color w:val="FFFFFF" w:themeColor="background1"/>
                        </w:rPr>
                      </w:pPr>
                      <w:r w:rsidRPr="00DB0ADB">
                        <w:rPr>
                          <w:rStyle w:val="Fett"/>
                          <w:color w:val="FFFFFF" w:themeColor="background1"/>
                        </w:rPr>
                        <w:t>Accessibility:</w:t>
                      </w:r>
                    </w:p>
                    <w:p w14:paraId="3C958DEF" w14:textId="77777777" w:rsidR="00DB0ADB" w:rsidRDefault="00DB0ADB" w:rsidP="004F0038">
                      <w:pPr>
                        <w:spacing w:line="240" w:lineRule="auto"/>
                        <w:rPr>
                          <w:color w:val="FFFFFF" w:themeColor="background1"/>
                          <w:lang w:val="en-GB"/>
                        </w:rPr>
                      </w:pPr>
                      <w:r w:rsidRPr="00DB0ADB">
                        <w:rPr>
                          <w:color w:val="FFFFFF" w:themeColor="background1"/>
                          <w:lang w:val="en-GB"/>
                        </w:rPr>
                        <w:t>QR code leading to the digital PDF version or the website with equivalent content</w:t>
                      </w:r>
                    </w:p>
                    <w:p w14:paraId="40B48975" w14:textId="4C92F388" w:rsidR="00723254" w:rsidRPr="00DB0ADB" w:rsidRDefault="00723254" w:rsidP="004F0038">
                      <w:pPr>
                        <w:spacing w:line="240" w:lineRule="auto"/>
                        <w:rPr>
                          <w:color w:val="FFFFFF" w:themeColor="background1"/>
                          <w:lang w:val="en-GB"/>
                        </w:rPr>
                      </w:pPr>
                      <w:r w:rsidRPr="00960536">
                        <w:rPr>
                          <w:noProof/>
                          <w:color w:val="FFFFFF" w:themeColor="background1"/>
                          <w:lang w:eastAsia="de-DE"/>
                        </w:rPr>
                        <w:drawing>
                          <wp:inline distT="0" distB="0" distL="0" distR="0" wp14:anchorId="36CE717E" wp14:editId="41920EC4">
                            <wp:extent cx="466725" cy="466725"/>
                            <wp:effectExtent l="0" t="0" r="9525" b="9525"/>
                            <wp:docPr id="448" name="Grafik 448" title="QR Code zur Onlineversion des Dokuments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58" name="qr_white.png"/>
                                    <pic:cNvPicPr/>
                                  </pic:nvPicPr>
                                  <pic:blipFill>
                                    <a:blip r:embed="rId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6725" cy="46672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90A161B" w14:textId="60BB91CB" w:rsidR="00723254" w:rsidRPr="00DB0ADB" w:rsidRDefault="00DB0ADB" w:rsidP="00640824">
                      <w:pPr>
                        <w:spacing w:line="240" w:lineRule="auto"/>
                        <w:rPr>
                          <w:color w:val="FFFFFF" w:themeColor="background1"/>
                        </w:rPr>
                      </w:pPr>
                      <w:r w:rsidRPr="00DB0ADB">
                        <w:rPr>
                          <w:color w:val="FFFFFF" w:themeColor="background1"/>
                        </w:rPr>
                        <w:t xml:space="preserve">More information via the following </w:t>
                      </w:r>
                      <w:r>
                        <w:rPr>
                          <w:color w:val="FFFFFF" w:themeColor="background1"/>
                        </w:rPr>
                        <w:t xml:space="preserve">     </w:t>
                      </w:r>
                      <w:r w:rsidRPr="00DB0ADB">
                        <w:rPr>
                          <w:color w:val="FFFFFF" w:themeColor="background1"/>
                        </w:rPr>
                        <w:t>link:</w:t>
                      </w:r>
                      <w:r w:rsidR="00723254" w:rsidRPr="000E1473">
                        <w:rPr>
                          <w:color w:val="FFFFFF" w:themeColor="background1"/>
                        </w:rPr>
                        <w:t xml:space="preserve"> </w:t>
                      </w:r>
                      <w:r w:rsidR="00723254" w:rsidRPr="000E1473">
                        <w:rPr>
                          <w:rFonts w:ascii="TUD-Iconfont Light" w:hAnsi="TUD-Iconfont Light"/>
                          <w:color w:val="FFFFFF" w:themeColor="background1"/>
                        </w:rPr>
                        <w:t>🔗</w:t>
                      </w:r>
                      <w:r w:rsidR="001A75A9">
                        <w:rPr>
                          <w:color w:val="FFFFFF" w:themeColor="background1"/>
                        </w:rPr>
                        <w:t> </w:t>
                      </w:r>
                      <w:r w:rsidR="00960536" w:rsidRPr="00960536">
                        <w:rPr>
                          <w:rStyle w:val="CodeURL"/>
                          <w:color w:val="FFFFFF" w:themeColor="background1"/>
                        </w:rPr>
                        <w:t>LINK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</w:p>
    <w:sectPr w:rsidR="00403EEF" w:rsidRPr="005D7C4D" w:rsidSect="00403EEF">
      <w:footerReference w:type="default" r:id="rId31"/>
      <w:type w:val="continuous"/>
      <w:pgSz w:w="11906" w:h="16838" w:code="9"/>
      <w:pgMar w:top="1021" w:right="1418" w:bottom="1247" w:left="1134" w:header="1021" w:footer="1247" w:gutter="0"/>
      <w:cols w:num="3" w:sep="1"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57ACC6" w14:textId="77777777" w:rsidR="007D6A98" w:rsidRDefault="007D6A98" w:rsidP="00BE18F2">
      <w:r>
        <w:separator/>
      </w:r>
    </w:p>
  </w:endnote>
  <w:endnote w:type="continuationSeparator" w:id="0">
    <w:p w14:paraId="7D34A5F5" w14:textId="77777777" w:rsidR="007D6A98" w:rsidRDefault="007D6A98" w:rsidP="00BE1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 Condensed Light">
    <w:altName w:val="Segoe UI"/>
    <w:charset w:val="00"/>
    <w:family w:val="swiss"/>
    <w:pitch w:val="variable"/>
    <w:sig w:usb0="E00002EF" w:usb1="4000205B" w:usb2="00000028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1" w:fontKey="{95C6A6AF-EB20-4BB3-81B7-7967B72D811E}"/>
    <w:embedBold r:id="rId2" w:fontKey="{0CE7F618-DF6B-4944-8990-AD92F4AB3B5F}"/>
    <w:embedItalic r:id="rId3" w:fontKey="{277DE6F8-131B-4E5C-8851-45735684250B}"/>
  </w:font>
  <w:font w:name="Open Sans SemiBold">
    <w:charset w:val="00"/>
    <w:family w:val="swiss"/>
    <w:pitch w:val="variable"/>
    <w:sig w:usb0="E00002EF" w:usb1="4000205B" w:usb2="00000028" w:usb3="00000000" w:csb0="0000019F" w:csb1="00000000"/>
    <w:embedRegular r:id="rId4" w:fontKey="{9145A0E9-6215-4F54-8E15-EB79A0D79807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5" w:fontKey="{137A4661-6938-46E1-A26A-23AF57C00585}"/>
  </w:font>
  <w:font w:name="Open Sans Light">
    <w:charset w:val="00"/>
    <w:family w:val="swiss"/>
    <w:pitch w:val="variable"/>
    <w:sig w:usb0="E00002EF" w:usb1="4000205B" w:usb2="00000028" w:usb3="00000000" w:csb0="0000019F" w:csb1="00000000"/>
    <w:embedRegular r:id="rId6" w:fontKey="{D41153DB-F994-46A3-A11F-46E301D15B32}"/>
  </w:font>
  <w:font w:name="Cousine">
    <w:altName w:val="Courier New"/>
    <w:charset w:val="00"/>
    <w:family w:val="modern"/>
    <w:pitch w:val="fixed"/>
    <w:sig w:usb0="00000000" w:usb1="400078FF" w:usb2="00000001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  <w:embedRegular r:id="rId7" w:fontKey="{34A60995-919E-4386-8ACF-FFCF418D9FDF}"/>
    <w:embedBold r:id="rId8" w:fontKey="{5AE8B523-5181-4547-A0BA-3990FA6F4F3D}"/>
  </w:font>
  <w:font w:name="TUD-Iconfont Light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62E2DA" w14:textId="77777777" w:rsidR="00723254" w:rsidRPr="00BA25C4" w:rsidRDefault="0028703B" w:rsidP="00BA25C4">
    <w:pPr>
      <w:pStyle w:val="Fu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8480" behindDoc="0" locked="0" layoutInCell="0" allowOverlap="1" wp14:anchorId="43742367" wp14:editId="0C12A3FF">
              <wp:simplePos x="0" y="0"/>
              <wp:positionH relativeFrom="leftMargin">
                <wp:posOffset>902042</wp:posOffset>
              </wp:positionH>
              <wp:positionV relativeFrom="topMargin">
                <wp:posOffset>9973310</wp:posOffset>
              </wp:positionV>
              <wp:extent cx="432000" cy="273600"/>
              <wp:effectExtent l="0" t="0" r="6350" b="10795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E4B1B9" w14:textId="77777777" w:rsidR="00723254" w:rsidRPr="000B5591" w:rsidRDefault="00723254" w:rsidP="00165F5B">
                          <w:pPr>
                            <w:rPr>
                              <w:color w:val="727277" w:themeColor="text2"/>
                            </w:rPr>
                          </w:pPr>
                          <w:r w:rsidRPr="000B5591">
                            <w:rPr>
                              <w:color w:val="727277" w:themeColor="text2"/>
                            </w:rPr>
                            <w:fldChar w:fldCharType="begin"/>
                          </w:r>
                          <w:r w:rsidRPr="000B5591">
                            <w:rPr>
                              <w:color w:val="727277" w:themeColor="text2"/>
                            </w:rPr>
                            <w:instrText>PAGE   \* MERGEFORMAT</w:instrText>
                          </w:r>
                          <w:r w:rsidRPr="000B5591">
                            <w:rPr>
                              <w:color w:val="727277" w:themeColor="text2"/>
                            </w:rPr>
                            <w:fldChar w:fldCharType="separate"/>
                          </w:r>
                          <w:r w:rsidR="00A87098">
                            <w:rPr>
                              <w:noProof/>
                              <w:color w:val="727277" w:themeColor="text2"/>
                            </w:rPr>
                            <w:t>4</w:t>
                          </w:r>
                          <w:r w:rsidRPr="000B5591">
                            <w:rPr>
                              <w:color w:val="727277" w:themeColor="text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742367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40" type="#_x0000_t202" style="position:absolute;margin-left:71.05pt;margin-top:785.3pt;width:34pt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" o:allowincell="f" filled="f" stroked="f">
              <v:textbox style="mso-fit-shape-to-text:t" inset="0,0,0,0">
                <w:txbxContent>
                  <w:p w14:paraId="28E4B1B9" w14:textId="77777777" w:rsidR="00723254" w:rsidRPr="000B5591" w:rsidRDefault="00723254" w:rsidP="00165F5B">
                    <w:pPr>
                      <w:rPr>
                        <w:color w:val="727277" w:themeColor="text2"/>
                      </w:rPr>
                    </w:pPr>
                    <w:r w:rsidRPr="000B5591">
                      <w:rPr>
                        <w:color w:val="727277" w:themeColor="text2"/>
                      </w:rPr>
                      <w:fldChar w:fldCharType="begin"/>
                    </w:r>
                    <w:r w:rsidRPr="000B5591">
                      <w:rPr>
                        <w:color w:val="727277" w:themeColor="text2"/>
                      </w:rPr>
                      <w:instrText>PAGE   \* MERGEFORMAT</w:instrText>
                    </w:r>
                    <w:r w:rsidRPr="000B5591">
                      <w:rPr>
                        <w:color w:val="727277" w:themeColor="text2"/>
                      </w:rPr>
                      <w:fldChar w:fldCharType="separate"/>
                    </w:r>
                    <w:r w:rsidR="00A87098">
                      <w:rPr>
                        <w:noProof/>
                        <w:color w:val="727277" w:themeColor="text2"/>
                      </w:rPr>
                      <w:t>4</w:t>
                    </w:r>
                    <w:r w:rsidRPr="000B5591">
                      <w:rPr>
                        <w:color w:val="727277" w:themeColor="text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0B5591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8960" behindDoc="0" locked="0" layoutInCell="0" allowOverlap="1" wp14:anchorId="597F0AD2" wp14:editId="65424756">
              <wp:simplePos x="0" y="0"/>
              <wp:positionH relativeFrom="outsideMargin">
                <wp:posOffset>1272785</wp:posOffset>
              </wp:positionH>
              <wp:positionV relativeFrom="topMargin">
                <wp:posOffset>9972675</wp:posOffset>
              </wp:positionV>
              <wp:extent cx="5580000" cy="273600"/>
              <wp:effectExtent l="0" t="0" r="1905" b="10795"/>
              <wp:wrapNone/>
              <wp:docPr id="494" name="Textfeld 4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0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AC2B9B" w14:textId="563E57E0" w:rsidR="000B5591" w:rsidRPr="000B5591" w:rsidRDefault="00A83618" w:rsidP="0028703B">
                          <w:pPr>
                            <w:rPr>
                              <w:color w:val="727277" w:themeColor="text2"/>
                            </w:rPr>
                          </w:pPr>
                          <w:r>
                            <w:rPr>
                              <w:color w:val="727277" w:themeColor="text2"/>
                            </w:rPr>
                            <w:t>Checklist</w:t>
                          </w:r>
                          <w:r w:rsidR="004627B8">
                            <w:rPr>
                              <w:color w:val="727277" w:themeColor="text2"/>
                            </w:rPr>
                            <w:t xml:space="preserve"> seminar room preparation</w:t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7F0AD2" id="Textfeld 494" o:spid="_x0000_s1041" type="#_x0000_t202" style="position:absolute;margin-left:100.2pt;margin-top:785.25pt;width:439.35pt;height:21.55pt;z-index:251688960;visibility:visible;mso-wrap-style:square;mso-width-percent:0;mso-height-percent:0;mso-wrap-distance-left:9pt;mso-wrap-distance-top:0;mso-wrap-distance-right:9pt;mso-wrap-distance-bottom:0;mso-position-horizontal:absolute;mso-position-horizontal-relative:inner-margin-area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" o:allowincell="f" filled="f" stroked="f">
              <v:textbox style="mso-fit-shape-to-text:t" inset="0,0,0,0">
                <w:txbxContent>
                  <w:p w14:paraId="7EAC2B9B" w14:textId="563E57E0" w:rsidR="000B5591" w:rsidRPr="000B5591" w:rsidRDefault="00A83618" w:rsidP="0028703B">
                    <w:pPr>
                      <w:rPr>
                        <w:color w:val="727277" w:themeColor="text2"/>
                      </w:rPr>
                    </w:pPr>
                    <w:r>
                      <w:rPr>
                        <w:color w:val="727277" w:themeColor="text2"/>
                      </w:rPr>
                      <w:t>Checklist</w:t>
                    </w:r>
                    <w:r w:rsidR="004627B8">
                      <w:rPr>
                        <w:color w:val="727277" w:themeColor="text2"/>
                      </w:rPr>
                      <w:t xml:space="preserve"> seminar room preparation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4F366C" w14:textId="77777777" w:rsidR="00723254" w:rsidRDefault="00723254" w:rsidP="00BE18F2">
    <w:pPr>
      <w:pStyle w:val="SeitenzahlFolgeseiten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1" layoutInCell="0" allowOverlap="1" wp14:anchorId="79CF0369" wp14:editId="2E7938F7">
              <wp:simplePos x="0" y="0"/>
              <wp:positionH relativeFrom="outsideMargin">
                <wp:posOffset>-431800</wp:posOffset>
              </wp:positionH>
              <wp:positionV relativeFrom="topMargin">
                <wp:posOffset>9973310</wp:posOffset>
              </wp:positionV>
              <wp:extent cx="432000" cy="273600"/>
              <wp:effectExtent l="0" t="0" r="6350" b="10795"/>
              <wp:wrapNone/>
              <wp:docPr id="219" name="Textfeld 2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5C168A" w14:textId="77777777" w:rsidR="00723254" w:rsidRPr="000B5591" w:rsidRDefault="00723254" w:rsidP="008E2385">
                          <w:pPr>
                            <w:jc w:val="right"/>
                            <w:rPr>
                              <w:color w:val="727277" w:themeColor="text2"/>
                            </w:rPr>
                          </w:pPr>
                          <w:r w:rsidRPr="000B5591">
                            <w:rPr>
                              <w:color w:val="727277" w:themeColor="text2"/>
                            </w:rPr>
                            <w:fldChar w:fldCharType="begin"/>
                          </w:r>
                          <w:r w:rsidRPr="000B5591">
                            <w:rPr>
                              <w:color w:val="727277" w:themeColor="text2"/>
                            </w:rPr>
                            <w:instrText>PAGE   \* MERGEFORMAT</w:instrText>
                          </w:r>
                          <w:r w:rsidRPr="000B5591">
                            <w:rPr>
                              <w:color w:val="727277" w:themeColor="text2"/>
                            </w:rPr>
                            <w:fldChar w:fldCharType="separate"/>
                          </w:r>
                          <w:r w:rsidR="00A87098">
                            <w:rPr>
                              <w:noProof/>
                              <w:color w:val="727277" w:themeColor="text2"/>
                            </w:rPr>
                            <w:t>1</w:t>
                          </w:r>
                          <w:r w:rsidRPr="000B5591">
                            <w:rPr>
                              <w:color w:val="727277" w:themeColor="text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CF0369" id="_x0000_t202" coordsize="21600,21600" o:spt="202" path="m,l,21600r21600,l21600,xe">
              <v:stroke joinstyle="miter"/>
              <v:path gradientshapeok="t" o:connecttype="rect"/>
            </v:shapetype>
            <v:shape id="Textfeld 219" o:spid="_x0000_s1042" type="#_x0000_t202" style="position:absolute;left:0;text-align:left;margin-left:-34pt;margin-top:785.3pt;width:34pt;height:21.55pt;z-index:251659264;visibility:visible;mso-wrap-style:square;mso-width-percent:0;mso-height-percent:0;mso-wrap-distance-left:9pt;mso-wrap-distance-top:0;mso-wrap-distance-right:9pt;mso-wrap-distance-bottom:0;mso-position-horizontal:absolute;mso-position-horizontal-relative:inner-margin-area;mso-position-vertical:absolute;mso-position-vertical-relative:top-margin-area;mso-width-percent: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" o:allowincell="f" filled="f" stroked="f">
              <v:textbox style="mso-fit-shape-to-text:t" inset="0,0,0,0">
                <w:txbxContent>
                  <w:p w14:paraId="7F5C168A" w14:textId="77777777" w:rsidR="00723254" w:rsidRPr="000B5591" w:rsidRDefault="00723254" w:rsidP="008E2385">
                    <w:pPr>
                      <w:jc w:val="right"/>
                      <w:rPr>
                        <w:color w:val="727277" w:themeColor="text2"/>
                      </w:rPr>
                    </w:pPr>
                    <w:r w:rsidRPr="000B5591">
                      <w:rPr>
                        <w:color w:val="727277" w:themeColor="text2"/>
                      </w:rPr>
                      <w:fldChar w:fldCharType="begin"/>
                    </w:r>
                    <w:r w:rsidRPr="000B5591">
                      <w:rPr>
                        <w:color w:val="727277" w:themeColor="text2"/>
                      </w:rPr>
                      <w:instrText>PAGE   \* MERGEFORMAT</w:instrText>
                    </w:r>
                    <w:r w:rsidRPr="000B5591">
                      <w:rPr>
                        <w:color w:val="727277" w:themeColor="text2"/>
                      </w:rPr>
                      <w:fldChar w:fldCharType="separate"/>
                    </w:r>
                    <w:r w:rsidR="00A87098">
                      <w:rPr>
                        <w:noProof/>
                        <w:color w:val="727277" w:themeColor="text2"/>
                      </w:rPr>
                      <w:t>1</w:t>
                    </w:r>
                    <w:r w:rsidRPr="000B5591">
                      <w:rPr>
                        <w:color w:val="727277" w:themeColor="text2"/>
                      </w:rPr>
                      <w:fldChar w:fldCharType="end"/>
                    </w: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DD4ED3" w14:textId="77777777" w:rsidR="00AC0BC6" w:rsidRDefault="00AC0BC6" w:rsidP="00BE18F2">
    <w:pPr>
      <w:pStyle w:val="SeitenzahlFolgeseiten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97152" behindDoc="0" locked="1" layoutInCell="0" allowOverlap="1" wp14:anchorId="49FA715A" wp14:editId="16C93B91">
              <wp:simplePos x="0" y="0"/>
              <wp:positionH relativeFrom="outsideMargin">
                <wp:posOffset>-431800</wp:posOffset>
              </wp:positionH>
              <wp:positionV relativeFrom="topMargin">
                <wp:posOffset>9973310</wp:posOffset>
              </wp:positionV>
              <wp:extent cx="432000" cy="273600"/>
              <wp:effectExtent l="0" t="0" r="6350" b="10795"/>
              <wp:wrapNone/>
              <wp:docPr id="25" name="Textfeld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44BF16" w14:textId="77777777" w:rsidR="00AC0BC6" w:rsidRPr="004275D9" w:rsidRDefault="00AC0BC6" w:rsidP="008E2385">
                          <w:pPr>
                            <w:jc w:val="right"/>
                          </w:pPr>
                          <w:r w:rsidRPr="004275D9">
                            <w:fldChar w:fldCharType="begin"/>
                          </w:r>
                          <w:r w:rsidRPr="004275D9">
                            <w:instrText>PAGE   \* MERGEFORMAT</w:instrText>
                          </w:r>
                          <w:r w:rsidRPr="004275D9">
                            <w:fldChar w:fldCharType="separate"/>
                          </w:r>
                          <w:r w:rsidR="00A87098">
                            <w:rPr>
                              <w:noProof/>
                            </w:rPr>
                            <w:t>3</w:t>
                          </w:r>
                          <w:r w:rsidRPr="004275D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FA715A" id="_x0000_t202" coordsize="21600,21600" o:spt="202" path="m,l,21600r21600,l21600,xe">
              <v:stroke joinstyle="miter"/>
              <v:path gradientshapeok="t" o:connecttype="rect"/>
            </v:shapetype>
            <v:shape id="Textfeld 25" o:spid="_x0000_s1043" type="#_x0000_t202" style="position:absolute;left:0;text-align:left;margin-left:-34pt;margin-top:785.3pt;width:34pt;height:21.55pt;z-index:251697152;visibility:visible;mso-wrap-style:square;mso-width-percent:0;mso-height-percent:0;mso-wrap-distance-left:9pt;mso-wrap-distance-top:0;mso-wrap-distance-right:9pt;mso-wrap-distance-bottom:0;mso-position-horizontal:absolute;mso-position-horizontal-relative:inner-margin-area;mso-position-vertical:absolute;mso-position-vertical-relative:top-margin-area;mso-width-percent: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" o:allowincell="f" filled="f" stroked="f">
              <v:textbox style="mso-fit-shape-to-text:t" inset="0,0,0,0">
                <w:txbxContent>
                  <w:p w14:paraId="5D44BF16" w14:textId="77777777" w:rsidR="00AC0BC6" w:rsidRPr="004275D9" w:rsidRDefault="00AC0BC6" w:rsidP="008E2385">
                    <w:pPr>
                      <w:jc w:val="right"/>
                    </w:pPr>
                    <w:r w:rsidRPr="004275D9">
                      <w:fldChar w:fldCharType="begin"/>
                    </w:r>
                    <w:r w:rsidRPr="004275D9">
                      <w:instrText>PAGE   \* MERGEFORMAT</w:instrText>
                    </w:r>
                    <w:r w:rsidRPr="004275D9">
                      <w:fldChar w:fldCharType="separate"/>
                    </w:r>
                    <w:r w:rsidR="00A87098">
                      <w:rPr>
                        <w:noProof/>
                      </w:rPr>
                      <w:t>3</w:t>
                    </w:r>
                    <w:r w:rsidRPr="004275D9">
                      <w:fldChar w:fldCharType="end"/>
                    </w: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55D61F" w14:textId="77777777" w:rsidR="00A56843" w:rsidRDefault="00A56843" w:rsidP="00BE18F2">
    <w:pPr>
      <w:pStyle w:val="SeitenzahlFolgeseiten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95104" behindDoc="0" locked="0" layoutInCell="0" allowOverlap="1" wp14:anchorId="27DB57D9" wp14:editId="0DAD64E0">
              <wp:simplePos x="0" y="0"/>
              <wp:positionH relativeFrom="outsideMargin">
                <wp:posOffset>-5941060</wp:posOffset>
              </wp:positionH>
              <wp:positionV relativeFrom="topMargin">
                <wp:posOffset>9973310</wp:posOffset>
              </wp:positionV>
              <wp:extent cx="5580000" cy="273600"/>
              <wp:effectExtent l="0" t="0" r="1905" b="10795"/>
              <wp:wrapNone/>
              <wp:docPr id="160" name="Textfeld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0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EF293F" w14:textId="77777777" w:rsidR="00A56843" w:rsidRPr="004275D9" w:rsidRDefault="00000000" w:rsidP="00BE18F2">
                          <w:pPr>
                            <w:jc w:val="right"/>
                          </w:pPr>
                          <w:sdt>
                            <w:sdtPr>
                              <w:alias w:val="Titel"/>
                              <w:id w:val="-90782191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r w:rsidR="00A56843">
                                <w:t>Vorlage OER-Broschüre TUTORING hybrid</w:t>
                              </w:r>
                            </w:sdtContent>
                          </w:sdt>
                          <w:r w:rsidR="00A56843">
                            <w:t>|[Überschrift]</w:t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B57D9" id="_x0000_t202" coordsize="21600,21600" o:spt="202" path="m,l,21600r21600,l21600,xe">
              <v:stroke joinstyle="miter"/>
              <v:path gradientshapeok="t" o:connecttype="rect"/>
            </v:shapetype>
            <v:shape id="Textfeld 160" o:spid="_x0000_s1044" type="#_x0000_t202" style="position:absolute;left:0;text-align:left;margin-left:-467.8pt;margin-top:785.3pt;width:439.35pt;height:21.55pt;z-index:251695104;visibility:visible;mso-wrap-style:square;mso-width-percent:0;mso-height-percent:0;mso-wrap-distance-left:9pt;mso-wrap-distance-top:0;mso-wrap-distance-right:9pt;mso-wrap-distance-bottom:0;mso-position-horizontal:absolute;mso-position-horizontal-relative:inner-margin-area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" o:allowincell="f" filled="f" stroked="f">
              <v:textbox style="mso-fit-shape-to-text:t" inset="0,0,0,0">
                <w:txbxContent>
                  <w:p w14:paraId="54EF293F" w14:textId="77777777" w:rsidR="00A56843" w:rsidRPr="004275D9" w:rsidRDefault="00000000" w:rsidP="00BE18F2">
                    <w:pPr>
                      <w:jc w:val="right"/>
                    </w:pPr>
                    <w:sdt>
                      <w:sdtPr>
                        <w:alias w:val="Titel"/>
                        <w:id w:val="-90782191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r w:rsidR="00A56843">
                          <w:t>Vorlage OER-Broschüre TUTORING hybrid</w:t>
                        </w:r>
                      </w:sdtContent>
                    </w:sdt>
                    <w:r w:rsidR="00A56843">
                      <w:t>|[Überschrift]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94080" behindDoc="0" locked="1" layoutInCell="0" allowOverlap="1" wp14:anchorId="24C5E49E" wp14:editId="3744DB43">
              <wp:simplePos x="0" y="0"/>
              <wp:positionH relativeFrom="outsideMargin">
                <wp:posOffset>-431800</wp:posOffset>
              </wp:positionH>
              <wp:positionV relativeFrom="topMargin">
                <wp:posOffset>9973310</wp:posOffset>
              </wp:positionV>
              <wp:extent cx="432000" cy="273600"/>
              <wp:effectExtent l="0" t="0" r="6350" b="10795"/>
              <wp:wrapNone/>
              <wp:docPr id="161" name="Textfeld 1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27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ABAB5C" w14:textId="77777777" w:rsidR="00A56843" w:rsidRPr="004275D9" w:rsidRDefault="00A56843" w:rsidP="008E2385">
                          <w:pPr>
                            <w:jc w:val="right"/>
                          </w:pPr>
                          <w:r w:rsidRPr="004275D9">
                            <w:fldChar w:fldCharType="begin"/>
                          </w:r>
                          <w:r w:rsidRPr="004275D9">
                            <w:instrText>PAGE   \* MERGEFORMAT</w:instrText>
                          </w:r>
                          <w:r w:rsidRPr="004275D9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13</w:t>
                          </w:r>
                          <w:r w:rsidRPr="004275D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C5E49E" id="Textfeld 161" o:spid="_x0000_s1045" type="#_x0000_t202" style="position:absolute;left:0;text-align:left;margin-left:-34pt;margin-top:785.3pt;width:34pt;height:21.55pt;z-index:251694080;visibility:visible;mso-wrap-style:square;mso-width-percent:0;mso-height-percent:0;mso-wrap-distance-left:9pt;mso-wrap-distance-top:0;mso-wrap-distance-right:9pt;mso-wrap-distance-bottom:0;mso-position-horizontal:absolute;mso-position-horizontal-relative:inner-margin-area;mso-position-vertical:absolute;mso-position-vertical-relative:top-margin-area;mso-width-percent: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" o:allowincell="f" filled="f" stroked="f">
              <v:textbox style="mso-fit-shape-to-text:t" inset="0,0,0,0">
                <w:txbxContent>
                  <w:p w14:paraId="18ABAB5C" w14:textId="77777777" w:rsidR="00A56843" w:rsidRPr="004275D9" w:rsidRDefault="00A56843" w:rsidP="008E2385">
                    <w:pPr>
                      <w:jc w:val="right"/>
                    </w:pPr>
                    <w:r w:rsidRPr="004275D9">
                      <w:fldChar w:fldCharType="begin"/>
                    </w:r>
                    <w:r w:rsidRPr="004275D9">
                      <w:instrText>PAGE   \* MERGEFORMAT</w:instrText>
                    </w:r>
                    <w:r w:rsidRPr="004275D9">
                      <w:fldChar w:fldCharType="separate"/>
                    </w:r>
                    <w:r>
                      <w:rPr>
                        <w:noProof/>
                      </w:rPr>
                      <w:t>13</w:t>
                    </w:r>
                    <w:r w:rsidRPr="004275D9">
                      <w:fldChar w:fldCharType="end"/>
                    </w: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D94923" w14:textId="77777777" w:rsidR="007D6A98" w:rsidRDefault="007D6A98" w:rsidP="00BE18F2">
      <w:r>
        <w:separator/>
      </w:r>
    </w:p>
  </w:footnote>
  <w:footnote w:type="continuationSeparator" w:id="0">
    <w:p w14:paraId="7F4C413C" w14:textId="77777777" w:rsidR="007D6A98" w:rsidRDefault="007D6A98" w:rsidP="00BE1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ECE0E0" w14:textId="77777777" w:rsidR="00A83618" w:rsidRPr="002965FD" w:rsidRDefault="00A83618" w:rsidP="00A83618">
    <w:pPr>
      <w:pStyle w:val="Kopfzeile"/>
      <w:rPr>
        <w:rFonts w:cs="Open Sans"/>
        <w:i/>
        <w:lang w:val="en-US"/>
      </w:rPr>
    </w:pPr>
    <w:r w:rsidRPr="002965FD">
      <w:rPr>
        <w:rFonts w:cs="Open Sans"/>
        <w:i/>
        <w:lang w:val="en-US"/>
      </w:rPr>
      <w:t xml:space="preserve">TUTORING hybrid </w:t>
    </w:r>
    <w:r w:rsidRPr="002965FD">
      <w:rPr>
        <w:rFonts w:cs="Open Sans"/>
        <w:i/>
        <w:lang w:val="en-US"/>
      </w:rPr>
      <w:tab/>
    </w:r>
    <w:hyperlink r:id="rId1" w:history="1">
      <w:r w:rsidRPr="002965FD">
        <w:rPr>
          <w:rStyle w:val="Hyperlink"/>
          <w:rFonts w:cs="Open Sans"/>
          <w:i/>
          <w:lang w:val="en-US"/>
        </w:rPr>
        <w:t>tutoring@tu-dresden.de</w:t>
      </w:r>
    </w:hyperlink>
    <w:r w:rsidRPr="002965FD">
      <w:rPr>
        <w:rFonts w:cs="Open Sans"/>
        <w:i/>
        <w:lang w:val="en-US"/>
      </w:rPr>
      <w:tab/>
      <w:t xml:space="preserve"> </w:t>
    </w:r>
    <w:r>
      <w:rPr>
        <w:rFonts w:cs="Open Sans"/>
        <w:i/>
        <w:lang w:val="en-US"/>
      </w:rPr>
      <w:t>24.01.2024</w:t>
    </w:r>
  </w:p>
  <w:p w14:paraId="5A7BCC30" w14:textId="77777777" w:rsidR="000B5591" w:rsidRPr="00EF3392" w:rsidRDefault="000B5591" w:rsidP="00A83618">
    <w:pPr>
      <w:pStyle w:val="Kopfzeil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82F2F" w14:textId="77777777" w:rsidR="00723254" w:rsidRDefault="00723254">
    <w:pPr>
      <w:pStyle w:val="Kopfzeile"/>
    </w:pPr>
    <w:r w:rsidRPr="00254C61">
      <w:rPr>
        <w:noProof/>
        <w:lang w:eastAsia="de-DE"/>
      </w:rPr>
      <w:drawing>
        <wp:anchor distT="0" distB="0" distL="114300" distR="114300" simplePos="0" relativeHeight="251658239" behindDoc="1" locked="0" layoutInCell="1" allowOverlap="1" wp14:anchorId="15C2CD48" wp14:editId="24FDA5F3">
          <wp:simplePos x="0" y="0"/>
          <wp:positionH relativeFrom="leftMargin">
            <wp:posOffset>-8255</wp:posOffset>
          </wp:positionH>
          <wp:positionV relativeFrom="topMargin">
            <wp:posOffset>1436370</wp:posOffset>
          </wp:positionV>
          <wp:extent cx="7559675" cy="9300845"/>
          <wp:effectExtent l="0" t="0" r="3175" b="0"/>
          <wp:wrapNone/>
          <wp:docPr id="449" name="Grafik 449" descr="Moderne Uhr mit blauem Zifferblatt, in einer Hand gehalten." title="Hintergrundbil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RS1967_Fashion9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4313" t="6176" r="14799"/>
                  <a:stretch/>
                </pic:blipFill>
                <pic:spPr bwMode="auto">
                  <a:xfrm>
                    <a:off x="0" y="0"/>
                    <a:ext cx="7559675" cy="93008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54C61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6912" behindDoc="1" locked="1" layoutInCell="1" allowOverlap="1" wp14:anchorId="6D49F9A0" wp14:editId="30100ABC">
              <wp:simplePos x="0" y="0"/>
              <wp:positionH relativeFrom="leftMargin">
                <wp:posOffset>0</wp:posOffset>
              </wp:positionH>
              <wp:positionV relativeFrom="topMargin">
                <wp:posOffset>0</wp:posOffset>
              </wp:positionV>
              <wp:extent cx="7559675" cy="1432560"/>
              <wp:effectExtent l="0" t="0" r="3175" b="0"/>
              <wp:wrapNone/>
              <wp:docPr id="12" name="Rechteck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1432560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277DABC" id="Rechteck 12" o:spid="_x0000_s1026" style="position:absolute;margin-left:0;margin-top:0;width:595.25pt;height:112.8pt;z-index:-251629568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" fillcolor="#002060" stroked="f" strokeweight="1pt">
              <v:textbox inset="0,0,0,0"/>
              <w10:wrap anchorx="margin" anchory="margin"/>
              <w10:anchorlock/>
            </v:rect>
          </w:pict>
        </mc:Fallback>
      </mc:AlternateContent>
    </w:r>
    <w:r w:rsidRPr="00254C61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singleLevel"/>
    <w:tmpl w:val="61A8F81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10041FCF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2" w15:restartNumberingAfterBreak="0">
    <w:nsid w:val="116033F4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3" w15:restartNumberingAfterBreak="0">
    <w:nsid w:val="16155EA3"/>
    <w:multiLevelType w:val="multilevel"/>
    <w:tmpl w:val="0254966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80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21" w:hanging="341"/>
      </w:pPr>
      <w:rPr>
        <w:rFonts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4" w15:restartNumberingAfterBreak="0">
    <w:nsid w:val="1D573A96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5" w15:restartNumberingAfterBreak="0">
    <w:nsid w:val="29142B64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6" w15:restartNumberingAfterBreak="0">
    <w:nsid w:val="29920F2F"/>
    <w:multiLevelType w:val="hybridMultilevel"/>
    <w:tmpl w:val="6E60C01C"/>
    <w:lvl w:ilvl="0" w:tplc="E99A594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3678D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8" w15:restartNumberingAfterBreak="0">
    <w:nsid w:val="425E539F"/>
    <w:multiLevelType w:val="hybridMultilevel"/>
    <w:tmpl w:val="5F5EFD38"/>
    <w:lvl w:ilvl="0" w:tplc="E99A594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C722C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10" w15:restartNumberingAfterBreak="0">
    <w:nsid w:val="453959B4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11" w15:restartNumberingAfterBreak="0">
    <w:nsid w:val="46050077"/>
    <w:multiLevelType w:val="hybridMultilevel"/>
    <w:tmpl w:val="6B2CE582"/>
    <w:lvl w:ilvl="0" w:tplc="FFFFFFFF">
      <w:start w:val="1"/>
      <w:numFmt w:val="bullet"/>
      <w:lvlText w:val="—"/>
      <w:lvlJc w:val="left"/>
      <w:pPr>
        <w:ind w:left="720" w:hanging="360"/>
      </w:pPr>
      <w:rPr>
        <w:rFonts w:ascii="Open Sans Condensed Light" w:hAnsi="Open Sans Condensed Light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C07B1A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13" w15:restartNumberingAfterBreak="0">
    <w:nsid w:val="4C523955"/>
    <w:multiLevelType w:val="multilevel"/>
    <w:tmpl w:val="4A2E5B06"/>
    <w:lvl w:ilvl="0">
      <w:start w:val="1"/>
      <w:numFmt w:val="decimal"/>
      <w:pStyle w:val="ListeNummerierung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80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21" w:hanging="341"/>
      </w:pPr>
      <w:rPr>
        <w:rFonts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14" w15:restartNumberingAfterBreak="0">
    <w:nsid w:val="57F353D8"/>
    <w:multiLevelType w:val="multilevel"/>
    <w:tmpl w:val="99503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D3D3F40"/>
    <w:multiLevelType w:val="multilevel"/>
    <w:tmpl w:val="8996A7FA"/>
    <w:lvl w:ilvl="0">
      <w:start w:val="1"/>
      <w:numFmt w:val="bullet"/>
      <w:pStyle w:val="Listenabsatz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  <w:color w:val="auto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16" w15:restartNumberingAfterBreak="0">
    <w:nsid w:val="61DC73B2"/>
    <w:multiLevelType w:val="hybridMultilevel"/>
    <w:tmpl w:val="AD8A0B66"/>
    <w:lvl w:ilvl="0" w:tplc="E99A594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E573B"/>
    <w:multiLevelType w:val="hybridMultilevel"/>
    <w:tmpl w:val="6B2CE582"/>
    <w:lvl w:ilvl="0" w:tplc="2D545870">
      <w:start w:val="1"/>
      <w:numFmt w:val="bullet"/>
      <w:lvlText w:val="—"/>
      <w:lvlJc w:val="left"/>
      <w:pPr>
        <w:ind w:left="720" w:hanging="360"/>
      </w:pPr>
      <w:rPr>
        <w:rFonts w:ascii="Open Sans Condensed Light" w:hAnsi="Open Sans Condensed Light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E5DFD"/>
    <w:multiLevelType w:val="hybridMultilevel"/>
    <w:tmpl w:val="07FA65F0"/>
    <w:lvl w:ilvl="0" w:tplc="2D545870">
      <w:start w:val="1"/>
      <w:numFmt w:val="bullet"/>
      <w:lvlText w:val="—"/>
      <w:lvlJc w:val="left"/>
      <w:pPr>
        <w:ind w:left="360" w:hanging="360"/>
      </w:pPr>
      <w:rPr>
        <w:rFonts w:ascii="Open Sans Condensed Light" w:hAnsi="Open Sans Condensed Light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3B23865"/>
    <w:multiLevelType w:val="hybridMultilevel"/>
    <w:tmpl w:val="5BA65802"/>
    <w:lvl w:ilvl="0" w:tplc="2D545870">
      <w:start w:val="1"/>
      <w:numFmt w:val="bullet"/>
      <w:lvlText w:val="—"/>
      <w:lvlJc w:val="left"/>
      <w:pPr>
        <w:ind w:left="360" w:hanging="360"/>
      </w:pPr>
      <w:rPr>
        <w:rFonts w:ascii="Open Sans Condensed Light" w:hAnsi="Open Sans Condensed Light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7241C6"/>
    <w:multiLevelType w:val="hybridMultilevel"/>
    <w:tmpl w:val="D2967992"/>
    <w:lvl w:ilvl="0" w:tplc="66F4FAC4"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345E12"/>
    <w:multiLevelType w:val="multilevel"/>
    <w:tmpl w:val="F086FF6C"/>
    <w:lvl w:ilvl="0">
      <w:start w:val="1"/>
      <w:numFmt w:val="bullet"/>
      <w:lvlText w:val="—"/>
      <w:lvlJc w:val="left"/>
      <w:pPr>
        <w:ind w:left="340" w:hanging="340"/>
      </w:pPr>
      <w:rPr>
        <w:rFonts w:ascii="Open Sans Condensed Light" w:hAnsi="Open Sans Condensed Light" w:hint="default"/>
      </w:rPr>
    </w:lvl>
    <w:lvl w:ilvl="1">
      <w:start w:val="1"/>
      <w:numFmt w:val="bullet"/>
      <w:lvlText w:val="—"/>
      <w:lvlJc w:val="left"/>
      <w:pPr>
        <w:ind w:left="680" w:hanging="340"/>
      </w:pPr>
      <w:rPr>
        <w:rFonts w:ascii="Open Sans Condensed Light" w:hAnsi="Open Sans Condensed Light" w:hint="default"/>
      </w:rPr>
    </w:lvl>
    <w:lvl w:ilvl="2">
      <w:start w:val="1"/>
      <w:numFmt w:val="bullet"/>
      <w:lvlText w:val="—"/>
      <w:lvlJc w:val="left"/>
      <w:pPr>
        <w:ind w:left="1021" w:hanging="341"/>
      </w:pPr>
      <w:rPr>
        <w:rFonts w:ascii="Open Sans Condensed Light" w:hAnsi="Open Sans Condensed Light" w:hint="default"/>
      </w:rPr>
    </w:lvl>
    <w:lvl w:ilvl="3">
      <w:start w:val="1"/>
      <w:numFmt w:val="bullet"/>
      <w:lvlText w:val="—"/>
      <w:lvlJc w:val="left"/>
      <w:pPr>
        <w:ind w:left="1361" w:hanging="340"/>
      </w:pPr>
      <w:rPr>
        <w:rFonts w:ascii="Open Sans Condensed Light" w:hAnsi="Open Sans Condensed Light" w:hint="default"/>
      </w:rPr>
    </w:lvl>
    <w:lvl w:ilvl="4">
      <w:start w:val="1"/>
      <w:numFmt w:val="bullet"/>
      <w:lvlText w:val="—"/>
      <w:lvlJc w:val="left"/>
      <w:pPr>
        <w:ind w:left="1701" w:hanging="340"/>
      </w:pPr>
      <w:rPr>
        <w:rFonts w:ascii="Open Sans Condensed Light" w:hAnsi="Open Sans Condensed Light" w:hint="default"/>
      </w:rPr>
    </w:lvl>
    <w:lvl w:ilvl="5">
      <w:start w:val="1"/>
      <w:numFmt w:val="bullet"/>
      <w:lvlText w:val="—"/>
      <w:lvlJc w:val="left"/>
      <w:pPr>
        <w:ind w:left="2041" w:hanging="340"/>
      </w:pPr>
      <w:rPr>
        <w:rFonts w:ascii="Open Sans Condensed Light" w:hAnsi="Open Sans Condensed Light" w:hint="default"/>
      </w:rPr>
    </w:lvl>
    <w:lvl w:ilvl="6">
      <w:start w:val="1"/>
      <w:numFmt w:val="bullet"/>
      <w:lvlText w:val="—"/>
      <w:lvlJc w:val="left"/>
      <w:pPr>
        <w:ind w:left="2381" w:hanging="340"/>
      </w:pPr>
      <w:rPr>
        <w:rFonts w:ascii="Open Sans Condensed Light" w:hAnsi="Open Sans Condensed Light" w:hint="default"/>
      </w:rPr>
    </w:lvl>
    <w:lvl w:ilvl="7">
      <w:start w:val="1"/>
      <w:numFmt w:val="bullet"/>
      <w:lvlText w:val="—"/>
      <w:lvlJc w:val="left"/>
      <w:pPr>
        <w:ind w:left="2722" w:hanging="341"/>
      </w:pPr>
      <w:rPr>
        <w:rFonts w:ascii="Open Sans Condensed Light" w:hAnsi="Open Sans Condensed Light" w:hint="default"/>
      </w:rPr>
    </w:lvl>
    <w:lvl w:ilvl="8">
      <w:start w:val="1"/>
      <w:numFmt w:val="bullet"/>
      <w:lvlText w:val="—"/>
      <w:lvlJc w:val="left"/>
      <w:pPr>
        <w:ind w:left="3062" w:hanging="340"/>
      </w:pPr>
      <w:rPr>
        <w:rFonts w:ascii="Open Sans Condensed Light" w:hAnsi="Open Sans Condensed Light" w:hint="default"/>
      </w:rPr>
    </w:lvl>
  </w:abstractNum>
  <w:abstractNum w:abstractNumId="22" w15:restartNumberingAfterBreak="0">
    <w:nsid w:val="7C103EEE"/>
    <w:multiLevelType w:val="hybridMultilevel"/>
    <w:tmpl w:val="6B2CE582"/>
    <w:lvl w:ilvl="0" w:tplc="FFFFFFFF">
      <w:start w:val="1"/>
      <w:numFmt w:val="bullet"/>
      <w:lvlText w:val="—"/>
      <w:lvlJc w:val="left"/>
      <w:pPr>
        <w:ind w:left="720" w:hanging="360"/>
      </w:pPr>
      <w:rPr>
        <w:rFonts w:ascii="Open Sans Condensed Light" w:hAnsi="Open Sans Condensed Light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352957">
    <w:abstractNumId w:val="13"/>
  </w:num>
  <w:num w:numId="2" w16cid:durableId="1222836513">
    <w:abstractNumId w:val="0"/>
  </w:num>
  <w:num w:numId="3" w16cid:durableId="1335718534">
    <w:abstractNumId w:val="17"/>
  </w:num>
  <w:num w:numId="4" w16cid:durableId="326566057">
    <w:abstractNumId w:val="13"/>
    <w:lvlOverride w:ilvl="0">
      <w:startOverride w:val="1"/>
    </w:lvlOverride>
  </w:num>
  <w:num w:numId="5" w16cid:durableId="1759907202">
    <w:abstractNumId w:val="13"/>
    <w:lvlOverride w:ilvl="0">
      <w:startOverride w:val="1"/>
    </w:lvlOverride>
  </w:num>
  <w:num w:numId="6" w16cid:durableId="2090228206">
    <w:abstractNumId w:val="13"/>
    <w:lvlOverride w:ilvl="0">
      <w:startOverride w:val="1"/>
    </w:lvlOverride>
  </w:num>
  <w:num w:numId="7" w16cid:durableId="686641037">
    <w:abstractNumId w:val="13"/>
    <w:lvlOverride w:ilvl="0">
      <w:startOverride w:val="1"/>
    </w:lvlOverride>
  </w:num>
  <w:num w:numId="8" w16cid:durableId="159929036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3715556">
    <w:abstractNumId w:val="20"/>
  </w:num>
  <w:num w:numId="10" w16cid:durableId="407460152">
    <w:abstractNumId w:val="19"/>
  </w:num>
  <w:num w:numId="11" w16cid:durableId="1941912729">
    <w:abstractNumId w:val="18"/>
  </w:num>
  <w:num w:numId="12" w16cid:durableId="250555023">
    <w:abstractNumId w:val="13"/>
    <w:lvlOverride w:ilvl="0">
      <w:lvl w:ilvl="0">
        <w:start w:val="1"/>
        <w:numFmt w:val="decimal"/>
        <w:pStyle w:val="ListeNummerierung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680" w:hanging="34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21" w:hanging="341"/>
        </w:pPr>
        <w:rPr>
          <w:rFonts w:hint="default"/>
        </w:rPr>
      </w:lvl>
    </w:lvlOverride>
    <w:lvlOverride w:ilvl="3">
      <w:lvl w:ilvl="3">
        <w:start w:val="1"/>
        <w:numFmt w:val="bullet"/>
        <w:lvlText w:val="—"/>
        <w:lvlJc w:val="left"/>
        <w:pPr>
          <w:ind w:left="1361" w:hanging="340"/>
        </w:pPr>
        <w:rPr>
          <w:rFonts w:ascii="Open Sans Condensed Light" w:hAnsi="Open Sans Condensed Light" w:hint="default"/>
        </w:rPr>
      </w:lvl>
    </w:lvlOverride>
    <w:lvlOverride w:ilvl="4">
      <w:lvl w:ilvl="4">
        <w:start w:val="1"/>
        <w:numFmt w:val="bullet"/>
        <w:lvlText w:val="—"/>
        <w:lvlJc w:val="left"/>
        <w:pPr>
          <w:ind w:left="1701" w:hanging="340"/>
        </w:pPr>
        <w:rPr>
          <w:rFonts w:ascii="Open Sans Condensed Light" w:hAnsi="Open Sans Condensed Light" w:hint="default"/>
        </w:rPr>
      </w:lvl>
    </w:lvlOverride>
    <w:lvlOverride w:ilvl="5">
      <w:lvl w:ilvl="5">
        <w:start w:val="1"/>
        <w:numFmt w:val="bullet"/>
        <w:lvlText w:val="—"/>
        <w:lvlJc w:val="left"/>
        <w:pPr>
          <w:ind w:left="2041" w:hanging="340"/>
        </w:pPr>
        <w:rPr>
          <w:rFonts w:ascii="Open Sans Condensed Light" w:hAnsi="Open Sans Condensed Light" w:hint="default"/>
        </w:rPr>
      </w:lvl>
    </w:lvlOverride>
    <w:lvlOverride w:ilvl="6">
      <w:lvl w:ilvl="6">
        <w:start w:val="1"/>
        <w:numFmt w:val="bullet"/>
        <w:lvlText w:val="—"/>
        <w:lvlJc w:val="left"/>
        <w:pPr>
          <w:ind w:left="2381" w:hanging="340"/>
        </w:pPr>
        <w:rPr>
          <w:rFonts w:ascii="Open Sans Condensed Light" w:hAnsi="Open Sans Condensed Light" w:hint="default"/>
        </w:rPr>
      </w:lvl>
    </w:lvlOverride>
    <w:lvlOverride w:ilvl="7">
      <w:lvl w:ilvl="7">
        <w:start w:val="1"/>
        <w:numFmt w:val="bullet"/>
        <w:lvlText w:val="—"/>
        <w:lvlJc w:val="left"/>
        <w:pPr>
          <w:ind w:left="2722" w:hanging="341"/>
        </w:pPr>
        <w:rPr>
          <w:rFonts w:ascii="Open Sans Condensed Light" w:hAnsi="Open Sans Condensed Light" w:hint="default"/>
        </w:rPr>
      </w:lvl>
    </w:lvlOverride>
    <w:lvlOverride w:ilvl="8">
      <w:lvl w:ilvl="8">
        <w:start w:val="1"/>
        <w:numFmt w:val="bullet"/>
        <w:lvlText w:val="—"/>
        <w:lvlJc w:val="left"/>
        <w:pPr>
          <w:ind w:left="3062" w:hanging="340"/>
        </w:pPr>
        <w:rPr>
          <w:rFonts w:ascii="Open Sans Condensed Light" w:hAnsi="Open Sans Condensed Light" w:hint="default"/>
        </w:rPr>
      </w:lvl>
    </w:lvlOverride>
  </w:num>
  <w:num w:numId="13" w16cid:durableId="1477717697">
    <w:abstractNumId w:val="13"/>
    <w:lvlOverride w:ilvl="0">
      <w:lvl w:ilvl="0">
        <w:start w:val="1"/>
        <w:numFmt w:val="decimal"/>
        <w:pStyle w:val="ListeNummerierung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680" w:hanging="34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21" w:hanging="341"/>
        </w:pPr>
        <w:rPr>
          <w:rFonts w:hint="default"/>
        </w:rPr>
      </w:lvl>
    </w:lvlOverride>
    <w:lvlOverride w:ilvl="3">
      <w:lvl w:ilvl="3">
        <w:start w:val="1"/>
        <w:numFmt w:val="bullet"/>
        <w:lvlText w:val="—"/>
        <w:lvlJc w:val="left"/>
        <w:pPr>
          <w:ind w:left="1361" w:hanging="340"/>
        </w:pPr>
        <w:rPr>
          <w:rFonts w:ascii="Open Sans Condensed Light" w:hAnsi="Open Sans Condensed Light" w:hint="default"/>
        </w:rPr>
      </w:lvl>
    </w:lvlOverride>
    <w:lvlOverride w:ilvl="4">
      <w:lvl w:ilvl="4">
        <w:start w:val="1"/>
        <w:numFmt w:val="bullet"/>
        <w:lvlText w:val="—"/>
        <w:lvlJc w:val="left"/>
        <w:pPr>
          <w:ind w:left="1701" w:hanging="340"/>
        </w:pPr>
        <w:rPr>
          <w:rFonts w:ascii="Open Sans Condensed Light" w:hAnsi="Open Sans Condensed Light" w:hint="default"/>
        </w:rPr>
      </w:lvl>
    </w:lvlOverride>
    <w:lvlOverride w:ilvl="5">
      <w:lvl w:ilvl="5">
        <w:start w:val="1"/>
        <w:numFmt w:val="bullet"/>
        <w:lvlText w:val="—"/>
        <w:lvlJc w:val="left"/>
        <w:pPr>
          <w:ind w:left="2041" w:hanging="340"/>
        </w:pPr>
        <w:rPr>
          <w:rFonts w:ascii="Open Sans Condensed Light" w:hAnsi="Open Sans Condensed Light" w:hint="default"/>
        </w:rPr>
      </w:lvl>
    </w:lvlOverride>
    <w:lvlOverride w:ilvl="6">
      <w:lvl w:ilvl="6">
        <w:start w:val="1"/>
        <w:numFmt w:val="bullet"/>
        <w:lvlText w:val="—"/>
        <w:lvlJc w:val="left"/>
        <w:pPr>
          <w:ind w:left="2381" w:hanging="340"/>
        </w:pPr>
        <w:rPr>
          <w:rFonts w:ascii="Open Sans Condensed Light" w:hAnsi="Open Sans Condensed Light" w:hint="default"/>
        </w:rPr>
      </w:lvl>
    </w:lvlOverride>
    <w:lvlOverride w:ilvl="7">
      <w:lvl w:ilvl="7">
        <w:start w:val="1"/>
        <w:numFmt w:val="bullet"/>
        <w:lvlText w:val="—"/>
        <w:lvlJc w:val="left"/>
        <w:pPr>
          <w:ind w:left="2722" w:hanging="341"/>
        </w:pPr>
        <w:rPr>
          <w:rFonts w:ascii="Open Sans Condensed Light" w:hAnsi="Open Sans Condensed Light" w:hint="default"/>
        </w:rPr>
      </w:lvl>
    </w:lvlOverride>
    <w:lvlOverride w:ilvl="8">
      <w:lvl w:ilvl="8">
        <w:start w:val="1"/>
        <w:numFmt w:val="bullet"/>
        <w:lvlText w:val="—"/>
        <w:lvlJc w:val="left"/>
        <w:pPr>
          <w:ind w:left="3062" w:hanging="340"/>
        </w:pPr>
        <w:rPr>
          <w:rFonts w:ascii="Open Sans Condensed Light" w:hAnsi="Open Sans Condensed Light" w:hint="default"/>
        </w:rPr>
      </w:lvl>
    </w:lvlOverride>
  </w:num>
  <w:num w:numId="14" w16cid:durableId="1920863081">
    <w:abstractNumId w:val="13"/>
    <w:lvlOverride w:ilvl="0">
      <w:startOverride w:val="1"/>
      <w:lvl w:ilvl="0">
        <w:start w:val="1"/>
        <w:numFmt w:val="decimal"/>
        <w:pStyle w:val="ListeNummerierung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startOverride w:val="1"/>
      <w:lvl w:ilvl="1">
        <w:start w:val="1"/>
        <w:numFmt w:val="lowerLetter"/>
        <w:lvlText w:val="%2)"/>
        <w:lvlJc w:val="left"/>
        <w:pPr>
          <w:ind w:left="680" w:hanging="34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)"/>
        <w:lvlJc w:val="left"/>
        <w:pPr>
          <w:ind w:left="1021" w:hanging="341"/>
        </w:pPr>
        <w:rPr>
          <w:rFonts w:hint="default"/>
        </w:rPr>
      </w:lvl>
    </w:lvlOverride>
    <w:lvlOverride w:ilvl="3">
      <w:startOverride w:val="1"/>
      <w:lvl w:ilvl="3">
        <w:start w:val="1"/>
        <w:numFmt w:val="bullet"/>
        <w:lvlText w:val="—"/>
        <w:lvlJc w:val="left"/>
        <w:pPr>
          <w:ind w:left="1361" w:hanging="340"/>
        </w:pPr>
        <w:rPr>
          <w:rFonts w:ascii="Open Sans Condensed Light" w:hAnsi="Open Sans Condensed Light" w:hint="default"/>
        </w:rPr>
      </w:lvl>
    </w:lvlOverride>
    <w:lvlOverride w:ilvl="4">
      <w:startOverride w:val="1"/>
      <w:lvl w:ilvl="4">
        <w:start w:val="1"/>
        <w:numFmt w:val="bullet"/>
        <w:lvlText w:val="—"/>
        <w:lvlJc w:val="left"/>
        <w:pPr>
          <w:ind w:left="1701" w:hanging="340"/>
        </w:pPr>
        <w:rPr>
          <w:rFonts w:ascii="Open Sans Condensed Light" w:hAnsi="Open Sans Condensed Light" w:hint="default"/>
        </w:rPr>
      </w:lvl>
    </w:lvlOverride>
    <w:lvlOverride w:ilvl="5">
      <w:startOverride w:val="1"/>
      <w:lvl w:ilvl="5">
        <w:start w:val="1"/>
        <w:numFmt w:val="bullet"/>
        <w:lvlText w:val="—"/>
        <w:lvlJc w:val="left"/>
        <w:pPr>
          <w:ind w:left="2041" w:hanging="340"/>
        </w:pPr>
        <w:rPr>
          <w:rFonts w:ascii="Open Sans Condensed Light" w:hAnsi="Open Sans Condensed Light" w:hint="default"/>
        </w:rPr>
      </w:lvl>
    </w:lvlOverride>
    <w:lvlOverride w:ilvl="6">
      <w:startOverride w:val="1"/>
      <w:lvl w:ilvl="6">
        <w:start w:val="1"/>
        <w:numFmt w:val="bullet"/>
        <w:lvlText w:val="—"/>
        <w:lvlJc w:val="left"/>
        <w:pPr>
          <w:ind w:left="2381" w:hanging="340"/>
        </w:pPr>
        <w:rPr>
          <w:rFonts w:ascii="Open Sans Condensed Light" w:hAnsi="Open Sans Condensed Light" w:hint="default"/>
        </w:rPr>
      </w:lvl>
    </w:lvlOverride>
    <w:lvlOverride w:ilvl="7">
      <w:startOverride w:val="1"/>
      <w:lvl w:ilvl="7">
        <w:start w:val="1"/>
        <w:numFmt w:val="bullet"/>
        <w:lvlText w:val="—"/>
        <w:lvlJc w:val="left"/>
        <w:pPr>
          <w:ind w:left="2722" w:hanging="341"/>
        </w:pPr>
        <w:rPr>
          <w:rFonts w:ascii="Open Sans Condensed Light" w:hAnsi="Open Sans Condensed Light" w:hint="default"/>
        </w:rPr>
      </w:lvl>
    </w:lvlOverride>
    <w:lvlOverride w:ilvl="8">
      <w:startOverride w:val="1"/>
      <w:lvl w:ilvl="8">
        <w:start w:val="1"/>
        <w:numFmt w:val="bullet"/>
        <w:lvlText w:val="—"/>
        <w:lvlJc w:val="left"/>
        <w:pPr>
          <w:ind w:left="3062" w:hanging="340"/>
        </w:pPr>
        <w:rPr>
          <w:rFonts w:ascii="Open Sans Condensed Light" w:hAnsi="Open Sans Condensed Light" w:hint="default"/>
        </w:rPr>
      </w:lvl>
    </w:lvlOverride>
  </w:num>
  <w:num w:numId="15" w16cid:durableId="888953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24816473">
    <w:abstractNumId w:val="4"/>
  </w:num>
  <w:num w:numId="17" w16cid:durableId="583953301">
    <w:abstractNumId w:val="9"/>
  </w:num>
  <w:num w:numId="18" w16cid:durableId="490485285">
    <w:abstractNumId w:val="1"/>
  </w:num>
  <w:num w:numId="19" w16cid:durableId="677729116">
    <w:abstractNumId w:val="7"/>
  </w:num>
  <w:num w:numId="20" w16cid:durableId="742795418">
    <w:abstractNumId w:val="10"/>
  </w:num>
  <w:num w:numId="21" w16cid:durableId="1822654149">
    <w:abstractNumId w:val="2"/>
  </w:num>
  <w:num w:numId="22" w16cid:durableId="1800028350">
    <w:abstractNumId w:val="5"/>
  </w:num>
  <w:num w:numId="23" w16cid:durableId="1394082099">
    <w:abstractNumId w:val="12"/>
  </w:num>
  <w:num w:numId="24" w16cid:durableId="1085952621">
    <w:abstractNumId w:val="21"/>
  </w:num>
  <w:num w:numId="25" w16cid:durableId="2067726620">
    <w:abstractNumId w:val="15"/>
  </w:num>
  <w:num w:numId="26" w16cid:durableId="666129751">
    <w:abstractNumId w:val="22"/>
  </w:num>
  <w:num w:numId="27" w16cid:durableId="1632400440">
    <w:abstractNumId w:val="11"/>
  </w:num>
  <w:num w:numId="28" w16cid:durableId="990063903">
    <w:abstractNumId w:val="3"/>
  </w:num>
  <w:num w:numId="29" w16cid:durableId="155053015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9037581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51274782">
    <w:abstractNumId w:val="14"/>
  </w:num>
  <w:num w:numId="32" w16cid:durableId="391856066">
    <w:abstractNumId w:val="6"/>
  </w:num>
  <w:num w:numId="33" w16cid:durableId="817110953">
    <w:abstractNumId w:val="8"/>
  </w:num>
  <w:num w:numId="34" w16cid:durableId="17664200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mirrorMargins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618"/>
    <w:rsid w:val="0000138B"/>
    <w:rsid w:val="00002782"/>
    <w:rsid w:val="00004E20"/>
    <w:rsid w:val="00011BCE"/>
    <w:rsid w:val="00012EF6"/>
    <w:rsid w:val="000150F2"/>
    <w:rsid w:val="00022E81"/>
    <w:rsid w:val="000301CA"/>
    <w:rsid w:val="00031FBF"/>
    <w:rsid w:val="00032F31"/>
    <w:rsid w:val="00032FD9"/>
    <w:rsid w:val="00040036"/>
    <w:rsid w:val="00042084"/>
    <w:rsid w:val="00051E6D"/>
    <w:rsid w:val="00063D44"/>
    <w:rsid w:val="00067A2C"/>
    <w:rsid w:val="00087845"/>
    <w:rsid w:val="00091E1F"/>
    <w:rsid w:val="000A593B"/>
    <w:rsid w:val="000B0B77"/>
    <w:rsid w:val="000B5591"/>
    <w:rsid w:val="000B63F1"/>
    <w:rsid w:val="000B6845"/>
    <w:rsid w:val="000C0751"/>
    <w:rsid w:val="000C14AA"/>
    <w:rsid w:val="000D557D"/>
    <w:rsid w:val="000E1473"/>
    <w:rsid w:val="000E2EA6"/>
    <w:rsid w:val="000F7D39"/>
    <w:rsid w:val="00112F20"/>
    <w:rsid w:val="001248B5"/>
    <w:rsid w:val="00125DE7"/>
    <w:rsid w:val="00132603"/>
    <w:rsid w:val="00151026"/>
    <w:rsid w:val="001552F4"/>
    <w:rsid w:val="0016056A"/>
    <w:rsid w:val="00165F5B"/>
    <w:rsid w:val="00173214"/>
    <w:rsid w:val="00197B30"/>
    <w:rsid w:val="001A75A9"/>
    <w:rsid w:val="001B3E54"/>
    <w:rsid w:val="001B5CF5"/>
    <w:rsid w:val="001C0462"/>
    <w:rsid w:val="001C2D95"/>
    <w:rsid w:val="001C6AF9"/>
    <w:rsid w:val="001E37F6"/>
    <w:rsid w:val="001E3862"/>
    <w:rsid w:val="001F147D"/>
    <w:rsid w:val="001F5612"/>
    <w:rsid w:val="00201940"/>
    <w:rsid w:val="00202E57"/>
    <w:rsid w:val="00204B4C"/>
    <w:rsid w:val="002058FB"/>
    <w:rsid w:val="00211C15"/>
    <w:rsid w:val="00213EE8"/>
    <w:rsid w:val="00214452"/>
    <w:rsid w:val="002240BA"/>
    <w:rsid w:val="002417FB"/>
    <w:rsid w:val="00250DE7"/>
    <w:rsid w:val="00252387"/>
    <w:rsid w:val="002531E0"/>
    <w:rsid w:val="00253D86"/>
    <w:rsid w:val="00254C61"/>
    <w:rsid w:val="00261365"/>
    <w:rsid w:val="00277CFA"/>
    <w:rsid w:val="0028703B"/>
    <w:rsid w:val="0029135C"/>
    <w:rsid w:val="0029431D"/>
    <w:rsid w:val="002A2A34"/>
    <w:rsid w:val="002A2FD2"/>
    <w:rsid w:val="002A62F6"/>
    <w:rsid w:val="002A799B"/>
    <w:rsid w:val="002B2EF7"/>
    <w:rsid w:val="002C51B3"/>
    <w:rsid w:val="002C79F8"/>
    <w:rsid w:val="002D7151"/>
    <w:rsid w:val="002F0DA7"/>
    <w:rsid w:val="002F2AAF"/>
    <w:rsid w:val="00302EE4"/>
    <w:rsid w:val="003061D6"/>
    <w:rsid w:val="00315D7B"/>
    <w:rsid w:val="0031725B"/>
    <w:rsid w:val="003228AF"/>
    <w:rsid w:val="003268BF"/>
    <w:rsid w:val="00327A8E"/>
    <w:rsid w:val="00332E2D"/>
    <w:rsid w:val="003340AE"/>
    <w:rsid w:val="0034167F"/>
    <w:rsid w:val="003531C2"/>
    <w:rsid w:val="003533E3"/>
    <w:rsid w:val="00357838"/>
    <w:rsid w:val="00361A23"/>
    <w:rsid w:val="003662D4"/>
    <w:rsid w:val="00366B7F"/>
    <w:rsid w:val="00386BAF"/>
    <w:rsid w:val="00387B2C"/>
    <w:rsid w:val="00390D4A"/>
    <w:rsid w:val="003B1663"/>
    <w:rsid w:val="003B6D92"/>
    <w:rsid w:val="003B78F2"/>
    <w:rsid w:val="003C45AD"/>
    <w:rsid w:val="003D1C5E"/>
    <w:rsid w:val="003D5C0B"/>
    <w:rsid w:val="003D63A5"/>
    <w:rsid w:val="003D77BB"/>
    <w:rsid w:val="003D7E5C"/>
    <w:rsid w:val="003E5300"/>
    <w:rsid w:val="003E5E24"/>
    <w:rsid w:val="003F1952"/>
    <w:rsid w:val="00403EEF"/>
    <w:rsid w:val="00413726"/>
    <w:rsid w:val="004157EB"/>
    <w:rsid w:val="00416871"/>
    <w:rsid w:val="00417E31"/>
    <w:rsid w:val="0042420A"/>
    <w:rsid w:val="004256D9"/>
    <w:rsid w:val="004275D9"/>
    <w:rsid w:val="004279C2"/>
    <w:rsid w:val="00437C6D"/>
    <w:rsid w:val="004556FF"/>
    <w:rsid w:val="004627B8"/>
    <w:rsid w:val="004704AD"/>
    <w:rsid w:val="004710F4"/>
    <w:rsid w:val="00471FF8"/>
    <w:rsid w:val="00473755"/>
    <w:rsid w:val="00481357"/>
    <w:rsid w:val="00484A22"/>
    <w:rsid w:val="00484E2D"/>
    <w:rsid w:val="0049131F"/>
    <w:rsid w:val="004B3DB0"/>
    <w:rsid w:val="004B6286"/>
    <w:rsid w:val="004C24DF"/>
    <w:rsid w:val="004E2CF4"/>
    <w:rsid w:val="004E300C"/>
    <w:rsid w:val="004E3117"/>
    <w:rsid w:val="004E7D3D"/>
    <w:rsid w:val="004F0038"/>
    <w:rsid w:val="004F2633"/>
    <w:rsid w:val="005008D1"/>
    <w:rsid w:val="005012DE"/>
    <w:rsid w:val="00507277"/>
    <w:rsid w:val="00507705"/>
    <w:rsid w:val="00512155"/>
    <w:rsid w:val="00512689"/>
    <w:rsid w:val="00517845"/>
    <w:rsid w:val="0052171A"/>
    <w:rsid w:val="00524CD4"/>
    <w:rsid w:val="0053162F"/>
    <w:rsid w:val="005435E4"/>
    <w:rsid w:val="00543D73"/>
    <w:rsid w:val="005517C0"/>
    <w:rsid w:val="00566FBA"/>
    <w:rsid w:val="00577C66"/>
    <w:rsid w:val="00577E2B"/>
    <w:rsid w:val="005851D1"/>
    <w:rsid w:val="00595993"/>
    <w:rsid w:val="005A4542"/>
    <w:rsid w:val="005C0DE6"/>
    <w:rsid w:val="005C61EB"/>
    <w:rsid w:val="005C706A"/>
    <w:rsid w:val="005D5E63"/>
    <w:rsid w:val="005D7C4D"/>
    <w:rsid w:val="005E1747"/>
    <w:rsid w:val="005E49BA"/>
    <w:rsid w:val="0060665C"/>
    <w:rsid w:val="00607EEB"/>
    <w:rsid w:val="00610548"/>
    <w:rsid w:val="00610C9A"/>
    <w:rsid w:val="006206ED"/>
    <w:rsid w:val="006222A7"/>
    <w:rsid w:val="00630FE9"/>
    <w:rsid w:val="00633007"/>
    <w:rsid w:val="00640824"/>
    <w:rsid w:val="006420BB"/>
    <w:rsid w:val="00670891"/>
    <w:rsid w:val="0067243F"/>
    <w:rsid w:val="00673ABA"/>
    <w:rsid w:val="0067736C"/>
    <w:rsid w:val="00682778"/>
    <w:rsid w:val="00692740"/>
    <w:rsid w:val="006936B9"/>
    <w:rsid w:val="006963A2"/>
    <w:rsid w:val="00697B5D"/>
    <w:rsid w:val="006B4F10"/>
    <w:rsid w:val="006C4317"/>
    <w:rsid w:val="006D03A4"/>
    <w:rsid w:val="006D19BA"/>
    <w:rsid w:val="006E4761"/>
    <w:rsid w:val="006F2FDF"/>
    <w:rsid w:val="006F69B0"/>
    <w:rsid w:val="00702BA8"/>
    <w:rsid w:val="00706431"/>
    <w:rsid w:val="00714CA6"/>
    <w:rsid w:val="0071576E"/>
    <w:rsid w:val="00723254"/>
    <w:rsid w:val="007266F4"/>
    <w:rsid w:val="007315A6"/>
    <w:rsid w:val="0073729D"/>
    <w:rsid w:val="00743E9E"/>
    <w:rsid w:val="00746E92"/>
    <w:rsid w:val="0075110D"/>
    <w:rsid w:val="007618FC"/>
    <w:rsid w:val="00761D8C"/>
    <w:rsid w:val="007631B6"/>
    <w:rsid w:val="007649C1"/>
    <w:rsid w:val="00767A96"/>
    <w:rsid w:val="00770B07"/>
    <w:rsid w:val="00774F2B"/>
    <w:rsid w:val="00781223"/>
    <w:rsid w:val="00793C30"/>
    <w:rsid w:val="00794C42"/>
    <w:rsid w:val="00797ABE"/>
    <w:rsid w:val="007C1486"/>
    <w:rsid w:val="007C3B6D"/>
    <w:rsid w:val="007D0E49"/>
    <w:rsid w:val="007D6A98"/>
    <w:rsid w:val="007F12EE"/>
    <w:rsid w:val="007F5F93"/>
    <w:rsid w:val="0080377A"/>
    <w:rsid w:val="008048C7"/>
    <w:rsid w:val="00813AC4"/>
    <w:rsid w:val="008275E3"/>
    <w:rsid w:val="00852324"/>
    <w:rsid w:val="00865061"/>
    <w:rsid w:val="00865AAF"/>
    <w:rsid w:val="00867BD6"/>
    <w:rsid w:val="00875643"/>
    <w:rsid w:val="008801C7"/>
    <w:rsid w:val="00890CF5"/>
    <w:rsid w:val="00892B8C"/>
    <w:rsid w:val="008A054B"/>
    <w:rsid w:val="008A4FE0"/>
    <w:rsid w:val="008B1BB5"/>
    <w:rsid w:val="008D1C68"/>
    <w:rsid w:val="008D4CD0"/>
    <w:rsid w:val="008E2385"/>
    <w:rsid w:val="008F1124"/>
    <w:rsid w:val="008F15CA"/>
    <w:rsid w:val="0090090A"/>
    <w:rsid w:val="0090554C"/>
    <w:rsid w:val="009075A4"/>
    <w:rsid w:val="00916238"/>
    <w:rsid w:val="00917116"/>
    <w:rsid w:val="00920C5C"/>
    <w:rsid w:val="0092518C"/>
    <w:rsid w:val="00926DE0"/>
    <w:rsid w:val="00932CA5"/>
    <w:rsid w:val="0093653F"/>
    <w:rsid w:val="00937FA9"/>
    <w:rsid w:val="00957D7C"/>
    <w:rsid w:val="00957E5A"/>
    <w:rsid w:val="00957EB2"/>
    <w:rsid w:val="00960536"/>
    <w:rsid w:val="009639AB"/>
    <w:rsid w:val="00966041"/>
    <w:rsid w:val="00971C84"/>
    <w:rsid w:val="00975FF1"/>
    <w:rsid w:val="009805C8"/>
    <w:rsid w:val="009925ED"/>
    <w:rsid w:val="009962E7"/>
    <w:rsid w:val="00997732"/>
    <w:rsid w:val="009A134F"/>
    <w:rsid w:val="009A1770"/>
    <w:rsid w:val="009A36A0"/>
    <w:rsid w:val="009A5CC3"/>
    <w:rsid w:val="009B47A1"/>
    <w:rsid w:val="009C1C6E"/>
    <w:rsid w:val="009D6115"/>
    <w:rsid w:val="009F727A"/>
    <w:rsid w:val="00A1414E"/>
    <w:rsid w:val="00A20F39"/>
    <w:rsid w:val="00A23EF2"/>
    <w:rsid w:val="00A246D4"/>
    <w:rsid w:val="00A3258E"/>
    <w:rsid w:val="00A33529"/>
    <w:rsid w:val="00A3614B"/>
    <w:rsid w:val="00A56843"/>
    <w:rsid w:val="00A6088B"/>
    <w:rsid w:val="00A62BD5"/>
    <w:rsid w:val="00A65D2F"/>
    <w:rsid w:val="00A675AF"/>
    <w:rsid w:val="00A77480"/>
    <w:rsid w:val="00A77B7B"/>
    <w:rsid w:val="00A83618"/>
    <w:rsid w:val="00A844C7"/>
    <w:rsid w:val="00A87098"/>
    <w:rsid w:val="00AA07FC"/>
    <w:rsid w:val="00AA1040"/>
    <w:rsid w:val="00AC0BC6"/>
    <w:rsid w:val="00AC1613"/>
    <w:rsid w:val="00AC78CF"/>
    <w:rsid w:val="00AD2D3C"/>
    <w:rsid w:val="00AF184C"/>
    <w:rsid w:val="00AF6CE8"/>
    <w:rsid w:val="00B00B5B"/>
    <w:rsid w:val="00B02E7A"/>
    <w:rsid w:val="00B21E61"/>
    <w:rsid w:val="00B244C1"/>
    <w:rsid w:val="00B31494"/>
    <w:rsid w:val="00B44BE8"/>
    <w:rsid w:val="00B46FDB"/>
    <w:rsid w:val="00B5396F"/>
    <w:rsid w:val="00B5533B"/>
    <w:rsid w:val="00B55955"/>
    <w:rsid w:val="00B55AF4"/>
    <w:rsid w:val="00B60AA1"/>
    <w:rsid w:val="00B6751D"/>
    <w:rsid w:val="00B7073E"/>
    <w:rsid w:val="00B722EA"/>
    <w:rsid w:val="00B86266"/>
    <w:rsid w:val="00BA06E5"/>
    <w:rsid w:val="00BA25C4"/>
    <w:rsid w:val="00BA7DB5"/>
    <w:rsid w:val="00BB323A"/>
    <w:rsid w:val="00BB65E4"/>
    <w:rsid w:val="00BB7BD0"/>
    <w:rsid w:val="00BC605D"/>
    <w:rsid w:val="00BC7C36"/>
    <w:rsid w:val="00BD17DF"/>
    <w:rsid w:val="00BD25A5"/>
    <w:rsid w:val="00BE11C1"/>
    <w:rsid w:val="00BE18F2"/>
    <w:rsid w:val="00BF27C9"/>
    <w:rsid w:val="00BF30EE"/>
    <w:rsid w:val="00BF312F"/>
    <w:rsid w:val="00C07A61"/>
    <w:rsid w:val="00C07FA4"/>
    <w:rsid w:val="00C11DEF"/>
    <w:rsid w:val="00C2181E"/>
    <w:rsid w:val="00C300BD"/>
    <w:rsid w:val="00C326A1"/>
    <w:rsid w:val="00C35875"/>
    <w:rsid w:val="00C3629C"/>
    <w:rsid w:val="00C51588"/>
    <w:rsid w:val="00C529D5"/>
    <w:rsid w:val="00C63ABC"/>
    <w:rsid w:val="00C64433"/>
    <w:rsid w:val="00C649AB"/>
    <w:rsid w:val="00C6603D"/>
    <w:rsid w:val="00C7091F"/>
    <w:rsid w:val="00C77099"/>
    <w:rsid w:val="00C77373"/>
    <w:rsid w:val="00C8175E"/>
    <w:rsid w:val="00C81E0E"/>
    <w:rsid w:val="00C877D1"/>
    <w:rsid w:val="00C903F4"/>
    <w:rsid w:val="00C938DC"/>
    <w:rsid w:val="00C93C29"/>
    <w:rsid w:val="00C93ED1"/>
    <w:rsid w:val="00CB5D69"/>
    <w:rsid w:val="00CC2C1F"/>
    <w:rsid w:val="00CC65A0"/>
    <w:rsid w:val="00CD43FB"/>
    <w:rsid w:val="00CD59A8"/>
    <w:rsid w:val="00CE461C"/>
    <w:rsid w:val="00CE7CC2"/>
    <w:rsid w:val="00CF510F"/>
    <w:rsid w:val="00D077E4"/>
    <w:rsid w:val="00D212D5"/>
    <w:rsid w:val="00D3005A"/>
    <w:rsid w:val="00D34F0E"/>
    <w:rsid w:val="00D406D9"/>
    <w:rsid w:val="00D51DBD"/>
    <w:rsid w:val="00D67182"/>
    <w:rsid w:val="00D706B1"/>
    <w:rsid w:val="00D938AB"/>
    <w:rsid w:val="00D95672"/>
    <w:rsid w:val="00DB0ADB"/>
    <w:rsid w:val="00DB0F70"/>
    <w:rsid w:val="00DC126B"/>
    <w:rsid w:val="00DC55B2"/>
    <w:rsid w:val="00DC5631"/>
    <w:rsid w:val="00DC6DBB"/>
    <w:rsid w:val="00DD24E1"/>
    <w:rsid w:val="00DD2F56"/>
    <w:rsid w:val="00DE412D"/>
    <w:rsid w:val="00DF0B7A"/>
    <w:rsid w:val="00DF1792"/>
    <w:rsid w:val="00DF387C"/>
    <w:rsid w:val="00DF72FD"/>
    <w:rsid w:val="00E11073"/>
    <w:rsid w:val="00E22493"/>
    <w:rsid w:val="00E27170"/>
    <w:rsid w:val="00E3006A"/>
    <w:rsid w:val="00E300EA"/>
    <w:rsid w:val="00E310C8"/>
    <w:rsid w:val="00E45E49"/>
    <w:rsid w:val="00E47558"/>
    <w:rsid w:val="00E62CDE"/>
    <w:rsid w:val="00E64FF9"/>
    <w:rsid w:val="00E73446"/>
    <w:rsid w:val="00E84DAB"/>
    <w:rsid w:val="00E87128"/>
    <w:rsid w:val="00E9199F"/>
    <w:rsid w:val="00E977EF"/>
    <w:rsid w:val="00EA5D52"/>
    <w:rsid w:val="00EC0DB3"/>
    <w:rsid w:val="00EC20CA"/>
    <w:rsid w:val="00ED2C88"/>
    <w:rsid w:val="00EE4C35"/>
    <w:rsid w:val="00EF3392"/>
    <w:rsid w:val="00EF4480"/>
    <w:rsid w:val="00F0574C"/>
    <w:rsid w:val="00F15FF5"/>
    <w:rsid w:val="00F26F0D"/>
    <w:rsid w:val="00F273DC"/>
    <w:rsid w:val="00F409F5"/>
    <w:rsid w:val="00F52BF7"/>
    <w:rsid w:val="00F53E46"/>
    <w:rsid w:val="00F5752A"/>
    <w:rsid w:val="00F577D3"/>
    <w:rsid w:val="00F5791A"/>
    <w:rsid w:val="00F632D3"/>
    <w:rsid w:val="00F652A6"/>
    <w:rsid w:val="00F77DF0"/>
    <w:rsid w:val="00F80E90"/>
    <w:rsid w:val="00F81720"/>
    <w:rsid w:val="00F95CD6"/>
    <w:rsid w:val="00FB5DC5"/>
    <w:rsid w:val="00FB5FC2"/>
    <w:rsid w:val="00FC5739"/>
    <w:rsid w:val="00FC7695"/>
    <w:rsid w:val="00FE5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4AAC8D"/>
  <w15:chartTrackingRefBased/>
  <w15:docId w15:val="{1A29DB23-89E3-4011-9822-973434CD4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Open Sans" w:eastAsiaTheme="minorHAnsi" w:hAnsi="Open Sans" w:cstheme="minorBidi"/>
        <w:sz w:val="18"/>
        <w:szCs w:val="18"/>
        <w:lang w:val="de-DE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5" w:qFormat="1"/>
    <w:lsdException w:name="heading 2" w:uiPriority="9" w:qFormat="1"/>
    <w:lsdException w:name="heading 3" w:semiHidden="1" w:uiPriority="9" w:qFormat="1"/>
    <w:lsdException w:name="heading 4" w:uiPriority="9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5E49"/>
    <w:pPr>
      <w:spacing w:after="120" w:line="240" w:lineRule="atLeast"/>
    </w:pPr>
  </w:style>
  <w:style w:type="paragraph" w:styleId="berschrift1">
    <w:name w:val="heading 1"/>
    <w:basedOn w:val="Standard"/>
    <w:next w:val="Standard"/>
    <w:link w:val="berschrift1Zchn"/>
    <w:uiPriority w:val="5"/>
    <w:qFormat/>
    <w:rsid w:val="00DE412D"/>
    <w:pPr>
      <w:keepNext/>
      <w:keepLines/>
      <w:spacing w:before="240" w:line="360" w:lineRule="atLeast"/>
      <w:outlineLvl w:val="0"/>
    </w:pPr>
    <w:rPr>
      <w:rFonts w:ascii="Open Sans SemiBold" w:eastAsiaTheme="majorEastAsia" w:hAnsi="Open Sans SemiBold" w:cs="Open Sans SemiBold"/>
      <w:color w:val="00305D" w:themeColor="accent1"/>
      <w:sz w:val="32"/>
      <w:szCs w:val="36"/>
    </w:rPr>
  </w:style>
  <w:style w:type="paragraph" w:styleId="berschrift2">
    <w:name w:val="heading 2"/>
    <w:basedOn w:val="berschrift1"/>
    <w:next w:val="Standard"/>
    <w:link w:val="berschrift2Zchn"/>
    <w:uiPriority w:val="6"/>
    <w:qFormat/>
    <w:rsid w:val="00610548"/>
    <w:pPr>
      <w:spacing w:line="240" w:lineRule="atLeast"/>
      <w:outlineLvl w:val="1"/>
    </w:pPr>
    <w:rPr>
      <w:sz w:val="26"/>
      <w:szCs w:val="28"/>
    </w:rPr>
  </w:style>
  <w:style w:type="paragraph" w:styleId="berschrift3">
    <w:name w:val="heading 3"/>
    <w:basedOn w:val="Standard"/>
    <w:next w:val="Standard"/>
    <w:link w:val="berschrift3Zchn"/>
    <w:uiPriority w:val="7"/>
    <w:qFormat/>
    <w:rsid w:val="00DE412D"/>
    <w:pPr>
      <w:keepNext/>
      <w:keepLines/>
      <w:spacing w:before="240"/>
      <w:outlineLvl w:val="2"/>
    </w:pPr>
    <w:rPr>
      <w:rFonts w:ascii="Open Sans SemiBold" w:eastAsiaTheme="majorEastAsia" w:hAnsi="Open Sans SemiBold" w:cs="Open Sans SemiBold"/>
      <w:color w:val="00305D" w:themeColor="accent1"/>
      <w:sz w:val="20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rsid w:val="002A2A34"/>
    <w:pPr>
      <w:keepNext/>
      <w:keepLines/>
      <w:spacing w:before="40" w:after="0"/>
      <w:outlineLvl w:val="3"/>
    </w:pPr>
    <w:rPr>
      <w:rFonts w:asciiTheme="majorHAnsi" w:eastAsiaTheme="majorEastAsia" w:hAnsiTheme="majorHAnsi" w:cstheme="majorHAnsi"/>
      <w:b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65E4"/>
    <w:pPr>
      <w:spacing w:after="0" w:line="240" w:lineRule="auto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65E4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5"/>
    <w:rsid w:val="00DE412D"/>
    <w:rPr>
      <w:rFonts w:ascii="Open Sans SemiBold" w:eastAsiaTheme="majorEastAsia" w:hAnsi="Open Sans SemiBold" w:cs="Open Sans SemiBold"/>
      <w:color w:val="00305D" w:themeColor="accent1"/>
      <w:sz w:val="32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6"/>
    <w:rsid w:val="00610548"/>
    <w:rPr>
      <w:rFonts w:ascii="Open Sans SemiBold" w:eastAsiaTheme="majorEastAsia" w:hAnsi="Open Sans SemiBold" w:cs="Open Sans SemiBold"/>
      <w:sz w:val="26"/>
      <w:szCs w:val="28"/>
    </w:rPr>
  </w:style>
  <w:style w:type="character" w:customStyle="1" w:styleId="Kursiv">
    <w:name w:val="Kursiv"/>
    <w:basedOn w:val="Absatz-Standardschriftart"/>
    <w:uiPriority w:val="1"/>
    <w:rsid w:val="00670891"/>
    <w:rPr>
      <w:i/>
    </w:rPr>
  </w:style>
  <w:style w:type="paragraph" w:customStyle="1" w:styleId="Querbalken2Ebene">
    <w:name w:val="Querbalken 2. Ebene"/>
    <w:basedOn w:val="Standard"/>
    <w:link w:val="Querbalken2EbeneZchn"/>
    <w:uiPriority w:val="3"/>
    <w:rsid w:val="00332E2D"/>
    <w:pPr>
      <w:spacing w:before="3500"/>
    </w:pPr>
    <w:rPr>
      <w:noProof/>
      <w:color w:val="FFFFFF" w:themeColor="background2"/>
      <w:lang w:eastAsia="de-DE"/>
    </w:rPr>
  </w:style>
  <w:style w:type="table" w:styleId="Tabellenraster">
    <w:name w:val="Table Grid"/>
    <w:basedOn w:val="NormaleTabelle"/>
    <w:uiPriority w:val="39"/>
    <w:rsid w:val="00DF72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bereichStandard">
    <w:name w:val="Fußbereich Standard"/>
    <w:basedOn w:val="Standard"/>
    <w:uiPriority w:val="4"/>
    <w:rsid w:val="00BA06E5"/>
    <w:pPr>
      <w:framePr w:hSpace="142" w:wrap="around" w:vAnchor="page" w:hAnchor="margin" w:y="14176"/>
      <w:spacing w:after="0" w:line="160" w:lineRule="exact"/>
      <w:suppressOverlap/>
    </w:pPr>
    <w:rPr>
      <w:color w:val="FFFFFF" w:themeColor="background2"/>
      <w:spacing w:val="4"/>
      <w:sz w:val="12"/>
    </w:rPr>
  </w:style>
  <w:style w:type="paragraph" w:styleId="KeinLeerraum">
    <w:name w:val="No Spacing"/>
    <w:link w:val="KeinLeerraumZchn"/>
    <w:uiPriority w:val="1"/>
    <w:rsid w:val="00F52BF7"/>
    <w:pPr>
      <w:spacing w:after="0" w:line="240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F52BF7"/>
    <w:rPr>
      <w:rFonts w:asciiTheme="minorHAnsi" w:eastAsiaTheme="minorEastAsia" w:hAnsiTheme="minorHAnsi"/>
      <w:sz w:val="22"/>
      <w:szCs w:val="22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A2A34"/>
    <w:rPr>
      <w:rFonts w:asciiTheme="majorHAnsi" w:eastAsiaTheme="majorEastAsia" w:hAnsiTheme="majorHAnsi" w:cstheme="majorHAnsi"/>
      <w:b/>
      <w:iCs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7"/>
    <w:rsid w:val="00DE412D"/>
    <w:rPr>
      <w:rFonts w:ascii="Open Sans SemiBold" w:eastAsiaTheme="majorEastAsia" w:hAnsi="Open Sans SemiBold" w:cs="Open Sans SemiBold"/>
      <w:color w:val="00305D" w:themeColor="accent1"/>
      <w:sz w:val="20"/>
      <w:szCs w:val="24"/>
    </w:rPr>
  </w:style>
  <w:style w:type="paragraph" w:styleId="Beschriftung">
    <w:name w:val="caption"/>
    <w:basedOn w:val="Standard"/>
    <w:next w:val="Standard"/>
    <w:uiPriority w:val="35"/>
    <w:qFormat/>
    <w:rsid w:val="0073729D"/>
    <w:pPr>
      <w:spacing w:before="120" w:after="200" w:line="240" w:lineRule="auto"/>
    </w:pPr>
    <w:rPr>
      <w:i/>
      <w:iCs/>
      <w:color w:val="FFFFFF" w:themeColor="background2"/>
      <w:sz w:val="16"/>
      <w:szCs w:val="16"/>
    </w:rPr>
  </w:style>
  <w:style w:type="paragraph" w:customStyle="1" w:styleId="b03berschriftblauStandard">
    <w:name w:val="b_03_Überschrift (blau_Standard)"/>
    <w:basedOn w:val="Standard"/>
    <w:next w:val="Standard"/>
    <w:uiPriority w:val="99"/>
    <w:rsid w:val="00CD59A8"/>
    <w:pPr>
      <w:autoSpaceDE w:val="0"/>
      <w:autoSpaceDN w:val="0"/>
      <w:adjustRightInd w:val="0"/>
      <w:spacing w:before="113" w:after="113" w:line="1120" w:lineRule="atLeast"/>
      <w:textAlignment w:val="center"/>
    </w:pPr>
    <w:rPr>
      <w:rFonts w:ascii="Open Sans SemiBold" w:hAnsi="Open Sans SemiBold" w:cs="Open Sans SemiBold"/>
      <w:color w:val="000065"/>
      <w:sz w:val="92"/>
      <w:szCs w:val="92"/>
    </w:rPr>
  </w:style>
  <w:style w:type="character" w:styleId="Fett">
    <w:name w:val="Strong"/>
    <w:basedOn w:val="Absatz-Standardschriftart"/>
    <w:uiPriority w:val="1"/>
    <w:rsid w:val="00D34F0E"/>
    <w:rPr>
      <w:b/>
      <w:bCs/>
    </w:rPr>
  </w:style>
  <w:style w:type="character" w:customStyle="1" w:styleId="Querbalken1Ebenefett">
    <w:name w:val="Querbalken 1. Ebene fett"/>
    <w:basedOn w:val="Fett"/>
    <w:uiPriority w:val="3"/>
    <w:rsid w:val="003D7E5C"/>
    <w:rPr>
      <w:rFonts w:ascii="Open Sans" w:hAnsi="Open Sans"/>
      <w:b/>
      <w:bCs/>
      <w:color w:val="FFFFFF" w:themeColor="background2"/>
      <w:sz w:val="18"/>
    </w:rPr>
  </w:style>
  <w:style w:type="paragraph" w:styleId="Kopfzeile">
    <w:name w:val="header"/>
    <w:basedOn w:val="Standard"/>
    <w:link w:val="KopfzeileZchn"/>
    <w:uiPriority w:val="99"/>
    <w:rsid w:val="00702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77B7B"/>
    <w:rPr>
      <w:color w:val="000000" w:themeColor="text1"/>
    </w:rPr>
  </w:style>
  <w:style w:type="paragraph" w:styleId="Fuzeile">
    <w:name w:val="footer"/>
    <w:basedOn w:val="Standard"/>
    <w:link w:val="FuzeileZchn"/>
    <w:uiPriority w:val="99"/>
    <w:rsid w:val="00975FF1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975FF1"/>
    <w:rPr>
      <w:sz w:val="16"/>
    </w:rPr>
  </w:style>
  <w:style w:type="paragraph" w:customStyle="1" w:styleId="SeitenzahlFolgeseiten">
    <w:name w:val="Seitenzahl Folgeseiten"/>
    <w:basedOn w:val="Fuzeile"/>
    <w:link w:val="SeitenzahlFolgeseitenZchn"/>
    <w:uiPriority w:val="10"/>
    <w:qFormat/>
    <w:rsid w:val="00A77B7B"/>
    <w:pPr>
      <w:jc w:val="right"/>
    </w:pPr>
    <w:rPr>
      <w:rFonts w:ascii="Open Sans Light" w:hAnsi="Open Sans Light"/>
      <w:sz w:val="18"/>
    </w:rPr>
  </w:style>
  <w:style w:type="paragraph" w:customStyle="1" w:styleId="b05TextblauStandard">
    <w:name w:val="b_05_Text (blau_Standard)"/>
    <w:basedOn w:val="Standard"/>
    <w:uiPriority w:val="99"/>
    <w:rsid w:val="00CD59A8"/>
    <w:pPr>
      <w:keepLines/>
      <w:autoSpaceDE w:val="0"/>
      <w:autoSpaceDN w:val="0"/>
      <w:adjustRightInd w:val="0"/>
      <w:spacing w:after="113" w:line="560" w:lineRule="atLeast"/>
      <w:textAlignment w:val="center"/>
    </w:pPr>
    <w:rPr>
      <w:rFonts w:cs="Open Sans"/>
      <w:color w:val="000065"/>
      <w:sz w:val="46"/>
      <w:szCs w:val="46"/>
    </w:rPr>
  </w:style>
  <w:style w:type="character" w:customStyle="1" w:styleId="SeitenzahlFolgeseitenZchn">
    <w:name w:val="Seitenzahl Folgeseiten Zchn"/>
    <w:basedOn w:val="FuzeileZchn"/>
    <w:link w:val="SeitenzahlFolgeseiten"/>
    <w:uiPriority w:val="10"/>
    <w:rsid w:val="00A77B7B"/>
    <w:rPr>
      <w:rFonts w:ascii="Open Sans Light" w:hAnsi="Open Sans Light"/>
      <w:color w:val="000000" w:themeColor="text1"/>
      <w:sz w:val="18"/>
    </w:rPr>
  </w:style>
  <w:style w:type="paragraph" w:styleId="Inhaltsverzeichnisberschrift">
    <w:name w:val="TOC Heading"/>
    <w:basedOn w:val="berschrift1"/>
    <w:next w:val="Standard"/>
    <w:uiPriority w:val="39"/>
    <w:unhideWhenUsed/>
    <w:rsid w:val="00250DE7"/>
    <w:pPr>
      <w:spacing w:after="0" w:line="259" w:lineRule="auto"/>
      <w:outlineLvl w:val="9"/>
    </w:pPr>
    <w:rPr>
      <w:rFonts w:asciiTheme="majorHAnsi" w:hAnsiTheme="majorHAnsi" w:cstheme="majorBidi"/>
      <w:szCs w:val="32"/>
      <w:lang w:eastAsia="de-DE"/>
    </w:rPr>
  </w:style>
  <w:style w:type="character" w:customStyle="1" w:styleId="Querbalken2EbeneZchn">
    <w:name w:val="Querbalken 2. Ebene Zchn"/>
    <w:basedOn w:val="Absatz-Standardschriftart"/>
    <w:link w:val="Querbalken2Ebene"/>
    <w:uiPriority w:val="3"/>
    <w:rsid w:val="00332E2D"/>
    <w:rPr>
      <w:noProof/>
      <w:color w:val="FFFFFF" w:themeColor="background2"/>
      <w:spacing w:val="4"/>
      <w:sz w:val="18"/>
      <w:szCs w:val="14"/>
      <w:lang w:eastAsia="de-DE"/>
    </w:rPr>
  </w:style>
  <w:style w:type="character" w:styleId="Buchtitel">
    <w:name w:val="Book Title"/>
    <w:basedOn w:val="Absatz-Standardschriftart"/>
    <w:uiPriority w:val="33"/>
    <w:rsid w:val="00ED2C88"/>
    <w:rPr>
      <w:rFonts w:ascii="Open Sans SemiBold" w:hAnsi="Open Sans SemiBold"/>
      <w:bCs/>
      <w:iCs/>
      <w:spacing w:val="5"/>
      <w:sz w:val="60"/>
    </w:rPr>
  </w:style>
  <w:style w:type="paragraph" w:styleId="Untertitel">
    <w:name w:val="Subtitle"/>
    <w:basedOn w:val="Standard"/>
    <w:next w:val="Standard"/>
    <w:link w:val="UntertitelZchn"/>
    <w:uiPriority w:val="11"/>
    <w:rsid w:val="004704AD"/>
    <w:pPr>
      <w:numPr>
        <w:ilvl w:val="1"/>
      </w:numPr>
      <w:spacing w:after="0" w:line="480" w:lineRule="exact"/>
    </w:pPr>
    <w:rPr>
      <w:rFonts w:eastAsiaTheme="minorEastAsia"/>
      <w:color w:val="FFFFFF" w:themeColor="background1"/>
      <w:spacing w:val="15"/>
      <w:sz w:val="36"/>
      <w:szCs w:val="3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704AD"/>
    <w:rPr>
      <w:rFonts w:eastAsiaTheme="minorEastAsia"/>
      <w:color w:val="FFFFFF" w:themeColor="background1"/>
      <w:spacing w:val="15"/>
      <w:sz w:val="36"/>
      <w:szCs w:val="32"/>
    </w:rPr>
  </w:style>
  <w:style w:type="character" w:styleId="Hyperlink">
    <w:name w:val="Hyperlink"/>
    <w:basedOn w:val="Absatz-Standardschriftart"/>
    <w:uiPriority w:val="99"/>
    <w:rsid w:val="00FB5DC5"/>
    <w:rPr>
      <w:color w:val="00305D" w:themeColor="accent1"/>
      <w:u w:val="none"/>
    </w:rPr>
  </w:style>
  <w:style w:type="paragraph" w:styleId="Verzeichnis1">
    <w:name w:val="toc 1"/>
    <w:basedOn w:val="Standard"/>
    <w:next w:val="Standard"/>
    <w:autoRedefine/>
    <w:uiPriority w:val="39"/>
    <w:rsid w:val="00A62BD5"/>
    <w:pPr>
      <w:spacing w:after="100"/>
    </w:pPr>
  </w:style>
  <w:style w:type="paragraph" w:styleId="Listenabsatz">
    <w:name w:val="List Paragraph"/>
    <w:aliases w:val="Liste (Aufzählung)"/>
    <w:basedOn w:val="Standard"/>
    <w:link w:val="ListenabsatzZchn"/>
    <w:uiPriority w:val="34"/>
    <w:qFormat/>
    <w:rsid w:val="00890CF5"/>
    <w:pPr>
      <w:numPr>
        <w:numId w:val="25"/>
      </w:numPr>
      <w:spacing w:line="240" w:lineRule="auto"/>
    </w:pPr>
  </w:style>
  <w:style w:type="paragraph" w:styleId="Verzeichnis2">
    <w:name w:val="toc 2"/>
    <w:basedOn w:val="Standard"/>
    <w:next w:val="Standard"/>
    <w:autoRedefine/>
    <w:uiPriority w:val="39"/>
    <w:rsid w:val="00A62BD5"/>
    <w:pPr>
      <w:spacing w:after="100"/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A62BD5"/>
    <w:pPr>
      <w:spacing w:after="100"/>
      <w:ind w:left="400"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315D7B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15D7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15D7B"/>
    <w:rPr>
      <w:vertAlign w:val="superscript"/>
    </w:rPr>
  </w:style>
  <w:style w:type="paragraph" w:customStyle="1" w:styleId="Funote">
    <w:name w:val="Fußnote"/>
    <w:basedOn w:val="Funotentext"/>
    <w:rsid w:val="000A593B"/>
    <w:pPr>
      <w:spacing w:before="120"/>
    </w:pPr>
    <w:rPr>
      <w:i/>
      <w:sz w:val="16"/>
    </w:rPr>
  </w:style>
  <w:style w:type="paragraph" w:customStyle="1" w:styleId="Dokumenttitel">
    <w:name w:val="Dokumenttitel"/>
    <w:basedOn w:val="Standard"/>
    <w:rsid w:val="00E45E49"/>
    <w:pPr>
      <w:spacing w:before="2880" w:after="0" w:line="920" w:lineRule="atLeast"/>
    </w:pPr>
    <w:rPr>
      <w:b/>
      <w:color w:val="FFFFFF" w:themeColor="background1"/>
      <w:sz w:val="72"/>
      <w:szCs w:val="64"/>
    </w:rPr>
  </w:style>
  <w:style w:type="character" w:styleId="BesuchterLink">
    <w:name w:val="FollowedHyperlink"/>
    <w:basedOn w:val="Absatz-Standardschriftart"/>
    <w:uiPriority w:val="99"/>
    <w:semiHidden/>
    <w:unhideWhenUsed/>
    <w:rsid w:val="00CC65A0"/>
    <w:rPr>
      <w:color w:val="951B81" w:themeColor="followedHyperlink"/>
      <w:u w:val="single"/>
    </w:rPr>
  </w:style>
  <w:style w:type="character" w:customStyle="1" w:styleId="CodeURL">
    <w:name w:val="Code / URL"/>
    <w:basedOn w:val="Absatz-Standardschriftart"/>
    <w:uiPriority w:val="1"/>
    <w:qFormat/>
    <w:rsid w:val="00F80E90"/>
    <w:rPr>
      <w:rFonts w:ascii="Cousine" w:hAnsi="Cousine" w:cs="Cousine"/>
      <w:color w:val="59358C" w:themeColor="accent5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3C45AD"/>
    <w:rPr>
      <w:color w:val="605E5C"/>
      <w:shd w:val="clear" w:color="auto" w:fill="E1DFDD"/>
    </w:rPr>
  </w:style>
  <w:style w:type="paragraph" w:customStyle="1" w:styleId="ListeNummerierung">
    <w:name w:val="Liste (Nummerierung)"/>
    <w:basedOn w:val="Listenabsatz"/>
    <w:link w:val="ListeNummerierungZchn"/>
    <w:qFormat/>
    <w:rsid w:val="00890CF5"/>
    <w:pPr>
      <w:numPr>
        <w:numId w:val="1"/>
      </w:numPr>
    </w:pPr>
  </w:style>
  <w:style w:type="character" w:customStyle="1" w:styleId="ListenabsatzZchn">
    <w:name w:val="Listenabsatz Zchn"/>
    <w:aliases w:val="Liste (Aufzählung) Zchn"/>
    <w:basedOn w:val="Absatz-Standardschriftart"/>
    <w:link w:val="Listenabsatz"/>
    <w:uiPriority w:val="34"/>
    <w:rsid w:val="00890CF5"/>
  </w:style>
  <w:style w:type="character" w:customStyle="1" w:styleId="ListeNummerierungZchn">
    <w:name w:val="Liste (Nummerierung) Zchn"/>
    <w:basedOn w:val="ListenabsatzZchn"/>
    <w:link w:val="ListeNummerierung"/>
    <w:rsid w:val="00890CF5"/>
  </w:style>
  <w:style w:type="character" w:styleId="HTMLCode">
    <w:name w:val="HTML Code"/>
    <w:basedOn w:val="Absatz-Standardschriftart"/>
    <w:uiPriority w:val="99"/>
    <w:semiHidden/>
    <w:unhideWhenUsed/>
    <w:rsid w:val="006206ED"/>
    <w:rPr>
      <w:rFonts w:ascii="Courier New" w:eastAsia="Times New Roman" w:hAnsi="Courier New" w:cs="Courier New"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28703B"/>
    <w:rPr>
      <w:color w:val="808080"/>
    </w:rPr>
  </w:style>
  <w:style w:type="character" w:customStyle="1" w:styleId="symbol">
    <w:name w:val="symbol"/>
    <w:basedOn w:val="Absatz-Standardschriftart"/>
    <w:rsid w:val="008D1C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1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2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9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6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footer" Target="footer3.xml"/><Relationship Id="rId26" Type="http://schemas.openxmlformats.org/officeDocument/2006/relationships/image" Target="media/image12.svg"/><Relationship Id="rId3" Type="http://schemas.openxmlformats.org/officeDocument/2006/relationships/customXml" Target="../customXml/item3.xml"/><Relationship Id="rId21" Type="http://schemas.openxmlformats.org/officeDocument/2006/relationships/image" Target="media/image8.sv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eader" Target="header2.xml"/><Relationship Id="rId25" Type="http://schemas.openxmlformats.org/officeDocument/2006/relationships/image" Target="media/image11.png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7.png"/><Relationship Id="rId29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0.svg"/><Relationship Id="rId32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6.png"/><Relationship Id="rId31" Type="http://schemas.openxmlformats.org/officeDocument/2006/relationships/footer" Target="footer4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Relationship Id="rId22" Type="http://schemas.openxmlformats.org/officeDocument/2006/relationships/hyperlink" Target="https://creativecommons.org/licenses/by/4.0" TargetMode="External"/><Relationship Id="rId27" Type="http://schemas.openxmlformats.org/officeDocument/2006/relationships/image" Target="media/image13.png"/><Relationship Id="rId30" Type="http://schemas.openxmlformats.org/officeDocument/2006/relationships/hyperlink" Target="https://creativecommons.org/licenses/by/4.0" TargetMode="External"/><Relationship Id="rId8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tutoring@tu-dresden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puersch\.atlassian-companion\906ed0c9-0405-4bfe-b4ee-c950df46a173\virTUos%20OER%20Vorlage%20Brosch&#252;re%201.5%20leer.dotx" TargetMode="External"/></Relationships>
</file>

<file path=word/theme/theme1.xml><?xml version="1.0" encoding="utf-8"?>
<a:theme xmlns:a="http://schemas.openxmlformats.org/drawingml/2006/main" name="2018_Präsentationsvorlage_TUD_4zu3">
  <a:themeElements>
    <a:clrScheme name="Benutzerdefiniert 4">
      <a:dk1>
        <a:srgbClr val="000000"/>
      </a:dk1>
      <a:lt1>
        <a:sysClr val="window" lastClr="FFFFFF"/>
      </a:lt1>
      <a:dk2>
        <a:srgbClr val="727277"/>
      </a:dk2>
      <a:lt2>
        <a:srgbClr val="FFFFFF"/>
      </a:lt2>
      <a:accent1>
        <a:srgbClr val="00305D"/>
      </a:accent1>
      <a:accent2>
        <a:srgbClr val="0069B4"/>
      </a:accent2>
      <a:accent3>
        <a:srgbClr val="009FE3"/>
      </a:accent3>
      <a:accent4>
        <a:srgbClr val="951B81"/>
      </a:accent4>
      <a:accent5>
        <a:srgbClr val="59358C"/>
      </a:accent5>
      <a:accent6>
        <a:srgbClr val="65B32E"/>
      </a:accent6>
      <a:hlink>
        <a:srgbClr val="59358C"/>
      </a:hlink>
      <a:folHlink>
        <a:srgbClr val="951B81"/>
      </a:folHlink>
    </a:clrScheme>
    <a:fontScheme name="TUD_Open Sans">
      <a:majorFont>
        <a:latin typeface="Open Sans"/>
        <a:ea typeface=""/>
        <a:cs typeface=""/>
      </a:majorFont>
      <a:minorFont>
        <a:latin typeface="Open Sa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2018_Präsentationsvorlage_TUD_4zu3" id="{A7DC73FA-EBB9-433A-B615-676BF3F20E9D}" vid="{E44C8536-F675-4E6F-87B5-74133DAF250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[Datum]</PublishDate>
  <Abstract>Weitere Informationenwie Mitarbeiter /
Kooperationspartner /
Betreuer /
…</Abstract>
  <CompanyAddress/>
  <CompanyPhone/>
  <CompanyFax/>
  <CompanyEmail/>
</CoverPageProperties>
</file>

<file path=customXml/item2.xml><?xml version="1.0" encoding="utf-8"?>
<c:configuration xmlns:c="http://ns.axespdf.com/word/configuration">
  <c:group id="Styles"/>
  <c:group id="Content">
    <c:group id="1">
      <c:property id="RoleID" type="string">FigureArtifact</c:property>
    </c:group>
    <c:group id="4">
      <c:property id="RoleID" type="string">FigureArtifact</c:property>
    </c:group>
    <c:group id="3">
      <c:property id="RoleID" type="string">FigureArtifact</c:property>
    </c:group>
    <c:group id="2">
      <c:property id="RoleID" type="string">FigureArtifact</c:property>
    </c:group>
  </c:group>
</c:configuration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9051153-C228-47C9-A217-6378CA2F56ED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354AA9F5-964C-4536-ABD3-22A675EEA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virTUos OER Vorlage Broschüre 1.5 leer</Template>
  <TotalTime>0</TotalTime>
  <Pages>4</Pages>
  <Words>30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OER-Broschüre TUTORING hybrid</vt:lpstr>
    </vt:vector>
  </TitlesOfParts>
  <Company>TU Dresden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OER-Broschüre TUTORING hybrid</dc:title>
  <dc:subject/>
  <dc:creator>Melanie Ludwig</dc:creator>
  <cp:keywords>TUTORING; hybrid; OER; Creative Commons; free</cp:keywords>
  <dc:description/>
  <cp:lastModifiedBy>fdfce4e3, b936532d</cp:lastModifiedBy>
  <cp:revision>6</cp:revision>
  <cp:lastPrinted>2023-03-12T06:35:00Z</cp:lastPrinted>
  <dcterms:created xsi:type="dcterms:W3CDTF">2024-07-26T17:09:00Z</dcterms:created>
  <dcterms:modified xsi:type="dcterms:W3CDTF">2024-07-26T17:24:00Z</dcterms:modified>
</cp:coreProperties>
</file>