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9A4021" w14:paraId="3E05DB78" w14:textId="77777777" w:rsidTr="00A229BE">
        <w:trPr>
          <w:trHeight w:val="4260"/>
        </w:trPr>
        <w:tc>
          <w:tcPr>
            <w:tcW w:w="9062" w:type="dxa"/>
            <w:tcMar>
              <w:left w:w="0" w:type="dxa"/>
              <w:right w:w="0" w:type="dxa"/>
            </w:tcMar>
            <w:vAlign w:val="bottom"/>
          </w:tcPr>
          <w:p w14:paraId="0D818CDE" w14:textId="77777777" w:rsidR="009A4021" w:rsidRDefault="009A4021" w:rsidP="005E3F71">
            <w:pPr>
              <w:pStyle w:val="Titel"/>
            </w:pPr>
            <w:bookmarkStart w:id="0" w:name="_Toc516840783"/>
            <w:r>
              <w:t>Arbeitsheft zur Vorlesung Triebfahrzeugtechnik – Fallstudien</w:t>
            </w:r>
          </w:p>
        </w:tc>
      </w:tr>
      <w:tr w:rsidR="009A4021" w14:paraId="72917F64" w14:textId="77777777" w:rsidTr="003B5DEB">
        <w:trPr>
          <w:trHeight w:val="847"/>
        </w:trPr>
        <w:tc>
          <w:tcPr>
            <w:tcW w:w="9062" w:type="dxa"/>
            <w:tcMar>
              <w:left w:w="0" w:type="dxa"/>
              <w:right w:w="0" w:type="dxa"/>
            </w:tcMar>
          </w:tcPr>
          <w:p w14:paraId="01C16021" w14:textId="77777777" w:rsidR="009A4021" w:rsidRDefault="009A4021" w:rsidP="00A229BE"/>
        </w:tc>
      </w:tr>
      <w:tr w:rsidR="009A4021" w14:paraId="6DC1FD65" w14:textId="77777777" w:rsidTr="00317010">
        <w:trPr>
          <w:trHeight w:val="1575"/>
        </w:trPr>
        <w:tc>
          <w:tcPr>
            <w:tcW w:w="9062" w:type="dxa"/>
            <w:tcMar>
              <w:left w:w="0" w:type="dxa"/>
              <w:right w:w="0" w:type="dxa"/>
            </w:tcMar>
          </w:tcPr>
          <w:p w14:paraId="50ABE6CC" w14:textId="680B2FF1" w:rsidR="009A4021" w:rsidRDefault="009A4021" w:rsidP="005E3F71">
            <w:r>
              <w:t xml:space="preserve">Dipl.-Ing. </w:t>
            </w:r>
            <w:r w:rsidR="00E24FAB">
              <w:t>Holger Fricke</w:t>
            </w:r>
          </w:p>
        </w:tc>
      </w:tr>
      <w:tr w:rsidR="009A4021" w14:paraId="053C5EAD" w14:textId="77777777" w:rsidTr="00A229BE">
        <w:trPr>
          <w:trHeight w:val="3255"/>
        </w:trPr>
        <w:tc>
          <w:tcPr>
            <w:tcW w:w="9062" w:type="dxa"/>
            <w:tcMar>
              <w:left w:w="0" w:type="dxa"/>
              <w:right w:w="0" w:type="dxa"/>
            </w:tcMar>
          </w:tcPr>
          <w:p w14:paraId="4622EB00" w14:textId="719C4E57" w:rsidR="009A4021" w:rsidRDefault="009A4021" w:rsidP="00317010">
            <w:r w:rsidRPr="00471173">
              <w:t>Stand:</w:t>
            </w:r>
            <w:r>
              <w:t xml:space="preserve"> </w:t>
            </w:r>
            <w:r>
              <w:fldChar w:fldCharType="begin"/>
            </w:r>
            <w:r>
              <w:instrText xml:space="preserve"> TIME \@ "dd.MM.yyyy" </w:instrText>
            </w:r>
            <w:r>
              <w:fldChar w:fldCharType="separate"/>
            </w:r>
            <w:r w:rsidR="00E24FAB">
              <w:rPr>
                <w:noProof/>
              </w:rPr>
              <w:t>06.12.2022</w:t>
            </w:r>
            <w:r>
              <w:fldChar w:fldCharType="end"/>
            </w:r>
          </w:p>
          <w:p w14:paraId="449E3AA3" w14:textId="77777777" w:rsidR="009A4021" w:rsidRDefault="009A4021" w:rsidP="00A77536">
            <w:pPr>
              <w:pStyle w:val="Titel"/>
            </w:pPr>
          </w:p>
        </w:tc>
      </w:tr>
      <w:bookmarkEnd w:id="0"/>
    </w:tbl>
    <w:p w14:paraId="7808D60E" w14:textId="77777777" w:rsidR="004C5E49" w:rsidRDefault="004C5E49">
      <w:pPr>
        <w:autoSpaceDE/>
        <w:autoSpaceDN/>
        <w:spacing w:line="240" w:lineRule="auto"/>
        <w:rPr>
          <w:rFonts w:ascii="DIN-Bold" w:hAnsi="DIN-Bold"/>
          <w:caps/>
          <w:sz w:val="24"/>
        </w:rPr>
      </w:pPr>
      <w:r>
        <w:rPr>
          <w:rFonts w:ascii="DIN-Bold" w:hAnsi="DIN-Bold"/>
          <w:caps/>
          <w:sz w:val="24"/>
        </w:rPr>
        <w:br w:type="page"/>
      </w:r>
    </w:p>
    <w:tbl>
      <w:tblPr>
        <w:tblStyle w:val="TabellemithellemGitternetz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7B586A" w14:paraId="184CBDCE" w14:textId="77777777" w:rsidTr="004C2337">
        <w:trPr>
          <w:trHeight w:hRule="exact" w:val="1985"/>
        </w:trPr>
        <w:tc>
          <w:tcPr>
            <w:tcW w:w="4531" w:type="dxa"/>
            <w:vAlign w:val="center"/>
          </w:tcPr>
          <w:p w14:paraId="0608D4AB" w14:textId="77777777" w:rsidR="007B586A" w:rsidRDefault="00905B2B" w:rsidP="00B07196">
            <w:pPr>
              <w:pStyle w:val="tud-brieftextgross"/>
              <w:spacing w:line="360" w:lineRule="auto"/>
              <w:jc w:val="right"/>
              <w:rPr>
                <w:rFonts w:ascii="DIN-Bold" w:hAnsi="DIN-Bold"/>
                <w:caps/>
                <w:sz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1552" behindDoc="0" locked="0" layoutInCell="1" allowOverlap="1" wp14:anchorId="21E277CC" wp14:editId="7E9CBE0C">
                  <wp:simplePos x="0" y="0"/>
                  <wp:positionH relativeFrom="margin">
                    <wp:posOffset>-64770</wp:posOffset>
                  </wp:positionH>
                  <wp:positionV relativeFrom="margin">
                    <wp:posOffset>0</wp:posOffset>
                  </wp:positionV>
                  <wp:extent cx="1888134" cy="1260000"/>
                  <wp:effectExtent l="0" t="0" r="0" b="0"/>
                  <wp:wrapSquare wrapText="bothSides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Grafik 5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134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  <w:vAlign w:val="center"/>
          </w:tcPr>
          <w:p w14:paraId="1BD36815" w14:textId="721E3090" w:rsidR="007B586A" w:rsidRDefault="002A0BE4" w:rsidP="00B07196">
            <w:pPr>
              <w:pStyle w:val="tud-brieftextgross"/>
              <w:spacing w:line="360" w:lineRule="auto"/>
              <w:rPr>
                <w:rFonts w:ascii="DIN-Bold" w:hAnsi="DIN-Bold"/>
                <w:caps/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1" locked="0" layoutInCell="1" allowOverlap="1" wp14:anchorId="7CC68085" wp14:editId="60627630">
                      <wp:simplePos x="0" y="0"/>
                      <wp:positionH relativeFrom="column">
                        <wp:posOffset>-1925320</wp:posOffset>
                      </wp:positionH>
                      <wp:positionV relativeFrom="paragraph">
                        <wp:posOffset>-74295</wp:posOffset>
                      </wp:positionV>
                      <wp:extent cx="2842895" cy="333375"/>
                      <wp:effectExtent l="0" t="0" r="0" b="9525"/>
                      <wp:wrapNone/>
                      <wp:docPr id="14" name="Rechteck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2895" cy="333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B1830B" id="Rechteck 14" o:spid="_x0000_s1026" style="position:absolute;margin-left:-151.6pt;margin-top:-5.85pt;width:223.85pt;height:26.2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" fillcolor="#d8d8d8 [2732]" stroked="f" strokeweight="1pt"/>
                  </w:pict>
                </mc:Fallback>
              </mc:AlternateContent>
            </w:r>
            <w:r w:rsidR="00905B2B" w:rsidRPr="00CF47F8">
              <w:rPr>
                <w:rFonts w:ascii="Open Sans ExtraBold" w:hAnsi="Open Sans ExtraBold" w:cs="Open Sans ExtraBold"/>
              </w:rPr>
              <w:t>DB AG BR 101</w:t>
            </w:r>
          </w:p>
        </w:tc>
      </w:tr>
      <w:tr w:rsidR="00FA49FC" w14:paraId="3D2ECD7E" w14:textId="77777777" w:rsidTr="004C2337">
        <w:trPr>
          <w:trHeight w:hRule="exact" w:val="1985"/>
        </w:trPr>
        <w:tc>
          <w:tcPr>
            <w:tcW w:w="4531" w:type="dxa"/>
            <w:vAlign w:val="center"/>
          </w:tcPr>
          <w:p w14:paraId="58621582" w14:textId="31929D73" w:rsidR="00FA49FC" w:rsidRPr="004C2337" w:rsidRDefault="004C2337" w:rsidP="004C2337">
            <w:pPr>
              <w:pStyle w:val="tud-brieftextgross"/>
              <w:spacing w:line="360" w:lineRule="auto"/>
              <w:jc w:val="righ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1" locked="0" layoutInCell="1" allowOverlap="1" wp14:anchorId="67E46748" wp14:editId="4C5B5D95">
                      <wp:simplePos x="0" y="0"/>
                      <wp:positionH relativeFrom="column">
                        <wp:posOffset>1047115</wp:posOffset>
                      </wp:positionH>
                      <wp:positionV relativeFrom="paragraph">
                        <wp:posOffset>-85090</wp:posOffset>
                      </wp:positionV>
                      <wp:extent cx="2842895" cy="333375"/>
                      <wp:effectExtent l="0" t="0" r="0" b="9525"/>
                      <wp:wrapNone/>
                      <wp:docPr id="22" name="Rechteck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2895" cy="333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FA4071" id="Rechteck 22" o:spid="_x0000_s1026" style="position:absolute;margin-left:82.45pt;margin-top:-6.7pt;width:223.85pt;height:26.25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" fillcolor="#d8d8d8 [2732]" stroked="f" strokeweight="1pt"/>
                  </w:pict>
                </mc:Fallback>
              </mc:AlternateContent>
            </w:r>
            <w:r w:rsidR="00F4218B">
              <w:rPr>
                <w:rFonts w:ascii="Open Sans ExtraBold" w:hAnsi="Open Sans ExtraBold" w:cs="Open Sans ExtraBold"/>
              </w:rPr>
              <w:t xml:space="preserve">BR 159 (Stadler </w:t>
            </w:r>
            <w:proofErr w:type="spellStart"/>
            <w:r w:rsidR="00F4218B">
              <w:rPr>
                <w:rFonts w:ascii="Open Sans ExtraBold" w:hAnsi="Open Sans ExtraBold" w:cs="Open Sans ExtraBold"/>
              </w:rPr>
              <w:t>EuroD</w:t>
            </w:r>
            <w:r w:rsidRPr="004C2337">
              <w:rPr>
                <w:rFonts w:ascii="Open Sans ExtraBold" w:hAnsi="Open Sans ExtraBold" w:cs="Open Sans ExtraBold"/>
              </w:rPr>
              <w:t>ual</w:t>
            </w:r>
            <w:proofErr w:type="spellEnd"/>
            <w:r w:rsidRPr="004C2337">
              <w:rPr>
                <w:rFonts w:ascii="Open Sans ExtraBold" w:hAnsi="Open Sans ExtraBold" w:cs="Open Sans ExtraBold"/>
              </w:rPr>
              <w:t>)</w:t>
            </w:r>
          </w:p>
        </w:tc>
        <w:tc>
          <w:tcPr>
            <w:tcW w:w="4531" w:type="dxa"/>
            <w:vAlign w:val="center"/>
          </w:tcPr>
          <w:p w14:paraId="45DFFE62" w14:textId="17C37DE6" w:rsidR="00FA49FC" w:rsidRDefault="00335B91" w:rsidP="004C2337">
            <w:pPr>
              <w:pStyle w:val="tud-brieftextgross"/>
              <w:spacing w:line="360" w:lineRule="auto"/>
              <w:jc w:val="right"/>
              <w:rPr>
                <w:noProof/>
              </w:rPr>
            </w:pPr>
            <w:r>
              <w:rPr>
                <w:noProof/>
              </w:rPr>
              <w:pict w14:anchorId="653EA94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70.25pt;margin-top:-39.15pt;width:149.45pt;height:99.15pt;z-index:251703296;mso-position-horizontal-relative:text;mso-position-vertical-relative:text;mso-width-relative:page;mso-height-relative:page">
                  <v:imagedata r:id="rId9" o:title="DSC08923"/>
                  <w10:wrap type="square"/>
                </v:shape>
              </w:pict>
            </w:r>
          </w:p>
        </w:tc>
      </w:tr>
      <w:tr w:rsidR="0011638E" w14:paraId="29F676CA" w14:textId="77777777" w:rsidTr="004C2337">
        <w:trPr>
          <w:trHeight w:hRule="exact" w:val="1985"/>
        </w:trPr>
        <w:tc>
          <w:tcPr>
            <w:tcW w:w="4531" w:type="dxa"/>
            <w:vAlign w:val="center"/>
          </w:tcPr>
          <w:p w14:paraId="531A48F3" w14:textId="6DC0E097" w:rsidR="0011638E" w:rsidRDefault="004C2337" w:rsidP="00FD3AE1">
            <w:pPr>
              <w:pStyle w:val="tud-brieftextgross"/>
              <w:spacing w:line="360" w:lineRule="auto"/>
              <w:jc w:val="right"/>
              <w:rPr>
                <w:rFonts w:ascii="DIN-Bold" w:hAnsi="DIN-Bold"/>
                <w:caps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32811758" wp14:editId="09A058DE">
                  <wp:simplePos x="0" y="0"/>
                  <wp:positionH relativeFrom="margin">
                    <wp:posOffset>-601345</wp:posOffset>
                  </wp:positionH>
                  <wp:positionV relativeFrom="margin">
                    <wp:posOffset>-181610</wp:posOffset>
                  </wp:positionV>
                  <wp:extent cx="1680210" cy="1259840"/>
                  <wp:effectExtent l="0" t="0" r="0" b="0"/>
                  <wp:wrapSquare wrapText="bothSides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Grafik 5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  <w:vAlign w:val="center"/>
          </w:tcPr>
          <w:p w14:paraId="326D6633" w14:textId="7F994332" w:rsidR="0011638E" w:rsidRDefault="004C2337" w:rsidP="00FD3AE1">
            <w:pPr>
              <w:pStyle w:val="tud-brieftextgross"/>
              <w:spacing w:line="360" w:lineRule="auto"/>
              <w:rPr>
                <w:rFonts w:ascii="DIN-Bold" w:hAnsi="DIN-Bold"/>
                <w:caps/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1" locked="0" layoutInCell="1" allowOverlap="1" wp14:anchorId="5F9D20DA" wp14:editId="2D9D8646">
                      <wp:simplePos x="0" y="0"/>
                      <wp:positionH relativeFrom="column">
                        <wp:posOffset>-1753235</wp:posOffset>
                      </wp:positionH>
                      <wp:positionV relativeFrom="paragraph">
                        <wp:posOffset>-80645</wp:posOffset>
                      </wp:positionV>
                      <wp:extent cx="4097020" cy="333375"/>
                      <wp:effectExtent l="0" t="0" r="0" b="9525"/>
                      <wp:wrapNone/>
                      <wp:docPr id="15" name="Rechteck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7020" cy="333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AE31C0" id="Rechteck 15" o:spid="_x0000_s1026" style="position:absolute;margin-left:-138.05pt;margin-top:-6.35pt;width:322.6pt;height:26.2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" fillcolor="#d8d8d8 [2732]" stroked="f" strokeweight="1pt"/>
                  </w:pict>
                </mc:Fallback>
              </mc:AlternateContent>
            </w:r>
            <w:r>
              <w:rPr>
                <w:rFonts w:ascii="Open Sans ExtraBold" w:hAnsi="Open Sans ExtraBold" w:cs="Open Sans ExtraBold"/>
              </w:rPr>
              <w:t>BR 223 (</w:t>
            </w:r>
            <w:r w:rsidRPr="00CF47F8">
              <w:rPr>
                <w:rFonts w:ascii="Open Sans ExtraBold" w:hAnsi="Open Sans ExtraBold" w:cs="Open Sans ExtraBold"/>
              </w:rPr>
              <w:t xml:space="preserve">Siemens </w:t>
            </w:r>
            <w:proofErr w:type="spellStart"/>
            <w:r w:rsidRPr="00CF47F8">
              <w:rPr>
                <w:rFonts w:ascii="Open Sans ExtraBold" w:hAnsi="Open Sans ExtraBold" w:cs="Open Sans ExtraBold"/>
              </w:rPr>
              <w:t>EuroRunner</w:t>
            </w:r>
            <w:proofErr w:type="spellEnd"/>
            <w:r w:rsidRPr="00CF47F8">
              <w:rPr>
                <w:rFonts w:ascii="Open Sans ExtraBold" w:hAnsi="Open Sans ExtraBold" w:cs="Open Sans ExtraBold"/>
              </w:rPr>
              <w:t xml:space="preserve"> ER 20</w:t>
            </w:r>
            <w:r>
              <w:rPr>
                <w:rFonts w:ascii="Open Sans ExtraBold" w:hAnsi="Open Sans ExtraBold" w:cs="Open Sans ExtraBold"/>
              </w:rPr>
              <w:t>)</w:t>
            </w:r>
          </w:p>
        </w:tc>
      </w:tr>
      <w:tr w:rsidR="004C2337" w14:paraId="29472F1E" w14:textId="77777777" w:rsidTr="004C2337">
        <w:trPr>
          <w:trHeight w:hRule="exact" w:val="1985"/>
        </w:trPr>
        <w:tc>
          <w:tcPr>
            <w:tcW w:w="4531" w:type="dxa"/>
            <w:vAlign w:val="center"/>
          </w:tcPr>
          <w:p w14:paraId="6F37E910" w14:textId="58FC183C" w:rsidR="004C2337" w:rsidRDefault="004C2337" w:rsidP="004C2337">
            <w:pPr>
              <w:pStyle w:val="tud-brieftextgross"/>
              <w:spacing w:line="360" w:lineRule="auto"/>
              <w:jc w:val="right"/>
              <w:rPr>
                <w:rFonts w:ascii="DIN-Bold" w:hAnsi="DIN-Bold"/>
                <w:caps/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1" locked="0" layoutInCell="1" allowOverlap="1" wp14:anchorId="668C6A30" wp14:editId="6C3816B2">
                      <wp:simplePos x="0" y="0"/>
                      <wp:positionH relativeFrom="column">
                        <wp:posOffset>448945</wp:posOffset>
                      </wp:positionH>
                      <wp:positionV relativeFrom="paragraph">
                        <wp:posOffset>-65405</wp:posOffset>
                      </wp:positionV>
                      <wp:extent cx="3467100" cy="333375"/>
                      <wp:effectExtent l="0" t="0" r="0" b="9525"/>
                      <wp:wrapNone/>
                      <wp:docPr id="16" name="Rechteck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67100" cy="333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388ED9" id="Rechteck 16" o:spid="_x0000_s1026" style="position:absolute;margin-left:35.35pt;margin-top:-5.15pt;width:273pt;height:26.25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" fillcolor="#d8d8d8 [2732]" stroked="f" strokeweight="1pt"/>
                  </w:pict>
                </mc:Fallback>
              </mc:AlternateContent>
            </w:r>
            <w:r>
              <w:rPr>
                <w:rFonts w:ascii="Open Sans ExtraBold" w:hAnsi="Open Sans ExtraBold" w:cs="Open Sans ExtraBold"/>
              </w:rPr>
              <w:t>DB AG BR 261 (</w:t>
            </w:r>
            <w:r w:rsidRPr="00CF47F8">
              <w:rPr>
                <w:rFonts w:ascii="Open Sans ExtraBold" w:hAnsi="Open Sans ExtraBold" w:cs="Open Sans ExtraBold"/>
              </w:rPr>
              <w:t xml:space="preserve">Voith </w:t>
            </w:r>
            <w:proofErr w:type="spellStart"/>
            <w:r w:rsidRPr="00CF47F8">
              <w:rPr>
                <w:rFonts w:ascii="Open Sans ExtraBold" w:hAnsi="Open Sans ExtraBold" w:cs="Open Sans ExtraBold"/>
              </w:rPr>
              <w:t>Gravita</w:t>
            </w:r>
            <w:proofErr w:type="spellEnd"/>
            <w:r w:rsidRPr="00CF47F8">
              <w:rPr>
                <w:rFonts w:ascii="Open Sans ExtraBold" w:hAnsi="Open Sans ExtraBold" w:cs="Open Sans ExtraBold"/>
              </w:rPr>
              <w:t xml:space="preserve"> 10 BB</w:t>
            </w:r>
            <w:r>
              <w:rPr>
                <w:rFonts w:ascii="Open Sans ExtraBold" w:hAnsi="Open Sans ExtraBold" w:cs="Open Sans ExtraBold"/>
              </w:rPr>
              <w:t>)</w:t>
            </w:r>
          </w:p>
        </w:tc>
        <w:tc>
          <w:tcPr>
            <w:tcW w:w="4531" w:type="dxa"/>
            <w:vAlign w:val="center"/>
          </w:tcPr>
          <w:p w14:paraId="4EF5082B" w14:textId="4366E39B" w:rsidR="004C2337" w:rsidRDefault="004C2337" w:rsidP="004C2337">
            <w:pPr>
              <w:pStyle w:val="tud-brieftextgross"/>
              <w:spacing w:line="360" w:lineRule="auto"/>
              <w:rPr>
                <w:rFonts w:ascii="DIN-Bold" w:hAnsi="DIN-Bold"/>
                <w:caps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19EFDD64" wp14:editId="7DE1D301">
                  <wp:simplePos x="0" y="0"/>
                  <wp:positionH relativeFrom="margin">
                    <wp:posOffset>974090</wp:posOffset>
                  </wp:positionH>
                  <wp:positionV relativeFrom="margin">
                    <wp:posOffset>0</wp:posOffset>
                  </wp:positionV>
                  <wp:extent cx="1887855" cy="1259840"/>
                  <wp:effectExtent l="0" t="0" r="0" b="0"/>
                  <wp:wrapSquare wrapText="bothSides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Grafik 5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855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C2337" w14:paraId="77BD4124" w14:textId="77777777" w:rsidTr="004C2337">
        <w:trPr>
          <w:trHeight w:hRule="exact" w:val="1985"/>
        </w:trPr>
        <w:tc>
          <w:tcPr>
            <w:tcW w:w="4531" w:type="dxa"/>
            <w:vAlign w:val="center"/>
          </w:tcPr>
          <w:p w14:paraId="2AE74F0B" w14:textId="3CFC6F90" w:rsidR="004C2337" w:rsidRDefault="004C2337" w:rsidP="004C2337">
            <w:pPr>
              <w:pStyle w:val="tud-brieftextgross"/>
              <w:spacing w:line="360" w:lineRule="auto"/>
              <w:jc w:val="right"/>
              <w:rPr>
                <w:rFonts w:ascii="DIN-Bold" w:hAnsi="DIN-Bold"/>
                <w:caps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078A5B39" wp14:editId="22FDB321">
                  <wp:simplePos x="0" y="0"/>
                  <wp:positionH relativeFrom="margin">
                    <wp:posOffset>-74930</wp:posOffset>
                  </wp:positionH>
                  <wp:positionV relativeFrom="margin">
                    <wp:posOffset>1905</wp:posOffset>
                  </wp:positionV>
                  <wp:extent cx="1893570" cy="1259840"/>
                  <wp:effectExtent l="0" t="0" r="0" b="0"/>
                  <wp:wrapSquare wrapText="bothSides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Grafik 5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57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  <w:vAlign w:val="center"/>
          </w:tcPr>
          <w:p w14:paraId="06D014DE" w14:textId="3B50BA09" w:rsidR="004C2337" w:rsidRDefault="004C2337" w:rsidP="004C2337">
            <w:pPr>
              <w:pStyle w:val="tud-brieftextgross"/>
              <w:spacing w:line="360" w:lineRule="auto"/>
              <w:rPr>
                <w:rFonts w:ascii="DIN-Bold" w:hAnsi="DIN-Bold"/>
                <w:caps/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1" locked="0" layoutInCell="1" allowOverlap="1" wp14:anchorId="41EBFB2A" wp14:editId="561EAD22">
                      <wp:simplePos x="0" y="0"/>
                      <wp:positionH relativeFrom="column">
                        <wp:posOffset>-2526030</wp:posOffset>
                      </wp:positionH>
                      <wp:positionV relativeFrom="paragraph">
                        <wp:posOffset>-74930</wp:posOffset>
                      </wp:positionV>
                      <wp:extent cx="3467100" cy="333375"/>
                      <wp:effectExtent l="0" t="0" r="0" b="9525"/>
                      <wp:wrapNone/>
                      <wp:docPr id="17" name="Rechteck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67100" cy="333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3CF184" id="Rechteck 17" o:spid="_x0000_s1026" style="position:absolute;margin-left:-198.9pt;margin-top:-5.9pt;width:273pt;height:26.25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" fillcolor="#d8d8d8 [2732]" stroked="f" strokeweight="1pt"/>
                  </w:pict>
                </mc:Fallback>
              </mc:AlternateContent>
            </w:r>
            <w:r w:rsidRPr="00CF47F8">
              <w:rPr>
                <w:rFonts w:ascii="Open Sans ExtraBold" w:hAnsi="Open Sans ExtraBold" w:cs="Open Sans ExtraBold"/>
              </w:rPr>
              <w:t>DB AG BR 423</w:t>
            </w:r>
          </w:p>
        </w:tc>
      </w:tr>
      <w:tr w:rsidR="004C2337" w14:paraId="6F3445AE" w14:textId="77777777" w:rsidTr="004C2337">
        <w:trPr>
          <w:trHeight w:hRule="exact" w:val="1985"/>
        </w:trPr>
        <w:tc>
          <w:tcPr>
            <w:tcW w:w="4531" w:type="dxa"/>
            <w:vAlign w:val="center"/>
          </w:tcPr>
          <w:p w14:paraId="327900A2" w14:textId="1CA07549" w:rsidR="004C2337" w:rsidRDefault="004C2337" w:rsidP="004C2337">
            <w:pPr>
              <w:pStyle w:val="tud-brieftextgross"/>
              <w:spacing w:line="360" w:lineRule="auto"/>
              <w:jc w:val="right"/>
              <w:rPr>
                <w:rFonts w:ascii="DIN-Bold" w:hAnsi="DIN-Bold"/>
                <w:caps/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1" locked="0" layoutInCell="1" allowOverlap="1" wp14:anchorId="7C541AD3" wp14:editId="58548EBD">
                      <wp:simplePos x="0" y="0"/>
                      <wp:positionH relativeFrom="column">
                        <wp:posOffset>1411605</wp:posOffset>
                      </wp:positionH>
                      <wp:positionV relativeFrom="paragraph">
                        <wp:posOffset>-92710</wp:posOffset>
                      </wp:positionV>
                      <wp:extent cx="3467100" cy="333375"/>
                      <wp:effectExtent l="0" t="0" r="0" b="9525"/>
                      <wp:wrapNone/>
                      <wp:docPr id="21" name="Rechteck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67100" cy="333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BC1184" id="Rechteck 21" o:spid="_x0000_s1026" style="position:absolute;margin-left:111.15pt;margin-top:-7.3pt;width:273pt;height:26.25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" fillcolor="#d8d8d8 [2732]" stroked="f" strokeweight="1pt"/>
                  </w:pict>
                </mc:Fallback>
              </mc:AlternateContent>
            </w:r>
            <w:r w:rsidRPr="00CF47F8">
              <w:rPr>
                <w:rFonts w:ascii="Open Sans ExtraBold" w:hAnsi="Open Sans ExtraBold" w:cs="Open Sans ExtraBold"/>
              </w:rPr>
              <w:t>DB AG (u. a.) BR 642</w:t>
            </w:r>
          </w:p>
        </w:tc>
        <w:tc>
          <w:tcPr>
            <w:tcW w:w="4531" w:type="dxa"/>
            <w:vAlign w:val="center"/>
          </w:tcPr>
          <w:p w14:paraId="671A18BF" w14:textId="2C3F8A11" w:rsidR="004C2337" w:rsidRDefault="004C2337" w:rsidP="004C2337">
            <w:pPr>
              <w:pStyle w:val="tud-brieftextgross"/>
              <w:spacing w:line="360" w:lineRule="auto"/>
              <w:rPr>
                <w:rFonts w:ascii="DIN-Bold" w:hAnsi="DIN-Bold"/>
                <w:caps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10E0BDF4" wp14:editId="132ADAC6">
                  <wp:simplePos x="0" y="0"/>
                  <wp:positionH relativeFrom="margin">
                    <wp:posOffset>1127125</wp:posOffset>
                  </wp:positionH>
                  <wp:positionV relativeFrom="margin">
                    <wp:posOffset>-6350</wp:posOffset>
                  </wp:positionV>
                  <wp:extent cx="1887855" cy="1259840"/>
                  <wp:effectExtent l="0" t="0" r="0" b="0"/>
                  <wp:wrapSquare wrapText="bothSides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Grafik 4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855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3620C70" w14:textId="3737210F" w:rsidR="00E27F24" w:rsidRDefault="00E27F24" w:rsidP="004C5E49">
      <w:pPr>
        <w:pStyle w:val="tud-brieftextgross"/>
        <w:spacing w:line="360" w:lineRule="auto"/>
        <w:rPr>
          <w:rFonts w:ascii="DIN-Bold" w:hAnsi="DIN-Bold"/>
          <w:caps/>
          <w:sz w:val="24"/>
        </w:rPr>
        <w:sectPr w:rsidR="00E27F24" w:rsidSect="00CB5F19">
          <w:headerReference w:type="default" r:id="rId14"/>
          <w:footerReference w:type="default" r:id="rId15"/>
          <w:headerReference w:type="first" r:id="rId16"/>
          <w:footerReference w:type="first" r:id="rId17"/>
          <w:pgSz w:w="11907" w:h="16840" w:code="9"/>
          <w:pgMar w:top="2495" w:right="1134" w:bottom="1134" w:left="1701" w:header="624" w:footer="567" w:gutter="0"/>
          <w:cols w:space="709"/>
          <w:noEndnote/>
          <w:docGrid w:linePitch="299"/>
        </w:sectPr>
      </w:pPr>
    </w:p>
    <w:p w14:paraId="2383F1A4" w14:textId="77777777" w:rsidR="00181300" w:rsidRDefault="00181300" w:rsidP="00992B8B">
      <w:pPr>
        <w:pStyle w:val="berschrift1"/>
      </w:pPr>
      <w:bookmarkStart w:id="1" w:name="_Toc516840784"/>
      <w:r>
        <w:lastRenderedPageBreak/>
        <w:t>Einführung</w:t>
      </w:r>
      <w:bookmarkEnd w:id="1"/>
    </w:p>
    <w:p w14:paraId="591E062A" w14:textId="28E2BF6C" w:rsidR="00531DF7" w:rsidRDefault="0023644B" w:rsidP="00181300">
      <w:r>
        <w:t>In der Parallel zur Vorlesung „Grundlagen der Triebfahrzeugtechnik“</w:t>
      </w:r>
      <w:r w:rsidR="00672082">
        <w:t xml:space="preserve"> </w:t>
      </w:r>
      <w:r w:rsidR="00181300">
        <w:t>werden Fallstudien zu verschiedenen Triebfahrzeugtypen</w:t>
      </w:r>
      <w:r w:rsidR="00B93107">
        <w:t xml:space="preserve"> (siehe Blatt 2)</w:t>
      </w:r>
      <w:r w:rsidR="00181300">
        <w:t xml:space="preserve"> durchgeführt. </w:t>
      </w:r>
      <w:r w:rsidR="009E381A">
        <w:t xml:space="preserve">Dazu </w:t>
      </w:r>
      <w:r w:rsidR="009E381A" w:rsidRPr="00531DF7">
        <w:rPr>
          <w:b/>
          <w:bCs/>
        </w:rPr>
        <w:t>schreiben</w:t>
      </w:r>
      <w:r w:rsidR="009E381A">
        <w:t xml:space="preserve"> </w:t>
      </w:r>
      <w:r w:rsidR="009E381A" w:rsidRPr="00531DF7">
        <w:rPr>
          <w:b/>
          <w:bCs/>
        </w:rPr>
        <w:t>Sie sich im OPAL-Kurs</w:t>
      </w:r>
      <w:r w:rsidR="009E381A">
        <w:t xml:space="preserve"> </w:t>
      </w:r>
      <w:r w:rsidR="009E381A" w:rsidRPr="00531DF7">
        <w:rPr>
          <w:b/>
          <w:bCs/>
        </w:rPr>
        <w:t xml:space="preserve">bitte in eine der </w:t>
      </w:r>
      <w:r w:rsidR="00FA49FC">
        <w:rPr>
          <w:b/>
          <w:bCs/>
        </w:rPr>
        <w:t>sechs</w:t>
      </w:r>
      <w:r w:rsidR="009E381A" w:rsidRPr="00531DF7">
        <w:rPr>
          <w:b/>
          <w:bCs/>
        </w:rPr>
        <w:t xml:space="preserve"> Arbeitsgruppen</w:t>
      </w:r>
      <w:r w:rsidR="009E381A">
        <w:t xml:space="preserve"> </w:t>
      </w:r>
      <w:r w:rsidR="00531DF7">
        <w:t xml:space="preserve">(BR 101, …, BR 642) </w:t>
      </w:r>
      <w:r w:rsidR="00531DF7" w:rsidRPr="00531DF7">
        <w:rPr>
          <w:b/>
          <w:bCs/>
        </w:rPr>
        <w:t>ein</w:t>
      </w:r>
      <w:r w:rsidR="00531DF7">
        <w:t xml:space="preserve">, sofern noch nicht geschehen. Die Anzahl der Mitglieder pro Gruppe ist begrenzt. </w:t>
      </w:r>
    </w:p>
    <w:p w14:paraId="17D9E8F6" w14:textId="641D82D8" w:rsidR="00181300" w:rsidRDefault="00531DF7" w:rsidP="00181300">
      <w:r>
        <w:t>Die Fahrzeuge werden</w:t>
      </w:r>
      <w:r w:rsidR="00181300">
        <w:t xml:space="preserve"> im Rahmen einer Gruppenarbeit hinsichtlich ihres konstruktiven und funktionalen Aufbaus analysiert. </w:t>
      </w:r>
      <w:r w:rsidR="002C2BD1">
        <w:t>Es</w:t>
      </w:r>
      <w:r w:rsidR="00181300">
        <w:t xml:space="preserve"> werden Ihnen verschiedene Quellen zur Verfügung gestellt, bei denen es sich um Fachartikel, Auszüge aus Fachbüchern, Fahrzeugbeschreibungen der Hersteller und F</w:t>
      </w:r>
      <w:r w:rsidR="00CB7D13">
        <w:t>ahrzeugbroschüren handeln kann.</w:t>
      </w:r>
    </w:p>
    <w:p w14:paraId="1DCAEAAE" w14:textId="77777777" w:rsidR="00954BF0" w:rsidRDefault="00954BF0" w:rsidP="00181300"/>
    <w:p w14:paraId="0C99C95D" w14:textId="1689F286" w:rsidR="00CB7D13" w:rsidRDefault="00181300" w:rsidP="00181300">
      <w:r>
        <w:t>Das vorliegende Arbeitsheft dient dabei als Leitfaden zur Analyse der Fahrzeuge sowie als Wissensspeicher und soll Sie bei einem strukturierten Vorgehen unterstützen.</w:t>
      </w:r>
      <w:r w:rsidR="00B93107">
        <w:t xml:space="preserve"> Nutzen Sie neben kurzen Stichpunkten </w:t>
      </w:r>
      <w:r w:rsidR="005076A1">
        <w:t>auch</w:t>
      </w:r>
      <w:r w:rsidR="00B93107">
        <w:t xml:space="preserve"> Handskizzen, um Fragestellungen besser zu erläutern. Gegebenenfalls lassen sich einige Sachverhalte auch an ebenfalls </w:t>
      </w:r>
      <w:r w:rsidR="00DD1F7C">
        <w:t>bereitgestellten</w:t>
      </w:r>
      <w:r w:rsidR="00B93107">
        <w:t xml:space="preserve"> Triebfahrzeugschemata darstellen.</w:t>
      </w:r>
      <w:r w:rsidR="005076A1">
        <w:t xml:space="preserve"> Die Bearbeitung der Fragestellungen soll </w:t>
      </w:r>
      <w:r w:rsidR="00DD1F7C">
        <w:t xml:space="preserve">bewusst </w:t>
      </w:r>
      <w:r w:rsidR="005076A1">
        <w:t xml:space="preserve">ausschließlich mit den ausgeteilten Materialien erfolgen (keine Nutzung von </w:t>
      </w:r>
      <w:r w:rsidR="00DD1F7C">
        <w:t xml:space="preserve">weiteren </w:t>
      </w:r>
      <w:r w:rsidR="005076A1">
        <w:t>Medien).</w:t>
      </w:r>
    </w:p>
    <w:p w14:paraId="02CEB873" w14:textId="77777777" w:rsidR="00CB7D13" w:rsidRDefault="00CB7D13" w:rsidP="00181300"/>
    <w:p w14:paraId="4F86C814" w14:textId="28AC79C7" w:rsidR="001A5A8B" w:rsidRDefault="00CB7D13" w:rsidP="00181300">
      <w:r>
        <w:t xml:space="preserve">Die Ergebnisse der Gruppenarbeit werden </w:t>
      </w:r>
      <w:r w:rsidR="0023644B">
        <w:t>im Rahmen von zwei</w:t>
      </w:r>
      <w:r>
        <w:t xml:space="preserve"> </w:t>
      </w:r>
      <w:r w:rsidR="00DD1F7C">
        <w:t>V</w:t>
      </w:r>
      <w:r w:rsidR="00672082">
        <w:t>orl</w:t>
      </w:r>
      <w:r w:rsidR="007F7549">
        <w:t>esung</w:t>
      </w:r>
      <w:r w:rsidR="0023644B">
        <w:t>en</w:t>
      </w:r>
      <w:r w:rsidR="007F7549">
        <w:t xml:space="preserve"> </w:t>
      </w:r>
      <w:r>
        <w:t xml:space="preserve">im Rahmen </w:t>
      </w:r>
      <w:r w:rsidR="007F7549">
        <w:t>1</w:t>
      </w:r>
      <w:r w:rsidR="0023644B">
        <w:t>5</w:t>
      </w:r>
      <w:r>
        <w:t>-minütiger Kurzreferate präsentiert</w:t>
      </w:r>
      <w:r w:rsidR="007F7549">
        <w:t>. Diese bereiten Sie bitte mit einer PowerPoint-Vorlage, welche im OPAL-Kurs zur Verfügung gestellt wird, vor. Bitte beschränken Sie sich in der Präsentation auf wesentliche Punkte und legen Sie ggf. selbst Schwerpunkte fest.</w:t>
      </w:r>
      <w:r>
        <w:t xml:space="preserve"> </w:t>
      </w:r>
      <w:r w:rsidR="007F7549">
        <w:t>Den übrigen Studierenden</w:t>
      </w:r>
      <w:r>
        <w:t xml:space="preserve"> der Lehrveranstaltung</w:t>
      </w:r>
      <w:r w:rsidR="007F7549">
        <w:t xml:space="preserve"> werden die Dokumente</w:t>
      </w:r>
      <w:r>
        <w:t xml:space="preserve"> im Anschluss </w:t>
      </w:r>
      <w:r w:rsidR="007F7549">
        <w:t>ebenfalls im OPAL-Kurs</w:t>
      </w:r>
      <w:r>
        <w:t xml:space="preserve"> zur Verfügung gestellt.</w:t>
      </w:r>
      <w:r w:rsidR="00954BF0">
        <w:t xml:space="preserve"> Aus diesem Grund wird um eine </w:t>
      </w:r>
      <w:r w:rsidR="0023644B">
        <w:t>digitale</w:t>
      </w:r>
      <w:r w:rsidR="00954BF0">
        <w:t xml:space="preserve"> Bearbeitung gebeten.</w:t>
      </w:r>
      <w:r w:rsidR="00672082">
        <w:t xml:space="preserve"> </w:t>
      </w:r>
      <w:r w:rsidR="007F7549">
        <w:t>D</w:t>
      </w:r>
      <w:r w:rsidR="00D87631">
        <w:t>azu</w:t>
      </w:r>
      <w:r w:rsidR="007F7549">
        <w:t xml:space="preserve"> können Sie das </w:t>
      </w:r>
      <w:proofErr w:type="spellStart"/>
      <w:r w:rsidR="00D87631">
        <w:t>pdf</w:t>
      </w:r>
      <w:proofErr w:type="spellEnd"/>
      <w:r w:rsidR="00D87631">
        <w:t>-Dokument i</w:t>
      </w:r>
      <w:r w:rsidR="007F7549">
        <w:t xml:space="preserve">m Materialordner nutzen. </w:t>
      </w:r>
      <w:r w:rsidR="0023644B">
        <w:t xml:space="preserve">Sollten Sie Schwierigkeiten beim Bearbeiten der </w:t>
      </w:r>
      <w:proofErr w:type="spellStart"/>
      <w:r w:rsidR="0023644B">
        <w:t>pdf</w:t>
      </w:r>
      <w:proofErr w:type="spellEnd"/>
      <w:r w:rsidR="0023644B">
        <w:t xml:space="preserve"> haben, erstellen Sie bitte s</w:t>
      </w:r>
      <w:r w:rsidR="009816FE">
        <w:t>e</w:t>
      </w:r>
      <w:r w:rsidR="0023644B">
        <w:t>parate Antwortseiten in einem Schreibprogramm wie MS Word oder Open Office Writer. Diese können vom Kursverwalter dann in das Originaldokument eingefügt werden.</w:t>
      </w:r>
      <w:r w:rsidR="001A5A8B">
        <w:br w:type="page"/>
      </w:r>
    </w:p>
    <w:p w14:paraId="00B678DE" w14:textId="77777777" w:rsidR="00181300" w:rsidRDefault="00181300" w:rsidP="00181300">
      <w:pPr>
        <w:pStyle w:val="berschrift1"/>
      </w:pPr>
      <w:bookmarkStart w:id="2" w:name="_Toc516840785"/>
      <w:r>
        <w:lastRenderedPageBreak/>
        <w:t>Charakterisierung des Fahrzeugs</w:t>
      </w:r>
      <w:bookmarkEnd w:id="2"/>
    </w:p>
    <w:p w14:paraId="73479FB5" w14:textId="77777777" w:rsidR="00181300" w:rsidRDefault="00835D0A" w:rsidP="00992B8B">
      <w:pPr>
        <w:pStyle w:val="berschrift2"/>
        <w:numPr>
          <w:ilvl w:val="1"/>
          <w:numId w:val="16"/>
        </w:numPr>
      </w:pPr>
      <w:r>
        <w:t>Fragestellungen</w:t>
      </w:r>
    </w:p>
    <w:p w14:paraId="1DC6D267" w14:textId="77777777" w:rsidR="00181300" w:rsidRDefault="00181300" w:rsidP="00FD08A2">
      <w:pPr>
        <w:pStyle w:val="Listenabsatz"/>
        <w:numPr>
          <w:ilvl w:val="0"/>
          <w:numId w:val="9"/>
        </w:numPr>
      </w:pPr>
      <w:r>
        <w:t xml:space="preserve">Sammeln Sie für das von Ihnen zu analysierende Triebfahrzeug (mindestens zehn) technische Daten, die für die Charakterisierung des Fahrzeuges relevant sind und stellen Sie diese in der </w:t>
      </w:r>
      <w:r w:rsidR="00E57E98">
        <w:t>untenstehenden</w:t>
      </w:r>
      <w:r>
        <w:t xml:space="preserve"> Tabelle zusammen.</w:t>
      </w:r>
    </w:p>
    <w:p w14:paraId="6F826ACB" w14:textId="77777777" w:rsidR="00181300" w:rsidRDefault="00181300" w:rsidP="00FD08A2">
      <w:pPr>
        <w:pStyle w:val="Listenabsatz"/>
        <w:numPr>
          <w:ilvl w:val="0"/>
          <w:numId w:val="9"/>
        </w:numPr>
      </w:pPr>
      <w:r>
        <w:t>Um welche Art von Fahrzeug handelt es sich?</w:t>
      </w:r>
    </w:p>
    <w:p w14:paraId="7947E27B" w14:textId="77777777" w:rsidR="00181300" w:rsidRDefault="00181300" w:rsidP="00FD08A2">
      <w:pPr>
        <w:pStyle w:val="Listenabsatz"/>
        <w:numPr>
          <w:ilvl w:val="0"/>
          <w:numId w:val="9"/>
        </w:numPr>
      </w:pPr>
      <w:r>
        <w:t>In welchen charakteristischen Merkmalen spiegelt sich der Einsatzzweck des Fahrzeuges wider?</w:t>
      </w:r>
    </w:p>
    <w:p w14:paraId="55C888E3" w14:textId="77777777" w:rsidR="00181300" w:rsidRDefault="00181300" w:rsidP="00FD08A2">
      <w:pPr>
        <w:pStyle w:val="Listenabsatz"/>
        <w:numPr>
          <w:ilvl w:val="0"/>
          <w:numId w:val="9"/>
        </w:numPr>
      </w:pPr>
      <w:r>
        <w:t>Liegt für das Fahrzeug eine Zug- und/oder Bremskraftcharakteristik vor? Falls ja, notieren Sie die wesentlichen Punkte zur fahrdynamischen Charakterisierung des Traktions- bzw. Bremsvermögens.</w:t>
      </w:r>
    </w:p>
    <w:p w14:paraId="09383E37" w14:textId="77777777" w:rsidR="00181300" w:rsidRDefault="00181300" w:rsidP="00FD08A2">
      <w:pPr>
        <w:pStyle w:val="Listenabsatz"/>
        <w:numPr>
          <w:ilvl w:val="0"/>
          <w:numId w:val="9"/>
        </w:numPr>
      </w:pPr>
      <w:r>
        <w:t>Weist das Fahrzeug außergewöhnliche Ausstattungsmerkmale auf? Welche?</w:t>
      </w:r>
    </w:p>
    <w:p w14:paraId="4DB77DF9" w14:textId="77777777" w:rsidR="00181300" w:rsidRDefault="00181300" w:rsidP="00FD08A2">
      <w:pPr>
        <w:pStyle w:val="Listenabsatz"/>
        <w:numPr>
          <w:ilvl w:val="0"/>
          <w:numId w:val="9"/>
        </w:numPr>
      </w:pPr>
      <w:r>
        <w:t>Skizzieren Sie den grundsätzlichen Aufbau des Fahrzeuges (unter Berücksichtigung der Radsatzanordnung und der Lage der Antriebsaggregate).</w:t>
      </w:r>
    </w:p>
    <w:p w14:paraId="1368A9ED" w14:textId="77777777" w:rsidR="00181300" w:rsidRDefault="00181300" w:rsidP="00FD08A2">
      <w:pPr>
        <w:pStyle w:val="Listenabsatz"/>
        <w:numPr>
          <w:ilvl w:val="0"/>
          <w:numId w:val="9"/>
        </w:numPr>
      </w:pPr>
      <w:r>
        <w:t>Ordnen Sie die Hauptbaugruppen und deren wesentliche Elemente den Hauptproduktgruppen B, E, F, H, und R und deren Unterbaugruppen nach EN 15380-2 zu.</w:t>
      </w:r>
      <w:r>
        <w:br w:type="page"/>
      </w:r>
    </w:p>
    <w:p w14:paraId="314BB53A" w14:textId="77777777" w:rsidR="00181300" w:rsidRDefault="002F1504" w:rsidP="002F1504">
      <w:pPr>
        <w:pStyle w:val="berschrift2"/>
      </w:pPr>
      <w:bookmarkStart w:id="3" w:name="_Toc516840787"/>
      <w:r>
        <w:lastRenderedPageBreak/>
        <w:t>Technische Daten</w:t>
      </w:r>
      <w:bookmarkEnd w:id="3"/>
    </w:p>
    <w:p w14:paraId="40743A87" w14:textId="493324D0" w:rsidR="00181300" w:rsidRDefault="00D63229" w:rsidP="00D63229">
      <w:pPr>
        <w:pStyle w:val="Beschriftung"/>
      </w:pPr>
      <w:r>
        <w:t xml:space="preserve">Tabelle </w:t>
      </w:r>
      <w:r w:rsidR="00226CA6">
        <w:rPr>
          <w:noProof/>
        </w:rPr>
        <w:fldChar w:fldCharType="begin"/>
      </w:r>
      <w:r w:rsidR="00226CA6">
        <w:rPr>
          <w:noProof/>
        </w:rPr>
        <w:instrText xml:space="preserve"> STYLEREF 1 \s </w:instrText>
      </w:r>
      <w:r w:rsidR="00226CA6">
        <w:rPr>
          <w:noProof/>
        </w:rPr>
        <w:fldChar w:fldCharType="separate"/>
      </w:r>
      <w:r w:rsidR="00E24FAB">
        <w:rPr>
          <w:noProof/>
        </w:rPr>
        <w:t>1</w:t>
      </w:r>
      <w:r w:rsidR="00226CA6">
        <w:rPr>
          <w:noProof/>
        </w:rPr>
        <w:fldChar w:fldCharType="end"/>
      </w:r>
      <w:r>
        <w:t>.</w:t>
      </w:r>
      <w:r w:rsidR="00226CA6">
        <w:rPr>
          <w:noProof/>
        </w:rPr>
        <w:fldChar w:fldCharType="begin"/>
      </w:r>
      <w:r w:rsidR="00226CA6">
        <w:rPr>
          <w:noProof/>
        </w:rPr>
        <w:instrText xml:space="preserve"> SEQ Tabelle \* ARABIC \s 1 </w:instrText>
      </w:r>
      <w:r w:rsidR="00226CA6">
        <w:rPr>
          <w:noProof/>
        </w:rPr>
        <w:fldChar w:fldCharType="separate"/>
      </w:r>
      <w:r w:rsidR="00E24FAB">
        <w:rPr>
          <w:noProof/>
        </w:rPr>
        <w:t>1</w:t>
      </w:r>
      <w:r w:rsidR="00226CA6">
        <w:rPr>
          <w:noProof/>
        </w:rPr>
        <w:fldChar w:fldCharType="end"/>
      </w:r>
      <w:r>
        <w:t>: Technische Daten des Fahrzeugs</w:t>
      </w:r>
    </w:p>
    <w:tbl>
      <w:tblPr>
        <w:tblStyle w:val="Tabellenraster"/>
        <w:tblW w:w="4994" w:type="pct"/>
        <w:tblLook w:val="04A0" w:firstRow="1" w:lastRow="0" w:firstColumn="1" w:lastColumn="0" w:noHBand="0" w:noVBand="1"/>
      </w:tblPr>
      <w:tblGrid>
        <w:gridCol w:w="4525"/>
        <w:gridCol w:w="4526"/>
      </w:tblGrid>
      <w:tr w:rsidR="00181300" w14:paraId="73A3101B" w14:textId="77777777" w:rsidTr="002F1504">
        <w:trPr>
          <w:trHeight w:val="705"/>
        </w:trPr>
        <w:tc>
          <w:tcPr>
            <w:tcW w:w="2500" w:type="pct"/>
          </w:tcPr>
          <w:p w14:paraId="45F61952" w14:textId="77777777" w:rsidR="00181300" w:rsidRDefault="00181300" w:rsidP="00181300"/>
        </w:tc>
        <w:tc>
          <w:tcPr>
            <w:tcW w:w="2500" w:type="pct"/>
          </w:tcPr>
          <w:p w14:paraId="0D36352F" w14:textId="77777777" w:rsidR="00181300" w:rsidRDefault="00181300" w:rsidP="00181300"/>
        </w:tc>
      </w:tr>
      <w:tr w:rsidR="00181300" w14:paraId="061D7E0A" w14:textId="77777777" w:rsidTr="002F1504">
        <w:trPr>
          <w:trHeight w:val="705"/>
        </w:trPr>
        <w:tc>
          <w:tcPr>
            <w:tcW w:w="2500" w:type="pct"/>
          </w:tcPr>
          <w:p w14:paraId="51ADD950" w14:textId="77777777" w:rsidR="00181300" w:rsidRDefault="00181300" w:rsidP="00181300"/>
        </w:tc>
        <w:tc>
          <w:tcPr>
            <w:tcW w:w="2500" w:type="pct"/>
          </w:tcPr>
          <w:p w14:paraId="1576B57F" w14:textId="77777777" w:rsidR="00181300" w:rsidRDefault="00181300" w:rsidP="00181300"/>
        </w:tc>
      </w:tr>
      <w:tr w:rsidR="00181300" w14:paraId="4E2C4685" w14:textId="77777777" w:rsidTr="002F1504">
        <w:trPr>
          <w:trHeight w:val="705"/>
        </w:trPr>
        <w:tc>
          <w:tcPr>
            <w:tcW w:w="2500" w:type="pct"/>
          </w:tcPr>
          <w:p w14:paraId="34790240" w14:textId="77777777" w:rsidR="00181300" w:rsidRDefault="00181300" w:rsidP="00181300"/>
        </w:tc>
        <w:tc>
          <w:tcPr>
            <w:tcW w:w="2500" w:type="pct"/>
          </w:tcPr>
          <w:p w14:paraId="21582911" w14:textId="77777777" w:rsidR="00181300" w:rsidRDefault="00181300" w:rsidP="00181300"/>
        </w:tc>
      </w:tr>
      <w:tr w:rsidR="00181300" w14:paraId="360F0683" w14:textId="77777777" w:rsidTr="002F1504">
        <w:trPr>
          <w:trHeight w:val="705"/>
        </w:trPr>
        <w:tc>
          <w:tcPr>
            <w:tcW w:w="2500" w:type="pct"/>
          </w:tcPr>
          <w:p w14:paraId="139A31E3" w14:textId="77777777" w:rsidR="00181300" w:rsidRDefault="00181300" w:rsidP="00181300"/>
        </w:tc>
        <w:tc>
          <w:tcPr>
            <w:tcW w:w="2500" w:type="pct"/>
          </w:tcPr>
          <w:p w14:paraId="1D789594" w14:textId="77777777" w:rsidR="00181300" w:rsidRDefault="00181300" w:rsidP="00181300"/>
        </w:tc>
      </w:tr>
      <w:tr w:rsidR="00181300" w14:paraId="1B509285" w14:textId="77777777" w:rsidTr="002F1504">
        <w:trPr>
          <w:trHeight w:val="705"/>
        </w:trPr>
        <w:tc>
          <w:tcPr>
            <w:tcW w:w="2500" w:type="pct"/>
          </w:tcPr>
          <w:p w14:paraId="7979AED2" w14:textId="77777777" w:rsidR="00181300" w:rsidRDefault="00181300" w:rsidP="00181300"/>
        </w:tc>
        <w:tc>
          <w:tcPr>
            <w:tcW w:w="2500" w:type="pct"/>
          </w:tcPr>
          <w:p w14:paraId="4C34A952" w14:textId="77777777" w:rsidR="00181300" w:rsidRDefault="00181300" w:rsidP="00181300"/>
        </w:tc>
      </w:tr>
      <w:tr w:rsidR="00181300" w14:paraId="258A0996" w14:textId="77777777" w:rsidTr="002F1504">
        <w:trPr>
          <w:trHeight w:val="705"/>
        </w:trPr>
        <w:tc>
          <w:tcPr>
            <w:tcW w:w="2500" w:type="pct"/>
          </w:tcPr>
          <w:p w14:paraId="7D11C916" w14:textId="77777777" w:rsidR="00181300" w:rsidRDefault="00181300" w:rsidP="00181300"/>
        </w:tc>
        <w:tc>
          <w:tcPr>
            <w:tcW w:w="2500" w:type="pct"/>
          </w:tcPr>
          <w:p w14:paraId="2E5C49DA" w14:textId="77777777" w:rsidR="00181300" w:rsidRDefault="00181300" w:rsidP="00181300"/>
        </w:tc>
      </w:tr>
      <w:tr w:rsidR="00181300" w14:paraId="07579490" w14:textId="77777777" w:rsidTr="002F1504">
        <w:trPr>
          <w:trHeight w:val="705"/>
        </w:trPr>
        <w:tc>
          <w:tcPr>
            <w:tcW w:w="2500" w:type="pct"/>
          </w:tcPr>
          <w:p w14:paraId="3B9E8DB8" w14:textId="77777777" w:rsidR="00181300" w:rsidRDefault="00181300" w:rsidP="00181300"/>
        </w:tc>
        <w:tc>
          <w:tcPr>
            <w:tcW w:w="2500" w:type="pct"/>
          </w:tcPr>
          <w:p w14:paraId="4CAF9799" w14:textId="77777777" w:rsidR="00181300" w:rsidRDefault="00181300" w:rsidP="00181300"/>
        </w:tc>
      </w:tr>
      <w:tr w:rsidR="00181300" w14:paraId="7EA5D232" w14:textId="77777777" w:rsidTr="002F1504">
        <w:trPr>
          <w:trHeight w:val="705"/>
        </w:trPr>
        <w:tc>
          <w:tcPr>
            <w:tcW w:w="2500" w:type="pct"/>
          </w:tcPr>
          <w:p w14:paraId="45EB12D5" w14:textId="77777777" w:rsidR="00181300" w:rsidRDefault="00181300" w:rsidP="00181300"/>
        </w:tc>
        <w:tc>
          <w:tcPr>
            <w:tcW w:w="2500" w:type="pct"/>
          </w:tcPr>
          <w:p w14:paraId="663E49E5" w14:textId="77777777" w:rsidR="00181300" w:rsidRDefault="00181300" w:rsidP="00181300"/>
        </w:tc>
      </w:tr>
      <w:tr w:rsidR="00181300" w14:paraId="177C87F6" w14:textId="77777777" w:rsidTr="002F1504">
        <w:trPr>
          <w:trHeight w:val="705"/>
        </w:trPr>
        <w:tc>
          <w:tcPr>
            <w:tcW w:w="2500" w:type="pct"/>
          </w:tcPr>
          <w:p w14:paraId="3A7DB99B" w14:textId="77777777" w:rsidR="00181300" w:rsidRDefault="00181300" w:rsidP="00181300"/>
        </w:tc>
        <w:tc>
          <w:tcPr>
            <w:tcW w:w="2500" w:type="pct"/>
          </w:tcPr>
          <w:p w14:paraId="04464974" w14:textId="77777777" w:rsidR="00181300" w:rsidRDefault="00181300" w:rsidP="00181300"/>
        </w:tc>
      </w:tr>
      <w:tr w:rsidR="00181300" w14:paraId="4767AE32" w14:textId="77777777" w:rsidTr="002F1504">
        <w:trPr>
          <w:trHeight w:val="705"/>
        </w:trPr>
        <w:tc>
          <w:tcPr>
            <w:tcW w:w="2500" w:type="pct"/>
          </w:tcPr>
          <w:p w14:paraId="1F78B146" w14:textId="77777777" w:rsidR="00181300" w:rsidRDefault="00181300" w:rsidP="00181300"/>
        </w:tc>
        <w:tc>
          <w:tcPr>
            <w:tcW w:w="2500" w:type="pct"/>
          </w:tcPr>
          <w:p w14:paraId="74359A27" w14:textId="77777777" w:rsidR="00181300" w:rsidRDefault="00181300" w:rsidP="00181300"/>
        </w:tc>
      </w:tr>
      <w:tr w:rsidR="00181300" w14:paraId="27CC0542" w14:textId="77777777" w:rsidTr="002F1504">
        <w:trPr>
          <w:trHeight w:val="705"/>
        </w:trPr>
        <w:tc>
          <w:tcPr>
            <w:tcW w:w="2500" w:type="pct"/>
          </w:tcPr>
          <w:p w14:paraId="6F92A0E2" w14:textId="77777777" w:rsidR="00181300" w:rsidRDefault="00181300" w:rsidP="00181300"/>
        </w:tc>
        <w:tc>
          <w:tcPr>
            <w:tcW w:w="2500" w:type="pct"/>
          </w:tcPr>
          <w:p w14:paraId="6732ED71" w14:textId="77777777" w:rsidR="00181300" w:rsidRDefault="00181300" w:rsidP="00181300"/>
        </w:tc>
      </w:tr>
      <w:tr w:rsidR="00181300" w14:paraId="5942A4C2" w14:textId="77777777" w:rsidTr="002F1504">
        <w:trPr>
          <w:trHeight w:val="705"/>
        </w:trPr>
        <w:tc>
          <w:tcPr>
            <w:tcW w:w="2500" w:type="pct"/>
          </w:tcPr>
          <w:p w14:paraId="58F27C75" w14:textId="77777777" w:rsidR="00181300" w:rsidRDefault="00181300" w:rsidP="00181300"/>
        </w:tc>
        <w:tc>
          <w:tcPr>
            <w:tcW w:w="2500" w:type="pct"/>
          </w:tcPr>
          <w:p w14:paraId="699D7948" w14:textId="77777777" w:rsidR="00181300" w:rsidRDefault="00181300" w:rsidP="00181300"/>
        </w:tc>
      </w:tr>
      <w:tr w:rsidR="00181300" w14:paraId="2FFBA091" w14:textId="77777777" w:rsidTr="002F1504">
        <w:trPr>
          <w:trHeight w:val="705"/>
        </w:trPr>
        <w:tc>
          <w:tcPr>
            <w:tcW w:w="2500" w:type="pct"/>
          </w:tcPr>
          <w:p w14:paraId="6CB78C01" w14:textId="77777777" w:rsidR="00181300" w:rsidRDefault="00181300" w:rsidP="00181300"/>
        </w:tc>
        <w:tc>
          <w:tcPr>
            <w:tcW w:w="2500" w:type="pct"/>
          </w:tcPr>
          <w:p w14:paraId="5882E0EC" w14:textId="77777777" w:rsidR="00181300" w:rsidRDefault="00181300" w:rsidP="00181300"/>
        </w:tc>
      </w:tr>
      <w:tr w:rsidR="00181300" w14:paraId="3270A1CE" w14:textId="77777777" w:rsidTr="002F1504">
        <w:trPr>
          <w:trHeight w:val="705"/>
        </w:trPr>
        <w:tc>
          <w:tcPr>
            <w:tcW w:w="2500" w:type="pct"/>
          </w:tcPr>
          <w:p w14:paraId="634BA48E" w14:textId="77777777" w:rsidR="00181300" w:rsidRDefault="00181300" w:rsidP="00181300"/>
        </w:tc>
        <w:tc>
          <w:tcPr>
            <w:tcW w:w="2500" w:type="pct"/>
          </w:tcPr>
          <w:p w14:paraId="67F4B92B" w14:textId="77777777" w:rsidR="00181300" w:rsidRDefault="00181300" w:rsidP="00181300"/>
        </w:tc>
      </w:tr>
      <w:tr w:rsidR="00181300" w14:paraId="5BA55822" w14:textId="77777777" w:rsidTr="002F1504">
        <w:trPr>
          <w:trHeight w:val="705"/>
        </w:trPr>
        <w:tc>
          <w:tcPr>
            <w:tcW w:w="2500" w:type="pct"/>
          </w:tcPr>
          <w:p w14:paraId="25FC26FE" w14:textId="77777777" w:rsidR="00181300" w:rsidRDefault="00181300" w:rsidP="00181300"/>
        </w:tc>
        <w:tc>
          <w:tcPr>
            <w:tcW w:w="2500" w:type="pct"/>
          </w:tcPr>
          <w:p w14:paraId="557098DE" w14:textId="77777777" w:rsidR="00181300" w:rsidRDefault="00181300" w:rsidP="00181300"/>
        </w:tc>
      </w:tr>
      <w:tr w:rsidR="00181300" w14:paraId="398F7894" w14:textId="77777777" w:rsidTr="002F1504">
        <w:trPr>
          <w:trHeight w:val="705"/>
        </w:trPr>
        <w:tc>
          <w:tcPr>
            <w:tcW w:w="2500" w:type="pct"/>
          </w:tcPr>
          <w:p w14:paraId="7133083C" w14:textId="77777777" w:rsidR="00181300" w:rsidRDefault="00181300" w:rsidP="00181300"/>
        </w:tc>
        <w:tc>
          <w:tcPr>
            <w:tcW w:w="2500" w:type="pct"/>
          </w:tcPr>
          <w:p w14:paraId="4DCFD79D" w14:textId="77777777" w:rsidR="00181300" w:rsidRDefault="00181300" w:rsidP="00181300"/>
        </w:tc>
      </w:tr>
    </w:tbl>
    <w:p w14:paraId="501197BD" w14:textId="77777777" w:rsidR="002F1504" w:rsidRDefault="002F1504">
      <w:pPr>
        <w:autoSpaceDE/>
        <w:autoSpaceDN/>
        <w:spacing w:line="240" w:lineRule="auto"/>
      </w:pPr>
      <w:r>
        <w:br w:type="page"/>
      </w:r>
    </w:p>
    <w:p w14:paraId="4DF6FC8F" w14:textId="77777777" w:rsidR="002F1504" w:rsidRDefault="002F1504" w:rsidP="002F1504">
      <w:pPr>
        <w:pStyle w:val="berschrift2"/>
      </w:pPr>
      <w:bookmarkStart w:id="4" w:name="_Toc516840788"/>
      <w:r>
        <w:lastRenderedPageBreak/>
        <w:t>Fahrzeugart</w:t>
      </w:r>
      <w:bookmarkEnd w:id="4"/>
    </w:p>
    <w:p w14:paraId="1743DE0E" w14:textId="77777777" w:rsidR="002F1504" w:rsidRDefault="002F1504">
      <w:pPr>
        <w:autoSpaceDE/>
        <w:autoSpaceDN/>
        <w:spacing w:line="240" w:lineRule="auto"/>
      </w:pPr>
    </w:p>
    <w:p w14:paraId="21AA8C57" w14:textId="77777777" w:rsidR="002F1504" w:rsidRDefault="002F1504">
      <w:pPr>
        <w:autoSpaceDE/>
        <w:autoSpaceDN/>
        <w:spacing w:line="240" w:lineRule="auto"/>
      </w:pPr>
    </w:p>
    <w:p w14:paraId="26D6A380" w14:textId="77777777" w:rsidR="002F1504" w:rsidRDefault="002F1504">
      <w:pPr>
        <w:autoSpaceDE/>
        <w:autoSpaceDN/>
        <w:spacing w:line="240" w:lineRule="auto"/>
      </w:pPr>
    </w:p>
    <w:p w14:paraId="134B1A54" w14:textId="77777777" w:rsidR="002F1504" w:rsidRDefault="002F1504">
      <w:pPr>
        <w:autoSpaceDE/>
        <w:autoSpaceDN/>
        <w:spacing w:line="240" w:lineRule="auto"/>
      </w:pPr>
    </w:p>
    <w:p w14:paraId="433DBE2A" w14:textId="77777777" w:rsidR="002F1504" w:rsidRDefault="002F1504">
      <w:pPr>
        <w:autoSpaceDE/>
        <w:autoSpaceDN/>
        <w:spacing w:line="240" w:lineRule="auto"/>
      </w:pPr>
    </w:p>
    <w:p w14:paraId="32B52D32" w14:textId="77777777" w:rsidR="002F1504" w:rsidRDefault="002F1504">
      <w:pPr>
        <w:autoSpaceDE/>
        <w:autoSpaceDN/>
        <w:spacing w:line="240" w:lineRule="auto"/>
      </w:pPr>
    </w:p>
    <w:p w14:paraId="6B93AC21" w14:textId="77777777" w:rsidR="002F1504" w:rsidRDefault="002F1504">
      <w:pPr>
        <w:autoSpaceDE/>
        <w:autoSpaceDN/>
        <w:spacing w:line="240" w:lineRule="auto"/>
      </w:pPr>
    </w:p>
    <w:p w14:paraId="1B3F6D72" w14:textId="77777777" w:rsidR="002F1504" w:rsidRDefault="002F1504">
      <w:pPr>
        <w:autoSpaceDE/>
        <w:autoSpaceDN/>
        <w:spacing w:line="240" w:lineRule="auto"/>
      </w:pPr>
    </w:p>
    <w:p w14:paraId="6B5660D7" w14:textId="77777777" w:rsidR="002F1504" w:rsidRDefault="002F1504">
      <w:pPr>
        <w:autoSpaceDE/>
        <w:autoSpaceDN/>
        <w:spacing w:line="240" w:lineRule="auto"/>
      </w:pPr>
    </w:p>
    <w:p w14:paraId="6BCDFB4F" w14:textId="77777777" w:rsidR="002F1504" w:rsidRDefault="002F1504">
      <w:pPr>
        <w:autoSpaceDE/>
        <w:autoSpaceDN/>
        <w:spacing w:line="240" w:lineRule="auto"/>
      </w:pPr>
    </w:p>
    <w:p w14:paraId="582EF26B" w14:textId="77777777" w:rsidR="002F1504" w:rsidRDefault="002F1504">
      <w:pPr>
        <w:autoSpaceDE/>
        <w:autoSpaceDN/>
        <w:spacing w:line="240" w:lineRule="auto"/>
      </w:pPr>
    </w:p>
    <w:p w14:paraId="1C16E24B" w14:textId="77777777" w:rsidR="002F1504" w:rsidRDefault="002F1504" w:rsidP="002F1504">
      <w:pPr>
        <w:pStyle w:val="berschrift2"/>
      </w:pPr>
      <w:bookmarkStart w:id="5" w:name="_Toc516840789"/>
      <w:r w:rsidRPr="002F1504">
        <w:t>Fahrzeugspezifika, die aus dem Haupteinsatzzweck resultieren</w:t>
      </w:r>
      <w:bookmarkEnd w:id="5"/>
      <w:r>
        <w:br w:type="page"/>
      </w:r>
    </w:p>
    <w:p w14:paraId="34F40E8B" w14:textId="77777777" w:rsidR="002F1504" w:rsidRDefault="002F1504" w:rsidP="002F1504">
      <w:pPr>
        <w:pStyle w:val="berschrift2"/>
      </w:pPr>
      <w:bookmarkStart w:id="6" w:name="_Toc516840790"/>
      <w:r>
        <w:lastRenderedPageBreak/>
        <w:t>Zugkraftcharakteristik</w:t>
      </w:r>
      <w:bookmarkEnd w:id="6"/>
    </w:p>
    <w:p w14:paraId="11DEC649" w14:textId="77777777" w:rsidR="002F1504" w:rsidRDefault="002F1504" w:rsidP="002F1504">
      <w:pPr>
        <w:pStyle w:val="Listenabsatz"/>
      </w:pPr>
      <w:r>
        <w:t>verbale Beschreibung:</w:t>
      </w:r>
    </w:p>
    <w:p w14:paraId="2A69A58E" w14:textId="77777777" w:rsidR="002F1504" w:rsidRDefault="002F1504" w:rsidP="002F1504"/>
    <w:p w14:paraId="3200F38E" w14:textId="77777777" w:rsidR="002F1504" w:rsidRDefault="002F1504" w:rsidP="002F1504"/>
    <w:p w14:paraId="698C668D" w14:textId="77777777" w:rsidR="002F1504" w:rsidRDefault="002F1504" w:rsidP="002F1504"/>
    <w:p w14:paraId="4A471281" w14:textId="77777777" w:rsidR="002F1504" w:rsidRDefault="002F1504" w:rsidP="002F1504"/>
    <w:p w14:paraId="239DAC31" w14:textId="77777777" w:rsidR="002F1504" w:rsidRDefault="002F1504" w:rsidP="002F1504"/>
    <w:p w14:paraId="72E398A8" w14:textId="77777777" w:rsidR="002F1504" w:rsidRDefault="002F1504" w:rsidP="002F1504"/>
    <w:p w14:paraId="20646277" w14:textId="77777777" w:rsidR="002F1504" w:rsidRDefault="002F1504" w:rsidP="002F1504"/>
    <w:p w14:paraId="46222567" w14:textId="77777777" w:rsidR="002F1504" w:rsidRDefault="002F1504" w:rsidP="002F1504"/>
    <w:p w14:paraId="2701C6C6" w14:textId="77777777" w:rsidR="00181300" w:rsidRDefault="002F1504" w:rsidP="002F1504">
      <w:pPr>
        <w:pStyle w:val="Listenabsatz"/>
      </w:pPr>
      <w:r>
        <w:t>Charakteristische Punkte im Zugkraft-/Bremskraft-Geschwindigkeits-Diagramm:</w:t>
      </w:r>
    </w:p>
    <w:p w14:paraId="0A33520E" w14:textId="77777777" w:rsidR="002F1504" w:rsidRDefault="002F1504" w:rsidP="002F1504"/>
    <w:p w14:paraId="6DDF986F" w14:textId="01CCB4F7" w:rsidR="002F1504" w:rsidRDefault="00D63229" w:rsidP="00D63229">
      <w:pPr>
        <w:pStyle w:val="Beschriftung"/>
      </w:pPr>
      <w:r>
        <w:t xml:space="preserve">Tabelle </w:t>
      </w:r>
      <w:r w:rsidR="00226CA6">
        <w:rPr>
          <w:noProof/>
        </w:rPr>
        <w:fldChar w:fldCharType="begin"/>
      </w:r>
      <w:r w:rsidR="00226CA6">
        <w:rPr>
          <w:noProof/>
        </w:rPr>
        <w:instrText xml:space="preserve"> STYLEREF 1 \s </w:instrText>
      </w:r>
      <w:r w:rsidR="00226CA6">
        <w:rPr>
          <w:noProof/>
        </w:rPr>
        <w:fldChar w:fldCharType="separate"/>
      </w:r>
      <w:r w:rsidR="00E24FAB">
        <w:rPr>
          <w:noProof/>
        </w:rPr>
        <w:t>1</w:t>
      </w:r>
      <w:r w:rsidR="00226CA6">
        <w:rPr>
          <w:noProof/>
        </w:rPr>
        <w:fldChar w:fldCharType="end"/>
      </w:r>
      <w:r>
        <w:t>.</w:t>
      </w:r>
      <w:r w:rsidR="00226CA6">
        <w:rPr>
          <w:noProof/>
        </w:rPr>
        <w:fldChar w:fldCharType="begin"/>
      </w:r>
      <w:r w:rsidR="00226CA6">
        <w:rPr>
          <w:noProof/>
        </w:rPr>
        <w:instrText xml:space="preserve"> SEQ Tabelle \* ARABIC \s 1 </w:instrText>
      </w:r>
      <w:r w:rsidR="00226CA6">
        <w:rPr>
          <w:noProof/>
        </w:rPr>
        <w:fldChar w:fldCharType="separate"/>
      </w:r>
      <w:r w:rsidR="00E24FAB">
        <w:rPr>
          <w:noProof/>
        </w:rPr>
        <w:t>2</w:t>
      </w:r>
      <w:r w:rsidR="00226CA6">
        <w:rPr>
          <w:noProof/>
        </w:rPr>
        <w:fldChar w:fldCharType="end"/>
      </w:r>
      <w:r>
        <w:t xml:space="preserve">: </w:t>
      </w:r>
      <w:r w:rsidRPr="002F1504">
        <w:t>Zug- und Bremskraftcharakteristika</w:t>
      </w: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2122"/>
        <w:gridCol w:w="2124"/>
        <w:gridCol w:w="4816"/>
      </w:tblGrid>
      <w:tr w:rsidR="002F1504" w:rsidRPr="002F1504" w14:paraId="776D9C5F" w14:textId="77777777" w:rsidTr="002F1504">
        <w:trPr>
          <w:trHeight w:val="705"/>
        </w:trPr>
        <w:tc>
          <w:tcPr>
            <w:tcW w:w="1171" w:type="pct"/>
            <w:vAlign w:val="center"/>
          </w:tcPr>
          <w:p w14:paraId="35E7C0C1" w14:textId="77777777" w:rsidR="002F1504" w:rsidRPr="002F1504" w:rsidRDefault="002F1504" w:rsidP="002F1504">
            <w:pPr>
              <w:jc w:val="center"/>
              <w:rPr>
                <w:b/>
              </w:rPr>
            </w:pPr>
            <w:r w:rsidRPr="002F1504">
              <w:rPr>
                <w:b/>
              </w:rPr>
              <w:t>Geschwindigkeit</w:t>
            </w:r>
          </w:p>
        </w:tc>
        <w:tc>
          <w:tcPr>
            <w:tcW w:w="1172" w:type="pct"/>
            <w:vAlign w:val="center"/>
          </w:tcPr>
          <w:p w14:paraId="16DA6B48" w14:textId="77777777" w:rsidR="002F1504" w:rsidRPr="002F1504" w:rsidRDefault="002F1504" w:rsidP="002F1504">
            <w:pPr>
              <w:jc w:val="center"/>
              <w:rPr>
                <w:b/>
              </w:rPr>
            </w:pPr>
            <w:r w:rsidRPr="002F1504">
              <w:rPr>
                <w:b/>
              </w:rPr>
              <w:t>Zug-/Bremskraft</w:t>
            </w:r>
          </w:p>
        </w:tc>
        <w:tc>
          <w:tcPr>
            <w:tcW w:w="2656" w:type="pct"/>
            <w:vAlign w:val="center"/>
          </w:tcPr>
          <w:p w14:paraId="5452615A" w14:textId="77777777" w:rsidR="002F1504" w:rsidRPr="002F1504" w:rsidRDefault="002F1504" w:rsidP="002F1504">
            <w:pPr>
              <w:jc w:val="center"/>
              <w:rPr>
                <w:b/>
              </w:rPr>
            </w:pPr>
            <w:r w:rsidRPr="002F1504">
              <w:rPr>
                <w:b/>
              </w:rPr>
              <w:t>Bemerkung(en)</w:t>
            </w:r>
          </w:p>
        </w:tc>
      </w:tr>
      <w:tr w:rsidR="002F1504" w14:paraId="52E92616" w14:textId="77777777" w:rsidTr="002F1504">
        <w:trPr>
          <w:trHeight w:val="705"/>
        </w:trPr>
        <w:tc>
          <w:tcPr>
            <w:tcW w:w="1171" w:type="pct"/>
          </w:tcPr>
          <w:p w14:paraId="4314F12E" w14:textId="77777777" w:rsidR="002F1504" w:rsidRDefault="002F1504" w:rsidP="00142A3A"/>
        </w:tc>
        <w:tc>
          <w:tcPr>
            <w:tcW w:w="1172" w:type="pct"/>
          </w:tcPr>
          <w:p w14:paraId="1575578B" w14:textId="77777777" w:rsidR="002F1504" w:rsidRDefault="002F1504" w:rsidP="00142A3A"/>
        </w:tc>
        <w:tc>
          <w:tcPr>
            <w:tcW w:w="2656" w:type="pct"/>
          </w:tcPr>
          <w:p w14:paraId="51AC1D34" w14:textId="77777777" w:rsidR="002F1504" w:rsidRDefault="002F1504" w:rsidP="00142A3A"/>
        </w:tc>
      </w:tr>
      <w:tr w:rsidR="002F1504" w14:paraId="1AE311E1" w14:textId="77777777" w:rsidTr="002F1504">
        <w:trPr>
          <w:trHeight w:val="705"/>
        </w:trPr>
        <w:tc>
          <w:tcPr>
            <w:tcW w:w="1171" w:type="pct"/>
          </w:tcPr>
          <w:p w14:paraId="5566FDCC" w14:textId="77777777" w:rsidR="002F1504" w:rsidRDefault="002F1504" w:rsidP="00142A3A"/>
        </w:tc>
        <w:tc>
          <w:tcPr>
            <w:tcW w:w="1172" w:type="pct"/>
          </w:tcPr>
          <w:p w14:paraId="6B2352D9" w14:textId="77777777" w:rsidR="002F1504" w:rsidRDefault="002F1504" w:rsidP="00142A3A"/>
        </w:tc>
        <w:tc>
          <w:tcPr>
            <w:tcW w:w="2656" w:type="pct"/>
          </w:tcPr>
          <w:p w14:paraId="452E4392" w14:textId="77777777" w:rsidR="002F1504" w:rsidRDefault="002F1504" w:rsidP="00142A3A"/>
        </w:tc>
      </w:tr>
      <w:tr w:rsidR="002F1504" w14:paraId="34876E64" w14:textId="77777777" w:rsidTr="002F1504">
        <w:trPr>
          <w:trHeight w:val="705"/>
        </w:trPr>
        <w:tc>
          <w:tcPr>
            <w:tcW w:w="1171" w:type="pct"/>
          </w:tcPr>
          <w:p w14:paraId="1431B66A" w14:textId="77777777" w:rsidR="002F1504" w:rsidRDefault="002F1504" w:rsidP="00142A3A"/>
        </w:tc>
        <w:tc>
          <w:tcPr>
            <w:tcW w:w="1172" w:type="pct"/>
          </w:tcPr>
          <w:p w14:paraId="522FB388" w14:textId="77777777" w:rsidR="002F1504" w:rsidRDefault="002F1504" w:rsidP="00142A3A"/>
        </w:tc>
        <w:tc>
          <w:tcPr>
            <w:tcW w:w="2656" w:type="pct"/>
          </w:tcPr>
          <w:p w14:paraId="0B075D00" w14:textId="77777777" w:rsidR="002F1504" w:rsidRDefault="002F1504" w:rsidP="00142A3A"/>
        </w:tc>
      </w:tr>
      <w:tr w:rsidR="002F1504" w14:paraId="6427DAED" w14:textId="77777777" w:rsidTr="002F1504">
        <w:trPr>
          <w:trHeight w:val="705"/>
        </w:trPr>
        <w:tc>
          <w:tcPr>
            <w:tcW w:w="1171" w:type="pct"/>
          </w:tcPr>
          <w:p w14:paraId="4AA2BE4E" w14:textId="77777777" w:rsidR="002F1504" w:rsidRDefault="002F1504" w:rsidP="00142A3A"/>
        </w:tc>
        <w:tc>
          <w:tcPr>
            <w:tcW w:w="1172" w:type="pct"/>
          </w:tcPr>
          <w:p w14:paraId="606B9737" w14:textId="77777777" w:rsidR="002F1504" w:rsidRDefault="002F1504" w:rsidP="00142A3A"/>
        </w:tc>
        <w:tc>
          <w:tcPr>
            <w:tcW w:w="2656" w:type="pct"/>
          </w:tcPr>
          <w:p w14:paraId="1A9513DE" w14:textId="77777777" w:rsidR="002F1504" w:rsidRDefault="002F1504" w:rsidP="00142A3A"/>
        </w:tc>
      </w:tr>
      <w:tr w:rsidR="002F1504" w14:paraId="70783B28" w14:textId="77777777" w:rsidTr="002F1504">
        <w:trPr>
          <w:trHeight w:val="705"/>
        </w:trPr>
        <w:tc>
          <w:tcPr>
            <w:tcW w:w="1171" w:type="pct"/>
          </w:tcPr>
          <w:p w14:paraId="6806A789" w14:textId="77777777" w:rsidR="002F1504" w:rsidRDefault="002F1504" w:rsidP="00142A3A"/>
        </w:tc>
        <w:tc>
          <w:tcPr>
            <w:tcW w:w="1172" w:type="pct"/>
          </w:tcPr>
          <w:p w14:paraId="6256331F" w14:textId="77777777" w:rsidR="002F1504" w:rsidRDefault="002F1504" w:rsidP="00142A3A"/>
        </w:tc>
        <w:tc>
          <w:tcPr>
            <w:tcW w:w="2656" w:type="pct"/>
          </w:tcPr>
          <w:p w14:paraId="1FF40BDF" w14:textId="77777777" w:rsidR="002F1504" w:rsidRDefault="002F1504" w:rsidP="00142A3A"/>
        </w:tc>
      </w:tr>
      <w:tr w:rsidR="002F1504" w14:paraId="09BBA6A8" w14:textId="77777777" w:rsidTr="002F1504">
        <w:trPr>
          <w:trHeight w:val="705"/>
        </w:trPr>
        <w:tc>
          <w:tcPr>
            <w:tcW w:w="1171" w:type="pct"/>
          </w:tcPr>
          <w:p w14:paraId="4F8262DE" w14:textId="77777777" w:rsidR="002F1504" w:rsidRDefault="002F1504" w:rsidP="00142A3A"/>
        </w:tc>
        <w:tc>
          <w:tcPr>
            <w:tcW w:w="1172" w:type="pct"/>
          </w:tcPr>
          <w:p w14:paraId="5817C9DF" w14:textId="77777777" w:rsidR="002F1504" w:rsidRDefault="002F1504" w:rsidP="00142A3A"/>
        </w:tc>
        <w:tc>
          <w:tcPr>
            <w:tcW w:w="2656" w:type="pct"/>
          </w:tcPr>
          <w:p w14:paraId="23A84715" w14:textId="77777777" w:rsidR="002F1504" w:rsidRDefault="002F1504" w:rsidP="00142A3A"/>
        </w:tc>
      </w:tr>
    </w:tbl>
    <w:p w14:paraId="7EF52D14" w14:textId="77777777" w:rsidR="002F1504" w:rsidRDefault="002F1504" w:rsidP="002F1504"/>
    <w:p w14:paraId="1ECF655C" w14:textId="77777777" w:rsidR="002F1504" w:rsidRDefault="002F1504">
      <w:pPr>
        <w:autoSpaceDE/>
        <w:autoSpaceDN/>
        <w:spacing w:line="240" w:lineRule="auto"/>
      </w:pPr>
      <w:r>
        <w:br w:type="page"/>
      </w:r>
    </w:p>
    <w:p w14:paraId="15702F19" w14:textId="77777777" w:rsidR="002F1504" w:rsidRDefault="002F1504" w:rsidP="002F1504">
      <w:pPr>
        <w:pStyle w:val="berschrift2"/>
      </w:pPr>
      <w:bookmarkStart w:id="7" w:name="_Toc516840791"/>
      <w:r>
        <w:lastRenderedPageBreak/>
        <w:t>Außergewöhnliche Au</w:t>
      </w:r>
      <w:r w:rsidR="00835D0A">
        <w:t>s</w:t>
      </w:r>
      <w:r>
        <w:t>stattungsmerkmale</w:t>
      </w:r>
      <w:bookmarkEnd w:id="7"/>
    </w:p>
    <w:p w14:paraId="0BCBA029" w14:textId="77777777" w:rsidR="002F1504" w:rsidRDefault="002F1504" w:rsidP="002F1504"/>
    <w:p w14:paraId="1DCC02B6" w14:textId="77777777" w:rsidR="002F1504" w:rsidRDefault="002F1504" w:rsidP="002F1504"/>
    <w:p w14:paraId="3690D456" w14:textId="77777777" w:rsidR="002F1504" w:rsidRDefault="002F1504" w:rsidP="002F1504"/>
    <w:p w14:paraId="6D2EC75F" w14:textId="77777777" w:rsidR="002F1504" w:rsidRDefault="002F1504" w:rsidP="002F1504"/>
    <w:p w14:paraId="36A38970" w14:textId="77777777" w:rsidR="002F1504" w:rsidRDefault="002F1504" w:rsidP="002F1504"/>
    <w:p w14:paraId="3ADC6654" w14:textId="77777777" w:rsidR="002F1504" w:rsidRDefault="002F1504" w:rsidP="002F1504"/>
    <w:p w14:paraId="344E79C9" w14:textId="77777777" w:rsidR="002F1504" w:rsidRDefault="002F1504" w:rsidP="002F1504"/>
    <w:p w14:paraId="41A2E29F" w14:textId="77777777" w:rsidR="002F1504" w:rsidRDefault="002F1504" w:rsidP="002F1504"/>
    <w:p w14:paraId="20DCB5FF" w14:textId="77777777" w:rsidR="002F1504" w:rsidRDefault="002F1504" w:rsidP="002F1504"/>
    <w:p w14:paraId="4E3EAF02" w14:textId="77777777" w:rsidR="002F1504" w:rsidRDefault="002F1504" w:rsidP="002F1504"/>
    <w:p w14:paraId="55CCC27B" w14:textId="77777777" w:rsidR="002F1504" w:rsidRDefault="002F1504" w:rsidP="002F1504"/>
    <w:p w14:paraId="2B4DD1F6" w14:textId="77777777" w:rsidR="002F1504" w:rsidRDefault="002F1504" w:rsidP="002F1504"/>
    <w:p w14:paraId="637C85B5" w14:textId="77777777" w:rsidR="002F1504" w:rsidRDefault="002F1504" w:rsidP="002F1504"/>
    <w:p w14:paraId="3B226B90" w14:textId="77777777" w:rsidR="002F1504" w:rsidRPr="002F1504" w:rsidRDefault="002F1504" w:rsidP="002F1504"/>
    <w:p w14:paraId="328541FD" w14:textId="77777777" w:rsidR="002F1504" w:rsidRDefault="002F1504" w:rsidP="002F1504">
      <w:pPr>
        <w:pStyle w:val="berschrift2"/>
      </w:pPr>
      <w:bookmarkStart w:id="8" w:name="_Toc516840792"/>
      <w:r>
        <w:t>Skizze Fahrzeugaufbau (Hauptbaugruppen)</w:t>
      </w:r>
      <w:bookmarkEnd w:id="8"/>
    </w:p>
    <w:p w14:paraId="3D41561C" w14:textId="77777777" w:rsidR="002F1504" w:rsidRDefault="002F1504">
      <w:pPr>
        <w:autoSpaceDE/>
        <w:autoSpaceDN/>
        <w:spacing w:line="240" w:lineRule="auto"/>
        <w:rPr>
          <w:rFonts w:ascii="Open Sans SemiBold" w:eastAsiaTheme="majorEastAsia" w:hAnsi="Open Sans SemiBold" w:cstheme="majorBidi"/>
          <w:color w:val="44546A" w:themeColor="text2"/>
          <w:sz w:val="22"/>
          <w:szCs w:val="26"/>
        </w:rPr>
      </w:pPr>
      <w:r>
        <w:br w:type="page"/>
      </w:r>
    </w:p>
    <w:p w14:paraId="0E9149CA" w14:textId="77777777" w:rsidR="002F1504" w:rsidRDefault="002F1504" w:rsidP="002F1504">
      <w:pPr>
        <w:pStyle w:val="berschrift2"/>
      </w:pPr>
      <w:bookmarkStart w:id="9" w:name="_Toc516840793"/>
      <w:r w:rsidRPr="002F1504">
        <w:lastRenderedPageBreak/>
        <w:t>Hauptproduktgruppen (HPG) und Unterproduktgruppen (UPG) nach EN 15380</w:t>
      </w:r>
      <w:bookmarkEnd w:id="9"/>
    </w:p>
    <w:p w14:paraId="76C88726" w14:textId="2A127F26" w:rsidR="002F1504" w:rsidRDefault="00D63229" w:rsidP="00D63229">
      <w:pPr>
        <w:pStyle w:val="Beschriftung"/>
      </w:pPr>
      <w:r>
        <w:t xml:space="preserve">Tabelle </w:t>
      </w:r>
      <w:r w:rsidR="00226CA6">
        <w:rPr>
          <w:noProof/>
        </w:rPr>
        <w:fldChar w:fldCharType="begin"/>
      </w:r>
      <w:r w:rsidR="00226CA6">
        <w:rPr>
          <w:noProof/>
        </w:rPr>
        <w:instrText xml:space="preserve"> STYLEREF 1 \s </w:instrText>
      </w:r>
      <w:r w:rsidR="00226CA6">
        <w:rPr>
          <w:noProof/>
        </w:rPr>
        <w:fldChar w:fldCharType="separate"/>
      </w:r>
      <w:r w:rsidR="00E24FAB">
        <w:rPr>
          <w:noProof/>
        </w:rPr>
        <w:t>1</w:t>
      </w:r>
      <w:r w:rsidR="00226CA6">
        <w:rPr>
          <w:noProof/>
        </w:rPr>
        <w:fldChar w:fldCharType="end"/>
      </w:r>
      <w:r>
        <w:t>.</w:t>
      </w:r>
      <w:r w:rsidR="00226CA6">
        <w:rPr>
          <w:noProof/>
        </w:rPr>
        <w:fldChar w:fldCharType="begin"/>
      </w:r>
      <w:r w:rsidR="00226CA6">
        <w:rPr>
          <w:noProof/>
        </w:rPr>
        <w:instrText xml:space="preserve"> SEQ Tabelle \* ARABIC \s 1 </w:instrText>
      </w:r>
      <w:r w:rsidR="00226CA6">
        <w:rPr>
          <w:noProof/>
        </w:rPr>
        <w:fldChar w:fldCharType="separate"/>
      </w:r>
      <w:r w:rsidR="00E24FAB">
        <w:rPr>
          <w:noProof/>
        </w:rPr>
        <w:t>3</w:t>
      </w:r>
      <w:r w:rsidR="00226CA6">
        <w:rPr>
          <w:noProof/>
        </w:rPr>
        <w:fldChar w:fldCharType="end"/>
      </w:r>
      <w:r>
        <w:t xml:space="preserve">: </w:t>
      </w:r>
      <w:r w:rsidRPr="002F1504">
        <w:t>Zuordnung von Baugruppen zu den HPG und UPG nach EN 15380-2</w:t>
      </w: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846"/>
        <w:gridCol w:w="850"/>
        <w:gridCol w:w="7366"/>
      </w:tblGrid>
      <w:tr w:rsidR="002F1504" w:rsidRPr="002F1504" w14:paraId="209BB8D9" w14:textId="77777777" w:rsidTr="002F1504">
        <w:trPr>
          <w:trHeight w:val="705"/>
        </w:trPr>
        <w:tc>
          <w:tcPr>
            <w:tcW w:w="467" w:type="pct"/>
            <w:vAlign w:val="center"/>
          </w:tcPr>
          <w:p w14:paraId="05F5A290" w14:textId="77777777" w:rsidR="002F1504" w:rsidRPr="002F1504" w:rsidRDefault="002F1504" w:rsidP="002F1504">
            <w:pPr>
              <w:jc w:val="center"/>
              <w:rPr>
                <w:b/>
              </w:rPr>
            </w:pPr>
            <w:r>
              <w:rPr>
                <w:b/>
              </w:rPr>
              <w:t>HPG</w:t>
            </w:r>
          </w:p>
        </w:tc>
        <w:tc>
          <w:tcPr>
            <w:tcW w:w="469" w:type="pct"/>
            <w:vAlign w:val="center"/>
          </w:tcPr>
          <w:p w14:paraId="3B6A1533" w14:textId="77777777" w:rsidR="002F1504" w:rsidRPr="002F1504" w:rsidRDefault="002F1504" w:rsidP="002F1504">
            <w:pPr>
              <w:jc w:val="center"/>
              <w:rPr>
                <w:b/>
              </w:rPr>
            </w:pPr>
            <w:r>
              <w:rPr>
                <w:b/>
              </w:rPr>
              <w:t>UPG</w:t>
            </w:r>
          </w:p>
        </w:tc>
        <w:tc>
          <w:tcPr>
            <w:tcW w:w="4064" w:type="pct"/>
            <w:vAlign w:val="center"/>
          </w:tcPr>
          <w:p w14:paraId="6FBC29C7" w14:textId="77777777" w:rsidR="002F1504" w:rsidRPr="002F1504" w:rsidRDefault="002F1504" w:rsidP="002F1504">
            <w:pPr>
              <w:jc w:val="center"/>
              <w:rPr>
                <w:b/>
              </w:rPr>
            </w:pPr>
            <w:r>
              <w:rPr>
                <w:b/>
              </w:rPr>
              <w:t>Baugruppe</w:t>
            </w:r>
          </w:p>
        </w:tc>
      </w:tr>
      <w:tr w:rsidR="002F1504" w14:paraId="7844AB39" w14:textId="77777777" w:rsidTr="002F1504">
        <w:trPr>
          <w:trHeight w:val="705"/>
        </w:trPr>
        <w:tc>
          <w:tcPr>
            <w:tcW w:w="467" w:type="pct"/>
            <w:vAlign w:val="center"/>
          </w:tcPr>
          <w:p w14:paraId="110F128F" w14:textId="77777777" w:rsidR="002F1504" w:rsidRDefault="002F1504" w:rsidP="002F1504">
            <w:pPr>
              <w:jc w:val="center"/>
            </w:pPr>
            <w:r>
              <w:t>B</w:t>
            </w:r>
          </w:p>
        </w:tc>
        <w:tc>
          <w:tcPr>
            <w:tcW w:w="469" w:type="pct"/>
            <w:vAlign w:val="center"/>
          </w:tcPr>
          <w:p w14:paraId="0A47B47F" w14:textId="77777777" w:rsidR="002F1504" w:rsidRDefault="002F1504" w:rsidP="002F1504">
            <w:pPr>
              <w:jc w:val="center"/>
            </w:pPr>
          </w:p>
        </w:tc>
        <w:tc>
          <w:tcPr>
            <w:tcW w:w="4064" w:type="pct"/>
          </w:tcPr>
          <w:p w14:paraId="7BE4169E" w14:textId="77777777" w:rsidR="002F1504" w:rsidRDefault="002F1504" w:rsidP="00142A3A"/>
        </w:tc>
      </w:tr>
      <w:tr w:rsidR="002F1504" w14:paraId="756D12BE" w14:textId="77777777" w:rsidTr="002F1504">
        <w:trPr>
          <w:trHeight w:val="705"/>
        </w:trPr>
        <w:tc>
          <w:tcPr>
            <w:tcW w:w="467" w:type="pct"/>
            <w:vAlign w:val="center"/>
          </w:tcPr>
          <w:p w14:paraId="7D69A569" w14:textId="77777777" w:rsidR="002F1504" w:rsidRDefault="002F1504" w:rsidP="002F1504">
            <w:pPr>
              <w:jc w:val="center"/>
            </w:pPr>
          </w:p>
        </w:tc>
        <w:tc>
          <w:tcPr>
            <w:tcW w:w="469" w:type="pct"/>
            <w:vAlign w:val="center"/>
          </w:tcPr>
          <w:p w14:paraId="58FBA926" w14:textId="77777777" w:rsidR="002F1504" w:rsidRDefault="002F1504" w:rsidP="002F1504">
            <w:pPr>
              <w:jc w:val="center"/>
            </w:pPr>
          </w:p>
        </w:tc>
        <w:tc>
          <w:tcPr>
            <w:tcW w:w="4064" w:type="pct"/>
          </w:tcPr>
          <w:p w14:paraId="49950852" w14:textId="77777777" w:rsidR="002F1504" w:rsidRDefault="002F1504" w:rsidP="00142A3A"/>
        </w:tc>
      </w:tr>
      <w:tr w:rsidR="002F1504" w14:paraId="1EA1C9F5" w14:textId="77777777" w:rsidTr="002F1504">
        <w:trPr>
          <w:trHeight w:val="705"/>
        </w:trPr>
        <w:tc>
          <w:tcPr>
            <w:tcW w:w="467" w:type="pct"/>
            <w:vAlign w:val="center"/>
          </w:tcPr>
          <w:p w14:paraId="747504DF" w14:textId="77777777" w:rsidR="002F1504" w:rsidRDefault="002F1504" w:rsidP="002F1504">
            <w:pPr>
              <w:jc w:val="center"/>
            </w:pPr>
            <w:r>
              <w:t>E</w:t>
            </w:r>
          </w:p>
        </w:tc>
        <w:tc>
          <w:tcPr>
            <w:tcW w:w="469" w:type="pct"/>
            <w:vAlign w:val="center"/>
          </w:tcPr>
          <w:p w14:paraId="4848D6F9" w14:textId="77777777" w:rsidR="002F1504" w:rsidRDefault="002F1504" w:rsidP="002F1504">
            <w:pPr>
              <w:jc w:val="center"/>
            </w:pPr>
          </w:p>
        </w:tc>
        <w:tc>
          <w:tcPr>
            <w:tcW w:w="4064" w:type="pct"/>
          </w:tcPr>
          <w:p w14:paraId="2D6BE0F4" w14:textId="77777777" w:rsidR="002F1504" w:rsidRDefault="002F1504" w:rsidP="00142A3A"/>
        </w:tc>
      </w:tr>
      <w:tr w:rsidR="002F1504" w14:paraId="215C3689" w14:textId="77777777" w:rsidTr="002F1504">
        <w:trPr>
          <w:trHeight w:val="705"/>
        </w:trPr>
        <w:tc>
          <w:tcPr>
            <w:tcW w:w="467" w:type="pct"/>
            <w:vAlign w:val="center"/>
          </w:tcPr>
          <w:p w14:paraId="3FCD8343" w14:textId="77777777" w:rsidR="002F1504" w:rsidRDefault="002F1504" w:rsidP="002F1504">
            <w:pPr>
              <w:jc w:val="center"/>
            </w:pPr>
          </w:p>
        </w:tc>
        <w:tc>
          <w:tcPr>
            <w:tcW w:w="469" w:type="pct"/>
            <w:vAlign w:val="center"/>
          </w:tcPr>
          <w:p w14:paraId="4A317137" w14:textId="77777777" w:rsidR="002F1504" w:rsidRDefault="002F1504" w:rsidP="002F1504">
            <w:pPr>
              <w:jc w:val="center"/>
            </w:pPr>
          </w:p>
        </w:tc>
        <w:tc>
          <w:tcPr>
            <w:tcW w:w="4064" w:type="pct"/>
          </w:tcPr>
          <w:p w14:paraId="65D11695" w14:textId="77777777" w:rsidR="002F1504" w:rsidRDefault="002F1504" w:rsidP="00142A3A"/>
        </w:tc>
      </w:tr>
      <w:tr w:rsidR="002F1504" w14:paraId="53DB9B45" w14:textId="77777777" w:rsidTr="002F1504">
        <w:trPr>
          <w:trHeight w:val="705"/>
        </w:trPr>
        <w:tc>
          <w:tcPr>
            <w:tcW w:w="467" w:type="pct"/>
            <w:vAlign w:val="center"/>
          </w:tcPr>
          <w:p w14:paraId="69A4E887" w14:textId="77777777" w:rsidR="002F1504" w:rsidRDefault="002F1504" w:rsidP="002F1504">
            <w:pPr>
              <w:jc w:val="center"/>
            </w:pPr>
          </w:p>
        </w:tc>
        <w:tc>
          <w:tcPr>
            <w:tcW w:w="469" w:type="pct"/>
            <w:vAlign w:val="center"/>
          </w:tcPr>
          <w:p w14:paraId="76797D2C" w14:textId="77777777" w:rsidR="002F1504" w:rsidRDefault="002F1504" w:rsidP="002F1504">
            <w:pPr>
              <w:jc w:val="center"/>
            </w:pPr>
          </w:p>
        </w:tc>
        <w:tc>
          <w:tcPr>
            <w:tcW w:w="4064" w:type="pct"/>
          </w:tcPr>
          <w:p w14:paraId="2DC40409" w14:textId="77777777" w:rsidR="002F1504" w:rsidRDefault="002F1504" w:rsidP="00142A3A"/>
        </w:tc>
      </w:tr>
      <w:tr w:rsidR="002F1504" w14:paraId="711F1441" w14:textId="77777777" w:rsidTr="002F1504">
        <w:trPr>
          <w:trHeight w:val="705"/>
        </w:trPr>
        <w:tc>
          <w:tcPr>
            <w:tcW w:w="467" w:type="pct"/>
            <w:vAlign w:val="center"/>
          </w:tcPr>
          <w:p w14:paraId="2AE08347" w14:textId="77777777" w:rsidR="002F1504" w:rsidRDefault="002F1504" w:rsidP="002F1504">
            <w:pPr>
              <w:jc w:val="center"/>
            </w:pPr>
            <w:r>
              <w:t>F</w:t>
            </w:r>
          </w:p>
        </w:tc>
        <w:tc>
          <w:tcPr>
            <w:tcW w:w="469" w:type="pct"/>
            <w:vAlign w:val="center"/>
          </w:tcPr>
          <w:p w14:paraId="02191323" w14:textId="77777777" w:rsidR="002F1504" w:rsidRDefault="002F1504" w:rsidP="002F1504">
            <w:pPr>
              <w:jc w:val="center"/>
            </w:pPr>
          </w:p>
        </w:tc>
        <w:tc>
          <w:tcPr>
            <w:tcW w:w="4064" w:type="pct"/>
          </w:tcPr>
          <w:p w14:paraId="16FFDF1D" w14:textId="77777777" w:rsidR="002F1504" w:rsidRDefault="002F1504" w:rsidP="00142A3A"/>
        </w:tc>
      </w:tr>
      <w:tr w:rsidR="002F1504" w14:paraId="565F411E" w14:textId="77777777" w:rsidTr="002F1504">
        <w:trPr>
          <w:trHeight w:val="705"/>
        </w:trPr>
        <w:tc>
          <w:tcPr>
            <w:tcW w:w="467" w:type="pct"/>
            <w:vAlign w:val="center"/>
          </w:tcPr>
          <w:p w14:paraId="505905B6" w14:textId="77777777" w:rsidR="002F1504" w:rsidRDefault="002F1504" w:rsidP="002F1504">
            <w:pPr>
              <w:jc w:val="center"/>
            </w:pPr>
          </w:p>
        </w:tc>
        <w:tc>
          <w:tcPr>
            <w:tcW w:w="469" w:type="pct"/>
            <w:vAlign w:val="center"/>
          </w:tcPr>
          <w:p w14:paraId="023CF9F4" w14:textId="77777777" w:rsidR="002F1504" w:rsidRDefault="002F1504" w:rsidP="002F1504">
            <w:pPr>
              <w:jc w:val="center"/>
            </w:pPr>
          </w:p>
        </w:tc>
        <w:tc>
          <w:tcPr>
            <w:tcW w:w="4064" w:type="pct"/>
          </w:tcPr>
          <w:p w14:paraId="784DA927" w14:textId="77777777" w:rsidR="002F1504" w:rsidRDefault="002F1504" w:rsidP="00142A3A"/>
        </w:tc>
      </w:tr>
      <w:tr w:rsidR="002F1504" w14:paraId="7914E0F4" w14:textId="77777777" w:rsidTr="002F1504">
        <w:trPr>
          <w:trHeight w:val="705"/>
        </w:trPr>
        <w:tc>
          <w:tcPr>
            <w:tcW w:w="467" w:type="pct"/>
            <w:vAlign w:val="center"/>
          </w:tcPr>
          <w:p w14:paraId="1F5207B9" w14:textId="77777777" w:rsidR="002F1504" w:rsidRDefault="002F1504" w:rsidP="002F1504">
            <w:pPr>
              <w:jc w:val="center"/>
            </w:pPr>
          </w:p>
        </w:tc>
        <w:tc>
          <w:tcPr>
            <w:tcW w:w="469" w:type="pct"/>
            <w:vAlign w:val="center"/>
          </w:tcPr>
          <w:p w14:paraId="28FF064C" w14:textId="77777777" w:rsidR="002F1504" w:rsidRDefault="002F1504" w:rsidP="002F1504">
            <w:pPr>
              <w:jc w:val="center"/>
            </w:pPr>
          </w:p>
        </w:tc>
        <w:tc>
          <w:tcPr>
            <w:tcW w:w="4064" w:type="pct"/>
          </w:tcPr>
          <w:p w14:paraId="5AA14D07" w14:textId="77777777" w:rsidR="002F1504" w:rsidRDefault="002F1504" w:rsidP="00142A3A"/>
        </w:tc>
      </w:tr>
      <w:tr w:rsidR="002F1504" w14:paraId="26F7307F" w14:textId="77777777" w:rsidTr="002F1504">
        <w:trPr>
          <w:trHeight w:val="705"/>
        </w:trPr>
        <w:tc>
          <w:tcPr>
            <w:tcW w:w="467" w:type="pct"/>
            <w:vAlign w:val="center"/>
          </w:tcPr>
          <w:p w14:paraId="3106E18F" w14:textId="77777777" w:rsidR="002F1504" w:rsidRDefault="002F1504" w:rsidP="002F1504">
            <w:pPr>
              <w:jc w:val="center"/>
            </w:pPr>
          </w:p>
        </w:tc>
        <w:tc>
          <w:tcPr>
            <w:tcW w:w="469" w:type="pct"/>
            <w:vAlign w:val="center"/>
          </w:tcPr>
          <w:p w14:paraId="7007FA98" w14:textId="77777777" w:rsidR="002F1504" w:rsidRDefault="002F1504" w:rsidP="002F1504">
            <w:pPr>
              <w:jc w:val="center"/>
            </w:pPr>
          </w:p>
        </w:tc>
        <w:tc>
          <w:tcPr>
            <w:tcW w:w="4064" w:type="pct"/>
          </w:tcPr>
          <w:p w14:paraId="7D259CA4" w14:textId="77777777" w:rsidR="002F1504" w:rsidRDefault="002F1504" w:rsidP="00142A3A"/>
        </w:tc>
      </w:tr>
      <w:tr w:rsidR="002F1504" w14:paraId="42FF49A6" w14:textId="77777777" w:rsidTr="002F1504">
        <w:trPr>
          <w:trHeight w:val="705"/>
        </w:trPr>
        <w:tc>
          <w:tcPr>
            <w:tcW w:w="467" w:type="pct"/>
            <w:vAlign w:val="center"/>
          </w:tcPr>
          <w:p w14:paraId="740C47C8" w14:textId="77777777" w:rsidR="002F1504" w:rsidRDefault="002F1504" w:rsidP="002F1504">
            <w:pPr>
              <w:jc w:val="center"/>
            </w:pPr>
          </w:p>
        </w:tc>
        <w:tc>
          <w:tcPr>
            <w:tcW w:w="469" w:type="pct"/>
            <w:vAlign w:val="center"/>
          </w:tcPr>
          <w:p w14:paraId="162AC715" w14:textId="77777777" w:rsidR="002F1504" w:rsidRDefault="002F1504" w:rsidP="002F1504">
            <w:pPr>
              <w:jc w:val="center"/>
            </w:pPr>
          </w:p>
        </w:tc>
        <w:tc>
          <w:tcPr>
            <w:tcW w:w="4064" w:type="pct"/>
          </w:tcPr>
          <w:p w14:paraId="02243B30" w14:textId="77777777" w:rsidR="002F1504" w:rsidRDefault="002F1504" w:rsidP="00142A3A"/>
        </w:tc>
      </w:tr>
      <w:tr w:rsidR="002F1504" w14:paraId="2228B19F" w14:textId="77777777" w:rsidTr="002F1504">
        <w:trPr>
          <w:trHeight w:val="705"/>
        </w:trPr>
        <w:tc>
          <w:tcPr>
            <w:tcW w:w="467" w:type="pct"/>
            <w:vAlign w:val="center"/>
          </w:tcPr>
          <w:p w14:paraId="56B93B66" w14:textId="77777777" w:rsidR="002F1504" w:rsidRDefault="002F1504" w:rsidP="002F1504">
            <w:pPr>
              <w:jc w:val="center"/>
            </w:pPr>
            <w:r>
              <w:t>H</w:t>
            </w:r>
          </w:p>
        </w:tc>
        <w:tc>
          <w:tcPr>
            <w:tcW w:w="469" w:type="pct"/>
            <w:vAlign w:val="center"/>
          </w:tcPr>
          <w:p w14:paraId="1B289D96" w14:textId="77777777" w:rsidR="002F1504" w:rsidRDefault="002F1504" w:rsidP="002F1504">
            <w:pPr>
              <w:jc w:val="center"/>
            </w:pPr>
          </w:p>
        </w:tc>
        <w:tc>
          <w:tcPr>
            <w:tcW w:w="4064" w:type="pct"/>
          </w:tcPr>
          <w:p w14:paraId="00323BB1" w14:textId="77777777" w:rsidR="002F1504" w:rsidRDefault="002F1504" w:rsidP="00142A3A"/>
        </w:tc>
      </w:tr>
      <w:tr w:rsidR="002F1504" w14:paraId="46C0DAB6" w14:textId="77777777" w:rsidTr="002F1504">
        <w:trPr>
          <w:trHeight w:val="705"/>
        </w:trPr>
        <w:tc>
          <w:tcPr>
            <w:tcW w:w="467" w:type="pct"/>
            <w:vAlign w:val="center"/>
          </w:tcPr>
          <w:p w14:paraId="0E32DCB6" w14:textId="77777777" w:rsidR="002F1504" w:rsidRDefault="002F1504" w:rsidP="002F1504">
            <w:pPr>
              <w:jc w:val="center"/>
            </w:pPr>
          </w:p>
        </w:tc>
        <w:tc>
          <w:tcPr>
            <w:tcW w:w="469" w:type="pct"/>
            <w:vAlign w:val="center"/>
          </w:tcPr>
          <w:p w14:paraId="5049D99B" w14:textId="77777777" w:rsidR="002F1504" w:rsidRDefault="002F1504" w:rsidP="002F1504">
            <w:pPr>
              <w:jc w:val="center"/>
            </w:pPr>
          </w:p>
        </w:tc>
        <w:tc>
          <w:tcPr>
            <w:tcW w:w="4064" w:type="pct"/>
          </w:tcPr>
          <w:p w14:paraId="3C2DDE95" w14:textId="77777777" w:rsidR="002F1504" w:rsidRDefault="002F1504" w:rsidP="00142A3A"/>
        </w:tc>
      </w:tr>
      <w:tr w:rsidR="002F1504" w14:paraId="0898BB41" w14:textId="77777777" w:rsidTr="002F1504">
        <w:trPr>
          <w:trHeight w:val="705"/>
        </w:trPr>
        <w:tc>
          <w:tcPr>
            <w:tcW w:w="467" w:type="pct"/>
            <w:vAlign w:val="center"/>
          </w:tcPr>
          <w:p w14:paraId="6F935720" w14:textId="77777777" w:rsidR="002F1504" w:rsidRDefault="002F1504" w:rsidP="002F1504">
            <w:pPr>
              <w:jc w:val="center"/>
            </w:pPr>
          </w:p>
        </w:tc>
        <w:tc>
          <w:tcPr>
            <w:tcW w:w="469" w:type="pct"/>
            <w:vAlign w:val="center"/>
          </w:tcPr>
          <w:p w14:paraId="02824CC2" w14:textId="77777777" w:rsidR="002F1504" w:rsidRDefault="002F1504" w:rsidP="002F1504">
            <w:pPr>
              <w:jc w:val="center"/>
            </w:pPr>
          </w:p>
        </w:tc>
        <w:tc>
          <w:tcPr>
            <w:tcW w:w="4064" w:type="pct"/>
          </w:tcPr>
          <w:p w14:paraId="5BC751C4" w14:textId="77777777" w:rsidR="002F1504" w:rsidRDefault="002F1504" w:rsidP="00142A3A"/>
        </w:tc>
      </w:tr>
      <w:tr w:rsidR="002F1504" w14:paraId="26F48E5B" w14:textId="77777777" w:rsidTr="002F1504">
        <w:trPr>
          <w:trHeight w:val="705"/>
        </w:trPr>
        <w:tc>
          <w:tcPr>
            <w:tcW w:w="467" w:type="pct"/>
            <w:vAlign w:val="center"/>
          </w:tcPr>
          <w:p w14:paraId="66545812" w14:textId="77777777" w:rsidR="002F1504" w:rsidRDefault="002F1504" w:rsidP="002F1504">
            <w:pPr>
              <w:jc w:val="center"/>
            </w:pPr>
            <w:r>
              <w:t>R</w:t>
            </w:r>
          </w:p>
        </w:tc>
        <w:tc>
          <w:tcPr>
            <w:tcW w:w="469" w:type="pct"/>
            <w:vAlign w:val="center"/>
          </w:tcPr>
          <w:p w14:paraId="4CC391DD" w14:textId="77777777" w:rsidR="002F1504" w:rsidRDefault="002F1504" w:rsidP="002F1504">
            <w:pPr>
              <w:jc w:val="center"/>
            </w:pPr>
          </w:p>
        </w:tc>
        <w:tc>
          <w:tcPr>
            <w:tcW w:w="4064" w:type="pct"/>
          </w:tcPr>
          <w:p w14:paraId="05BFB7A3" w14:textId="77777777" w:rsidR="002F1504" w:rsidRDefault="002F1504" w:rsidP="00142A3A"/>
        </w:tc>
      </w:tr>
      <w:tr w:rsidR="002F1504" w14:paraId="2375E1AC" w14:textId="77777777" w:rsidTr="002F1504">
        <w:trPr>
          <w:trHeight w:val="705"/>
        </w:trPr>
        <w:tc>
          <w:tcPr>
            <w:tcW w:w="467" w:type="pct"/>
            <w:vAlign w:val="center"/>
          </w:tcPr>
          <w:p w14:paraId="0F05FDFF" w14:textId="77777777" w:rsidR="002F1504" w:rsidRDefault="002F1504" w:rsidP="002F1504">
            <w:pPr>
              <w:jc w:val="center"/>
            </w:pPr>
          </w:p>
        </w:tc>
        <w:tc>
          <w:tcPr>
            <w:tcW w:w="469" w:type="pct"/>
            <w:vAlign w:val="center"/>
          </w:tcPr>
          <w:p w14:paraId="73EDD74E" w14:textId="77777777" w:rsidR="002F1504" w:rsidRDefault="002F1504" w:rsidP="002F1504">
            <w:pPr>
              <w:jc w:val="center"/>
            </w:pPr>
          </w:p>
        </w:tc>
        <w:tc>
          <w:tcPr>
            <w:tcW w:w="4064" w:type="pct"/>
          </w:tcPr>
          <w:p w14:paraId="0669C9F8" w14:textId="77777777" w:rsidR="002F1504" w:rsidRDefault="002F1504" w:rsidP="00142A3A"/>
        </w:tc>
      </w:tr>
    </w:tbl>
    <w:p w14:paraId="7C5F4E42" w14:textId="77777777" w:rsidR="00D63229" w:rsidRDefault="00D63229">
      <w:pPr>
        <w:autoSpaceDE/>
        <w:autoSpaceDN/>
        <w:spacing w:line="240" w:lineRule="auto"/>
      </w:pPr>
      <w:r>
        <w:br w:type="page"/>
      </w:r>
    </w:p>
    <w:p w14:paraId="6F4A44D1" w14:textId="77777777" w:rsidR="002F1504" w:rsidRDefault="00D63229" w:rsidP="00D63229">
      <w:pPr>
        <w:pStyle w:val="berschrift1"/>
      </w:pPr>
      <w:bookmarkStart w:id="10" w:name="_Toc516840794"/>
      <w:r>
        <w:lastRenderedPageBreak/>
        <w:t>Antriebsstrang</w:t>
      </w:r>
      <w:bookmarkEnd w:id="10"/>
    </w:p>
    <w:p w14:paraId="0F3EF619" w14:textId="77777777" w:rsidR="00D63229" w:rsidRDefault="00835D0A" w:rsidP="00992B8B">
      <w:pPr>
        <w:pStyle w:val="berschrift2"/>
        <w:numPr>
          <w:ilvl w:val="1"/>
          <w:numId w:val="17"/>
        </w:numPr>
      </w:pPr>
      <w:r>
        <w:t>Fragestellungen</w:t>
      </w:r>
    </w:p>
    <w:p w14:paraId="7D73CD68" w14:textId="77777777" w:rsidR="00D63229" w:rsidRDefault="00D63229" w:rsidP="00FD08A2">
      <w:pPr>
        <w:pStyle w:val="Listenabsatz"/>
        <w:numPr>
          <w:ilvl w:val="0"/>
          <w:numId w:val="10"/>
        </w:numPr>
      </w:pPr>
      <w:r>
        <w:t>Welche Art von Antrieb(</w:t>
      </w:r>
      <w:proofErr w:type="spellStart"/>
      <w:r>
        <w:t>sstrang</w:t>
      </w:r>
      <w:proofErr w:type="spellEnd"/>
      <w:r>
        <w:t>) weist das Fahrzeug auf?</w:t>
      </w:r>
    </w:p>
    <w:p w14:paraId="5E9C150D" w14:textId="77777777" w:rsidR="00D63229" w:rsidRDefault="00D63229" w:rsidP="00FD08A2">
      <w:pPr>
        <w:pStyle w:val="Listenabsatz"/>
        <w:numPr>
          <w:ilvl w:val="0"/>
          <w:numId w:val="10"/>
        </w:numPr>
      </w:pPr>
      <w:r>
        <w:t>Welche Elemente sind an der Erzeugung der Treibradzugkräfte beteiligt? Erstellen Sie dazu ein Schema, dass den Energie- bzw. Leistungsfluss von der Energiequelle (Tank oder Oberleitung) bis zu den Treibrädern widerspiegelt. Geben Sie für jedes Element an, welche Größen weitergeleitet oder gewandelt werden (siehe Abb. 3.1).</w:t>
      </w:r>
    </w:p>
    <w:p w14:paraId="24E080BF" w14:textId="77777777" w:rsidR="00D63229" w:rsidRDefault="00D63229" w:rsidP="00D63229"/>
    <w:p w14:paraId="53B7DDE0" w14:textId="77777777" w:rsidR="00D63229" w:rsidRDefault="00D63229" w:rsidP="00D63229"/>
    <w:p w14:paraId="4FC7C6F2" w14:textId="77777777" w:rsidR="00D63229" w:rsidRDefault="00D63229" w:rsidP="00D63229"/>
    <w:p w14:paraId="3E281352" w14:textId="77777777" w:rsidR="00D63229" w:rsidRDefault="00D63229" w:rsidP="00D63229">
      <w:pPr>
        <w:keepNext/>
      </w:pPr>
      <w:r w:rsidRPr="00D63229">
        <w:rPr>
          <w:noProof/>
        </w:rPr>
        <w:drawing>
          <wp:inline distT="0" distB="0" distL="0" distR="0" wp14:anchorId="33960461" wp14:editId="1D32BE21">
            <wp:extent cx="5726588" cy="2903622"/>
            <wp:effectExtent l="0" t="0" r="7620" b="0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588" cy="290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7A0FBA" w14:textId="32A30DE7" w:rsidR="00D63229" w:rsidRDefault="00D63229" w:rsidP="00D63229">
      <w:pPr>
        <w:pStyle w:val="Beschriftung"/>
        <w:ind w:left="922" w:hanging="922"/>
      </w:pPr>
      <w:r>
        <w:t xml:space="preserve">Abbildung </w:t>
      </w:r>
      <w:r w:rsidR="00226CA6">
        <w:rPr>
          <w:noProof/>
        </w:rPr>
        <w:fldChar w:fldCharType="begin"/>
      </w:r>
      <w:r w:rsidR="00226CA6">
        <w:rPr>
          <w:noProof/>
        </w:rPr>
        <w:instrText xml:space="preserve"> STYLEREF 1 \s </w:instrText>
      </w:r>
      <w:r w:rsidR="00226CA6">
        <w:rPr>
          <w:noProof/>
        </w:rPr>
        <w:fldChar w:fldCharType="separate"/>
      </w:r>
      <w:r w:rsidR="00E24FAB">
        <w:rPr>
          <w:noProof/>
        </w:rPr>
        <w:t>2</w:t>
      </w:r>
      <w:r w:rsidR="00226CA6">
        <w:rPr>
          <w:noProof/>
        </w:rPr>
        <w:fldChar w:fldCharType="end"/>
      </w:r>
      <w:r>
        <w:t>.</w:t>
      </w:r>
      <w:r w:rsidR="00226CA6">
        <w:rPr>
          <w:noProof/>
        </w:rPr>
        <w:fldChar w:fldCharType="begin"/>
      </w:r>
      <w:r w:rsidR="00226CA6">
        <w:rPr>
          <w:noProof/>
        </w:rPr>
        <w:instrText xml:space="preserve"> SEQ Abbildung \* ARABIC \s 1 </w:instrText>
      </w:r>
      <w:r w:rsidR="00226CA6">
        <w:rPr>
          <w:noProof/>
        </w:rPr>
        <w:fldChar w:fldCharType="separate"/>
      </w:r>
      <w:r w:rsidR="00E24FAB">
        <w:rPr>
          <w:noProof/>
        </w:rPr>
        <w:t>1</w:t>
      </w:r>
      <w:r w:rsidR="00226CA6">
        <w:rPr>
          <w:noProof/>
        </w:rPr>
        <w:fldChar w:fldCharType="end"/>
      </w:r>
      <w:r>
        <w:t>: Vorschlag für die schematisierte Darstellung von Elementen im Antriebsstrang</w:t>
      </w:r>
    </w:p>
    <w:p w14:paraId="3FBA0B5E" w14:textId="77777777" w:rsidR="00D63229" w:rsidRDefault="00D63229">
      <w:pPr>
        <w:autoSpaceDE/>
        <w:autoSpaceDN/>
        <w:spacing w:line="240" w:lineRule="auto"/>
      </w:pPr>
      <w:r>
        <w:br w:type="page"/>
      </w:r>
    </w:p>
    <w:p w14:paraId="5F52E2D9" w14:textId="77777777" w:rsidR="00D63229" w:rsidRDefault="00D63229" w:rsidP="00D63229">
      <w:pPr>
        <w:pStyle w:val="berschrift2"/>
      </w:pPr>
      <w:bookmarkStart w:id="11" w:name="_Toc516840796"/>
      <w:r>
        <w:lastRenderedPageBreak/>
        <w:t>Art des Antriebsstrangs</w:t>
      </w:r>
      <w:bookmarkEnd w:id="11"/>
    </w:p>
    <w:p w14:paraId="09D58689" w14:textId="77777777" w:rsidR="00D63229" w:rsidRDefault="00D63229" w:rsidP="00D63229"/>
    <w:p w14:paraId="5F96F83B" w14:textId="77777777" w:rsidR="00D63229" w:rsidRPr="00D63229" w:rsidRDefault="00D63229" w:rsidP="00D63229"/>
    <w:p w14:paraId="3DBDCDB2" w14:textId="77777777" w:rsidR="00D63229" w:rsidRDefault="00D63229" w:rsidP="00D63229">
      <w:pPr>
        <w:pStyle w:val="berschrift2"/>
      </w:pPr>
      <w:bookmarkStart w:id="12" w:name="_Toc516840797"/>
      <w:r>
        <w:t>Aufbau des Antriebsstrangs</w:t>
      </w:r>
      <w:bookmarkEnd w:id="12"/>
    </w:p>
    <w:p w14:paraId="3588EC79" w14:textId="77777777" w:rsidR="00D63229" w:rsidRDefault="00D63229">
      <w:pPr>
        <w:autoSpaceDE/>
        <w:autoSpaceDN/>
        <w:spacing w:line="240" w:lineRule="auto"/>
      </w:pPr>
      <w:r>
        <w:br w:type="page"/>
      </w:r>
    </w:p>
    <w:p w14:paraId="60E4AA62" w14:textId="77777777" w:rsidR="00D63229" w:rsidRDefault="00D63229" w:rsidP="00D63229">
      <w:pPr>
        <w:pStyle w:val="berschrift1"/>
      </w:pPr>
      <w:bookmarkStart w:id="13" w:name="_Toc516840798"/>
      <w:r>
        <w:lastRenderedPageBreak/>
        <w:t>Bremse</w:t>
      </w:r>
      <w:bookmarkEnd w:id="13"/>
    </w:p>
    <w:p w14:paraId="3F6955EE" w14:textId="77777777" w:rsidR="00D63229" w:rsidRDefault="00835D0A" w:rsidP="00992B8B">
      <w:pPr>
        <w:pStyle w:val="berschrift2"/>
        <w:numPr>
          <w:ilvl w:val="1"/>
          <w:numId w:val="18"/>
        </w:numPr>
      </w:pPr>
      <w:r>
        <w:t>Fragestellungen</w:t>
      </w:r>
    </w:p>
    <w:p w14:paraId="47126D9E" w14:textId="77777777" w:rsidR="00D63229" w:rsidRDefault="00D63229" w:rsidP="00FD08A2">
      <w:pPr>
        <w:pStyle w:val="Listenabsatz"/>
        <w:numPr>
          <w:ilvl w:val="0"/>
          <w:numId w:val="11"/>
        </w:numPr>
      </w:pPr>
      <w:r>
        <w:t>Über welche Bremsausrüstung(en) verfügt das Fahrzeug?</w:t>
      </w:r>
    </w:p>
    <w:p w14:paraId="29041E4B" w14:textId="77777777" w:rsidR="00D63229" w:rsidRDefault="00D63229" w:rsidP="00FD08A2">
      <w:pPr>
        <w:pStyle w:val="Listenabsatz"/>
        <w:numPr>
          <w:ilvl w:val="0"/>
          <w:numId w:val="11"/>
        </w:numPr>
      </w:pPr>
      <w:r>
        <w:t>Welches ist die hauptsächlich genutzte Betriebsbremse?</w:t>
      </w:r>
    </w:p>
    <w:p w14:paraId="1E0AD932" w14:textId="77777777" w:rsidR="00D63229" w:rsidRDefault="00D63229" w:rsidP="00D63229"/>
    <w:p w14:paraId="213B249D" w14:textId="77777777" w:rsidR="00D63229" w:rsidRDefault="00D63229" w:rsidP="00D63229">
      <w:pPr>
        <w:pStyle w:val="berschrift2"/>
      </w:pPr>
      <w:bookmarkStart w:id="14" w:name="_Toc516840800"/>
      <w:r>
        <w:t>Bremsausrüstung</w:t>
      </w:r>
      <w:bookmarkEnd w:id="14"/>
    </w:p>
    <w:p w14:paraId="74F85F84" w14:textId="77777777" w:rsidR="00D63229" w:rsidRDefault="00D63229" w:rsidP="00D63229"/>
    <w:p w14:paraId="77754BE7" w14:textId="77777777" w:rsidR="00D63229" w:rsidRDefault="00D63229" w:rsidP="00D63229"/>
    <w:p w14:paraId="69EDCDFC" w14:textId="77777777" w:rsidR="00D63229" w:rsidRDefault="00D63229" w:rsidP="00D63229"/>
    <w:p w14:paraId="63041A21" w14:textId="77777777" w:rsidR="00D63229" w:rsidRDefault="00D63229" w:rsidP="00D63229"/>
    <w:p w14:paraId="2F6B5F2C" w14:textId="77777777" w:rsidR="00D63229" w:rsidRDefault="00D63229" w:rsidP="00D63229"/>
    <w:p w14:paraId="452EE623" w14:textId="77777777" w:rsidR="00D63229" w:rsidRDefault="00D63229" w:rsidP="00D63229"/>
    <w:p w14:paraId="333FADAC" w14:textId="77777777" w:rsidR="00D63229" w:rsidRDefault="00D63229" w:rsidP="00D63229"/>
    <w:p w14:paraId="2CF67AF9" w14:textId="77777777" w:rsidR="00D63229" w:rsidRDefault="00D63229" w:rsidP="00D63229"/>
    <w:p w14:paraId="06D873FC" w14:textId="77777777" w:rsidR="00D63229" w:rsidRPr="00D63229" w:rsidRDefault="00D63229" w:rsidP="00D63229"/>
    <w:p w14:paraId="38E62FA3" w14:textId="77777777" w:rsidR="00D63229" w:rsidRDefault="00D63229" w:rsidP="00D63229">
      <w:pPr>
        <w:pStyle w:val="berschrift2"/>
      </w:pPr>
      <w:bookmarkStart w:id="15" w:name="_Toc516840801"/>
      <w:r>
        <w:t>Hauptsächlich genutzte Betriebsbremse</w:t>
      </w:r>
      <w:bookmarkEnd w:id="15"/>
    </w:p>
    <w:p w14:paraId="71BE56AE" w14:textId="77777777" w:rsidR="00D63229" w:rsidRDefault="00D63229">
      <w:pPr>
        <w:autoSpaceDE/>
        <w:autoSpaceDN/>
        <w:spacing w:line="240" w:lineRule="auto"/>
      </w:pPr>
      <w:r>
        <w:br w:type="page"/>
      </w:r>
    </w:p>
    <w:p w14:paraId="2E104294" w14:textId="77777777" w:rsidR="00D63229" w:rsidRDefault="00D63229" w:rsidP="00D63229">
      <w:pPr>
        <w:pStyle w:val="berschrift1"/>
      </w:pPr>
      <w:bookmarkStart w:id="16" w:name="_Toc516840802"/>
      <w:proofErr w:type="spellStart"/>
      <w:r>
        <w:lastRenderedPageBreak/>
        <w:t>Hilfsbetriebekonzept</w:t>
      </w:r>
      <w:bookmarkEnd w:id="16"/>
      <w:proofErr w:type="spellEnd"/>
    </w:p>
    <w:p w14:paraId="40D6FADD" w14:textId="77777777" w:rsidR="00D63229" w:rsidRDefault="00835D0A" w:rsidP="00992B8B">
      <w:pPr>
        <w:pStyle w:val="berschrift2"/>
        <w:numPr>
          <w:ilvl w:val="1"/>
          <w:numId w:val="19"/>
        </w:numPr>
      </w:pPr>
      <w:r>
        <w:t>Fragestellungen</w:t>
      </w:r>
    </w:p>
    <w:p w14:paraId="1262B49F" w14:textId="77777777" w:rsidR="00D63229" w:rsidRDefault="00D63229" w:rsidP="00FD08A2">
      <w:pPr>
        <w:pStyle w:val="Listenabsatz"/>
        <w:numPr>
          <w:ilvl w:val="0"/>
          <w:numId w:val="12"/>
        </w:numPr>
      </w:pPr>
      <w:r>
        <w:t>Welche Hilfsbetriebe sind auf dem Fahrzeug installiert und welchem Zweck dienen sie?</w:t>
      </w:r>
    </w:p>
    <w:p w14:paraId="6FB80469" w14:textId="77777777" w:rsidR="00D63229" w:rsidRDefault="00D63229" w:rsidP="00FD08A2">
      <w:pPr>
        <w:pStyle w:val="Listenabsatz"/>
        <w:numPr>
          <w:ilvl w:val="0"/>
          <w:numId w:val="12"/>
        </w:numPr>
      </w:pPr>
      <w:r>
        <w:t>Wie erfolgt die Energieversorgung der Hilfsbetriebe?</w:t>
      </w:r>
    </w:p>
    <w:p w14:paraId="018E2962" w14:textId="77777777" w:rsidR="00D63229" w:rsidRDefault="00D63229" w:rsidP="00FD08A2">
      <w:pPr>
        <w:pStyle w:val="Listenabsatz"/>
        <w:numPr>
          <w:ilvl w:val="0"/>
          <w:numId w:val="12"/>
        </w:numPr>
      </w:pPr>
      <w:r>
        <w:t>Ordnen Sie die einzelnen Hilfsbetriebe (wenn möglich) folgenden Kategorien zu:</w:t>
      </w:r>
    </w:p>
    <w:p w14:paraId="45D6442E" w14:textId="77777777" w:rsidR="00D63229" w:rsidRDefault="00D63229" w:rsidP="00FD08A2">
      <w:pPr>
        <w:pStyle w:val="Listenabsatz"/>
        <w:numPr>
          <w:ilvl w:val="0"/>
          <w:numId w:val="13"/>
        </w:numPr>
      </w:pPr>
      <w:r>
        <w:t>Dauerbetrieb mit konstanter Leistung</w:t>
      </w:r>
    </w:p>
    <w:p w14:paraId="48027FAA" w14:textId="77777777" w:rsidR="00D63229" w:rsidRDefault="00D63229" w:rsidP="00FD08A2">
      <w:pPr>
        <w:pStyle w:val="Listenabsatz"/>
        <w:numPr>
          <w:ilvl w:val="0"/>
          <w:numId w:val="13"/>
        </w:numPr>
      </w:pPr>
      <w:r>
        <w:t>Dauerbetrieb mit variabler Leistung</w:t>
      </w:r>
    </w:p>
    <w:p w14:paraId="22E871BB" w14:textId="77777777" w:rsidR="00D63229" w:rsidRDefault="00D63229" w:rsidP="00FD08A2">
      <w:pPr>
        <w:pStyle w:val="Listenabsatz"/>
        <w:numPr>
          <w:ilvl w:val="0"/>
          <w:numId w:val="13"/>
        </w:numPr>
      </w:pPr>
      <w:r>
        <w:t>Aussetzbetrieb</w:t>
      </w:r>
    </w:p>
    <w:p w14:paraId="4A5FC5A9" w14:textId="77777777" w:rsidR="00D63229" w:rsidRDefault="00D63229" w:rsidP="00FD08A2">
      <w:pPr>
        <w:pStyle w:val="Listenabsatz"/>
        <w:numPr>
          <w:ilvl w:val="0"/>
          <w:numId w:val="12"/>
        </w:numPr>
      </w:pPr>
      <w:r>
        <w:t>Falls die Literatur hierzu keine Auskunft gibt, stellen Sie eine Vermutung an und begründen Sie diese.</w:t>
      </w:r>
    </w:p>
    <w:p w14:paraId="572EBD1C" w14:textId="77777777" w:rsidR="00D63229" w:rsidRDefault="00D63229" w:rsidP="00D63229"/>
    <w:p w14:paraId="3719B769" w14:textId="77777777" w:rsidR="00D63229" w:rsidRDefault="00D63229" w:rsidP="00D63229">
      <w:pPr>
        <w:pStyle w:val="berschrift2"/>
      </w:pPr>
      <w:bookmarkStart w:id="17" w:name="_Toc516840804"/>
      <w:proofErr w:type="spellStart"/>
      <w:r w:rsidRPr="00D63229">
        <w:t>Hilfsbetriebeübersicht</w:t>
      </w:r>
      <w:bookmarkEnd w:id="17"/>
      <w:proofErr w:type="spellEnd"/>
    </w:p>
    <w:p w14:paraId="709E019F" w14:textId="77777777" w:rsidR="00D63229" w:rsidRDefault="00D63229">
      <w:pPr>
        <w:autoSpaceDE/>
        <w:autoSpaceDN/>
        <w:spacing w:line="240" w:lineRule="auto"/>
      </w:pPr>
      <w:r>
        <w:br w:type="page"/>
      </w:r>
    </w:p>
    <w:p w14:paraId="78B11FBA" w14:textId="77777777" w:rsidR="00D63229" w:rsidRDefault="00D63229" w:rsidP="000171D9">
      <w:pPr>
        <w:pStyle w:val="berschrift2"/>
      </w:pPr>
      <w:bookmarkStart w:id="18" w:name="_Toc516840805"/>
      <w:r w:rsidRPr="00D63229">
        <w:lastRenderedPageBreak/>
        <w:t>Energieversorgung der Hilfsbetriebe</w:t>
      </w:r>
      <w:bookmarkEnd w:id="18"/>
    </w:p>
    <w:p w14:paraId="3E1B2339" w14:textId="77777777" w:rsidR="00D63229" w:rsidRDefault="00D63229" w:rsidP="00D63229"/>
    <w:p w14:paraId="322316E7" w14:textId="77777777" w:rsidR="000171D9" w:rsidRDefault="000171D9" w:rsidP="00D63229"/>
    <w:p w14:paraId="0732638E" w14:textId="77777777" w:rsidR="000171D9" w:rsidRDefault="000171D9" w:rsidP="00D63229"/>
    <w:p w14:paraId="3321E493" w14:textId="77777777" w:rsidR="000171D9" w:rsidRDefault="000171D9" w:rsidP="00D63229"/>
    <w:p w14:paraId="364AB8C4" w14:textId="77777777" w:rsidR="000171D9" w:rsidRDefault="000171D9" w:rsidP="00D63229"/>
    <w:p w14:paraId="6B9EF71D" w14:textId="77777777" w:rsidR="000171D9" w:rsidRDefault="000171D9" w:rsidP="00D63229"/>
    <w:p w14:paraId="4C7B116A" w14:textId="77777777" w:rsidR="000171D9" w:rsidRDefault="000171D9" w:rsidP="00D63229"/>
    <w:p w14:paraId="2857EF58" w14:textId="77777777" w:rsidR="000171D9" w:rsidRDefault="000171D9" w:rsidP="00D63229"/>
    <w:p w14:paraId="5085C2A8" w14:textId="77777777" w:rsidR="000171D9" w:rsidRDefault="000171D9" w:rsidP="00D63229"/>
    <w:p w14:paraId="36899002" w14:textId="77777777" w:rsidR="000171D9" w:rsidRDefault="000171D9" w:rsidP="00D63229"/>
    <w:p w14:paraId="5666628F" w14:textId="77777777" w:rsidR="000171D9" w:rsidRDefault="000171D9" w:rsidP="00D63229"/>
    <w:p w14:paraId="30DFECE1" w14:textId="77777777" w:rsidR="00D63229" w:rsidRDefault="00D63229" w:rsidP="000171D9">
      <w:pPr>
        <w:pStyle w:val="berschrift2"/>
      </w:pPr>
      <w:bookmarkStart w:id="19" w:name="_Toc516840806"/>
      <w:r w:rsidRPr="00D63229">
        <w:t>Betriebsregime der Hilfsbetriebe</w:t>
      </w:r>
      <w:bookmarkEnd w:id="19"/>
    </w:p>
    <w:p w14:paraId="198F40EB" w14:textId="0B55EB87" w:rsidR="000171D9" w:rsidRDefault="000171D9" w:rsidP="000171D9">
      <w:pPr>
        <w:pStyle w:val="Beschriftung"/>
      </w:pPr>
      <w:r>
        <w:t xml:space="preserve">Tabelle </w:t>
      </w:r>
      <w:r w:rsidR="00226CA6">
        <w:rPr>
          <w:noProof/>
        </w:rPr>
        <w:fldChar w:fldCharType="begin"/>
      </w:r>
      <w:r w:rsidR="00226CA6">
        <w:rPr>
          <w:noProof/>
        </w:rPr>
        <w:instrText xml:space="preserve"> STYLEREF 1 \s </w:instrText>
      </w:r>
      <w:r w:rsidR="00226CA6">
        <w:rPr>
          <w:noProof/>
        </w:rPr>
        <w:fldChar w:fldCharType="separate"/>
      </w:r>
      <w:r w:rsidR="00E24FAB">
        <w:rPr>
          <w:noProof/>
        </w:rPr>
        <w:t>4</w:t>
      </w:r>
      <w:r w:rsidR="00226CA6">
        <w:rPr>
          <w:noProof/>
        </w:rPr>
        <w:fldChar w:fldCharType="end"/>
      </w:r>
      <w:r>
        <w:t>.</w:t>
      </w:r>
      <w:r w:rsidR="00226CA6">
        <w:rPr>
          <w:noProof/>
        </w:rPr>
        <w:fldChar w:fldCharType="begin"/>
      </w:r>
      <w:r w:rsidR="00226CA6">
        <w:rPr>
          <w:noProof/>
        </w:rPr>
        <w:instrText xml:space="preserve"> SEQ Tabelle \* ARABIC \s 1 </w:instrText>
      </w:r>
      <w:r w:rsidR="00226CA6">
        <w:rPr>
          <w:noProof/>
        </w:rPr>
        <w:fldChar w:fldCharType="separate"/>
      </w:r>
      <w:r w:rsidR="00E24FAB">
        <w:rPr>
          <w:noProof/>
        </w:rPr>
        <w:t>1</w:t>
      </w:r>
      <w:r w:rsidR="00226CA6">
        <w:rPr>
          <w:noProof/>
        </w:rPr>
        <w:fldChar w:fldCharType="end"/>
      </w:r>
      <w:r>
        <w:t xml:space="preserve">: </w:t>
      </w:r>
      <w:r w:rsidRPr="000171D9">
        <w:t>Zuordnung von Betriebsregime und Hilfsbetrieben</w:t>
      </w:r>
    </w:p>
    <w:tbl>
      <w:tblPr>
        <w:tblStyle w:val="Tabellenraster"/>
        <w:tblW w:w="4994" w:type="pct"/>
        <w:tblLook w:val="04A0" w:firstRow="1" w:lastRow="0" w:firstColumn="1" w:lastColumn="0" w:noHBand="0" w:noVBand="1"/>
      </w:tblPr>
      <w:tblGrid>
        <w:gridCol w:w="4525"/>
        <w:gridCol w:w="4526"/>
      </w:tblGrid>
      <w:tr w:rsidR="000171D9" w:rsidRPr="000171D9" w14:paraId="7E306D38" w14:textId="77777777" w:rsidTr="000171D9">
        <w:trPr>
          <w:trHeight w:val="274"/>
        </w:trPr>
        <w:tc>
          <w:tcPr>
            <w:tcW w:w="2500" w:type="pct"/>
          </w:tcPr>
          <w:p w14:paraId="27BA2E4C" w14:textId="77777777" w:rsidR="000171D9" w:rsidRPr="000171D9" w:rsidRDefault="000171D9" w:rsidP="000171D9">
            <w:pPr>
              <w:rPr>
                <w:b/>
              </w:rPr>
            </w:pPr>
            <w:r w:rsidRPr="000171D9">
              <w:rPr>
                <w:b/>
              </w:rPr>
              <w:t xml:space="preserve">Betriebsregime </w:t>
            </w:r>
          </w:p>
        </w:tc>
        <w:tc>
          <w:tcPr>
            <w:tcW w:w="2500" w:type="pct"/>
          </w:tcPr>
          <w:p w14:paraId="2C8ED28E" w14:textId="77777777" w:rsidR="000171D9" w:rsidRPr="000171D9" w:rsidRDefault="000171D9" w:rsidP="00142A3A">
            <w:pPr>
              <w:rPr>
                <w:b/>
              </w:rPr>
            </w:pPr>
            <w:r w:rsidRPr="000171D9">
              <w:rPr>
                <w:b/>
              </w:rPr>
              <w:t>Komponenten</w:t>
            </w:r>
          </w:p>
        </w:tc>
      </w:tr>
      <w:tr w:rsidR="000171D9" w14:paraId="1710C157" w14:textId="77777777" w:rsidTr="00B10A78">
        <w:trPr>
          <w:trHeight w:val="2048"/>
        </w:trPr>
        <w:tc>
          <w:tcPr>
            <w:tcW w:w="2500" w:type="pct"/>
            <w:vAlign w:val="center"/>
          </w:tcPr>
          <w:p w14:paraId="22DB032B" w14:textId="77777777" w:rsidR="000171D9" w:rsidRDefault="000171D9" w:rsidP="00B10A78">
            <w:r>
              <w:t>Dauerbetrieb mit konstanter Leistung</w:t>
            </w:r>
          </w:p>
        </w:tc>
        <w:tc>
          <w:tcPr>
            <w:tcW w:w="2500" w:type="pct"/>
          </w:tcPr>
          <w:p w14:paraId="47154BFB" w14:textId="77777777" w:rsidR="000171D9" w:rsidRDefault="000171D9" w:rsidP="00142A3A"/>
        </w:tc>
      </w:tr>
      <w:tr w:rsidR="000171D9" w14:paraId="18AAC856" w14:textId="77777777" w:rsidTr="00B10A78">
        <w:trPr>
          <w:trHeight w:val="2048"/>
        </w:trPr>
        <w:tc>
          <w:tcPr>
            <w:tcW w:w="2500" w:type="pct"/>
            <w:vAlign w:val="center"/>
          </w:tcPr>
          <w:p w14:paraId="78D5E252" w14:textId="77777777" w:rsidR="000171D9" w:rsidRDefault="000171D9" w:rsidP="00B10A78">
            <w:r>
              <w:t>Dauerbetrieb mit variabler Leistung</w:t>
            </w:r>
          </w:p>
        </w:tc>
        <w:tc>
          <w:tcPr>
            <w:tcW w:w="2500" w:type="pct"/>
          </w:tcPr>
          <w:p w14:paraId="40585B13" w14:textId="77777777" w:rsidR="000171D9" w:rsidRDefault="000171D9" w:rsidP="00142A3A"/>
        </w:tc>
      </w:tr>
      <w:tr w:rsidR="000171D9" w14:paraId="72B5063A" w14:textId="77777777" w:rsidTr="00B10A78">
        <w:trPr>
          <w:trHeight w:val="2048"/>
        </w:trPr>
        <w:tc>
          <w:tcPr>
            <w:tcW w:w="2500" w:type="pct"/>
            <w:vAlign w:val="center"/>
          </w:tcPr>
          <w:p w14:paraId="6AD45C50" w14:textId="77777777" w:rsidR="000171D9" w:rsidRDefault="000171D9" w:rsidP="00B10A78">
            <w:r>
              <w:t>Aussetzbetrieb</w:t>
            </w:r>
          </w:p>
        </w:tc>
        <w:tc>
          <w:tcPr>
            <w:tcW w:w="2500" w:type="pct"/>
          </w:tcPr>
          <w:p w14:paraId="6FE6576E" w14:textId="77777777" w:rsidR="000171D9" w:rsidRDefault="000171D9" w:rsidP="00142A3A"/>
        </w:tc>
      </w:tr>
    </w:tbl>
    <w:p w14:paraId="25BCD53C" w14:textId="77777777" w:rsidR="00FD46F2" w:rsidRDefault="00FD46F2" w:rsidP="00D63229"/>
    <w:p w14:paraId="584D2381" w14:textId="77777777" w:rsidR="00FD46F2" w:rsidRDefault="00FD46F2" w:rsidP="00FD46F2">
      <w:r>
        <w:br w:type="page"/>
      </w:r>
    </w:p>
    <w:p w14:paraId="2257FB5C" w14:textId="77777777" w:rsidR="00D63229" w:rsidRDefault="00FD46F2" w:rsidP="00FD46F2">
      <w:pPr>
        <w:pStyle w:val="berschrift1"/>
      </w:pPr>
      <w:bookmarkStart w:id="20" w:name="_Toc516840807"/>
      <w:r>
        <w:lastRenderedPageBreak/>
        <w:t>Mechanischer Aufbau</w:t>
      </w:r>
      <w:bookmarkEnd w:id="20"/>
    </w:p>
    <w:p w14:paraId="2452B6B0" w14:textId="77777777" w:rsidR="00FD46F2" w:rsidRDefault="00835D0A" w:rsidP="00992B8B">
      <w:pPr>
        <w:pStyle w:val="berschrift2"/>
        <w:numPr>
          <w:ilvl w:val="1"/>
          <w:numId w:val="20"/>
        </w:numPr>
      </w:pPr>
      <w:r>
        <w:t>Fragestellungen</w:t>
      </w:r>
    </w:p>
    <w:p w14:paraId="1437559B" w14:textId="77777777" w:rsidR="00FD46F2" w:rsidRDefault="00FD46F2" w:rsidP="00D27A27">
      <w:r>
        <w:t>Beschreiben Sie verbal den mechanischen Aufbau des Fahrzeuges. Gehen Sie dabei unter anderem auf folgende Fragen ein:</w:t>
      </w:r>
    </w:p>
    <w:p w14:paraId="29DBE2B8" w14:textId="77777777" w:rsidR="00FD46F2" w:rsidRDefault="00FD46F2" w:rsidP="00D27A27">
      <w:pPr>
        <w:pStyle w:val="Listenabsatz"/>
        <w:numPr>
          <w:ilvl w:val="0"/>
          <w:numId w:val="23"/>
        </w:numPr>
      </w:pPr>
      <w:r>
        <w:t>Welchen Grundaufbau weist das Fahrzeug auf?</w:t>
      </w:r>
    </w:p>
    <w:p w14:paraId="7395644A" w14:textId="77777777" w:rsidR="00FD46F2" w:rsidRDefault="00FD46F2" w:rsidP="00D27A27">
      <w:pPr>
        <w:pStyle w:val="Listenabsatz"/>
        <w:numPr>
          <w:ilvl w:val="0"/>
          <w:numId w:val="23"/>
        </w:numPr>
      </w:pPr>
      <w:r>
        <w:t>Welche Konstruktionsprinzipien kommen bezüglich der Tragwerke und Aufbauten zum Einsatz?</w:t>
      </w:r>
    </w:p>
    <w:p w14:paraId="4535549B" w14:textId="77777777" w:rsidR="00FD46F2" w:rsidRDefault="00FD46F2" w:rsidP="00D27A27">
      <w:pPr>
        <w:pStyle w:val="Listenabsatz"/>
        <w:numPr>
          <w:ilvl w:val="0"/>
          <w:numId w:val="23"/>
        </w:numPr>
      </w:pPr>
      <w:r>
        <w:t>Welche Werkstoffe und welche Fertigungsverfahren kommen zum Einsatz?</w:t>
      </w:r>
    </w:p>
    <w:p w14:paraId="29FBA38A" w14:textId="77777777" w:rsidR="00FD46F2" w:rsidRDefault="00FD46F2" w:rsidP="00FD46F2">
      <w:pPr>
        <w:pStyle w:val="berschrift2"/>
      </w:pPr>
      <w:bookmarkStart w:id="21" w:name="_Toc516840809"/>
      <w:r>
        <w:t>Grundaufbau</w:t>
      </w:r>
      <w:bookmarkEnd w:id="21"/>
    </w:p>
    <w:p w14:paraId="35BDA7D2" w14:textId="77777777" w:rsidR="00FD46F2" w:rsidRDefault="00FD46F2" w:rsidP="00FD46F2">
      <w:pPr>
        <w:rPr>
          <w:rFonts w:ascii="Open Sans SemiBold" w:eastAsiaTheme="majorEastAsia" w:hAnsi="Open Sans SemiBold" w:cstheme="majorBidi"/>
          <w:color w:val="44546A" w:themeColor="text2"/>
          <w:sz w:val="22"/>
          <w:szCs w:val="26"/>
        </w:rPr>
      </w:pPr>
      <w:r>
        <w:br w:type="page"/>
      </w:r>
    </w:p>
    <w:p w14:paraId="47DBF017" w14:textId="77777777" w:rsidR="00FD46F2" w:rsidRDefault="00FD46F2" w:rsidP="00FD46F2">
      <w:pPr>
        <w:pStyle w:val="berschrift2"/>
      </w:pPr>
      <w:bookmarkStart w:id="22" w:name="_Toc516840810"/>
      <w:r>
        <w:lastRenderedPageBreak/>
        <w:t>Konstruktionsprinzipien</w:t>
      </w:r>
      <w:bookmarkEnd w:id="22"/>
    </w:p>
    <w:p w14:paraId="5B968329" w14:textId="77777777" w:rsidR="00FD46F2" w:rsidRDefault="00FD46F2" w:rsidP="00FD46F2"/>
    <w:p w14:paraId="3832AFCF" w14:textId="77777777" w:rsidR="00FD46F2" w:rsidRDefault="00FD46F2" w:rsidP="00FD46F2"/>
    <w:p w14:paraId="0B8F71F8" w14:textId="77777777" w:rsidR="00FD46F2" w:rsidRDefault="00FD46F2" w:rsidP="00FD46F2"/>
    <w:p w14:paraId="1913DB70" w14:textId="77777777" w:rsidR="00FD46F2" w:rsidRDefault="00FD46F2" w:rsidP="00FD46F2"/>
    <w:p w14:paraId="29D60ED6" w14:textId="77777777" w:rsidR="00FD46F2" w:rsidRDefault="00FD46F2" w:rsidP="00FD46F2"/>
    <w:p w14:paraId="1403F598" w14:textId="77777777" w:rsidR="00FD46F2" w:rsidRDefault="00FD46F2" w:rsidP="00FD46F2"/>
    <w:p w14:paraId="76F1977D" w14:textId="77777777" w:rsidR="00FD46F2" w:rsidRDefault="00FD46F2" w:rsidP="00FD46F2"/>
    <w:p w14:paraId="2D4D9D5C" w14:textId="77777777" w:rsidR="00FD46F2" w:rsidRDefault="00FD46F2" w:rsidP="00FD46F2"/>
    <w:p w14:paraId="159A8B25" w14:textId="77777777" w:rsidR="00FD46F2" w:rsidRDefault="00FD46F2" w:rsidP="00FD46F2"/>
    <w:p w14:paraId="64D8D12C" w14:textId="77777777" w:rsidR="00FD46F2" w:rsidRDefault="00FD46F2" w:rsidP="00FD46F2"/>
    <w:p w14:paraId="6CDD70CE" w14:textId="77777777" w:rsidR="00FD46F2" w:rsidRDefault="00FD46F2" w:rsidP="00FD46F2">
      <w:pPr>
        <w:pStyle w:val="berschrift2"/>
      </w:pPr>
      <w:bookmarkStart w:id="23" w:name="_Toc516840811"/>
      <w:r w:rsidRPr="00FD46F2">
        <w:t>Werkstoffe und Fertigungsverfahren</w:t>
      </w:r>
      <w:bookmarkEnd w:id="23"/>
    </w:p>
    <w:p w14:paraId="063D774A" w14:textId="77777777" w:rsidR="00FD46F2" w:rsidRDefault="00FD46F2" w:rsidP="00FD46F2">
      <w:pPr>
        <w:rPr>
          <w:rFonts w:ascii="Open Sans SemiBold" w:eastAsiaTheme="majorEastAsia" w:hAnsi="Open Sans SemiBold" w:cstheme="majorBidi"/>
          <w:color w:val="44546A" w:themeColor="text2"/>
          <w:sz w:val="22"/>
          <w:szCs w:val="26"/>
        </w:rPr>
      </w:pPr>
      <w:r>
        <w:br w:type="page"/>
      </w:r>
    </w:p>
    <w:p w14:paraId="7F160D73" w14:textId="77777777" w:rsidR="00FD46F2" w:rsidRDefault="00FD46F2" w:rsidP="00FD46F2">
      <w:pPr>
        <w:pStyle w:val="berschrift1"/>
      </w:pPr>
      <w:bookmarkStart w:id="24" w:name="_Toc516840812"/>
      <w:r>
        <w:lastRenderedPageBreak/>
        <w:t>Fahrwerke</w:t>
      </w:r>
      <w:bookmarkEnd w:id="24"/>
    </w:p>
    <w:p w14:paraId="0C0EDE21" w14:textId="77777777" w:rsidR="00FD46F2" w:rsidRDefault="00835D0A" w:rsidP="00992B8B">
      <w:pPr>
        <w:pStyle w:val="berschrift2"/>
        <w:numPr>
          <w:ilvl w:val="1"/>
          <w:numId w:val="21"/>
        </w:numPr>
      </w:pPr>
      <w:r>
        <w:t>Fragestellungen</w:t>
      </w:r>
    </w:p>
    <w:p w14:paraId="316C5A73" w14:textId="77777777" w:rsidR="00FD46F2" w:rsidRDefault="00FD46F2" w:rsidP="00FD08A2">
      <w:pPr>
        <w:pStyle w:val="Listenabsatz"/>
        <w:numPr>
          <w:ilvl w:val="0"/>
          <w:numId w:val="15"/>
        </w:numPr>
      </w:pPr>
      <w:r>
        <w:t>Welche Fahrwerksart(en) weist das von Ihnen betrachtete Fahrzeug auf?</w:t>
      </w:r>
    </w:p>
    <w:p w14:paraId="24D6CC0A" w14:textId="77777777" w:rsidR="00FD46F2" w:rsidRDefault="00FD46F2" w:rsidP="00FD08A2">
      <w:pPr>
        <w:pStyle w:val="Listenabsatz"/>
        <w:numPr>
          <w:ilvl w:val="0"/>
          <w:numId w:val="15"/>
        </w:numPr>
      </w:pPr>
      <w:r>
        <w:t>Wie ist die Konstruktive Ausgestaltung von Primär- und Sekundärfederung gelöst?</w:t>
      </w:r>
    </w:p>
    <w:p w14:paraId="5F5E6270" w14:textId="77777777" w:rsidR="00FD46F2" w:rsidRDefault="00FD46F2" w:rsidP="00FD08A2">
      <w:pPr>
        <w:pStyle w:val="Listenabsatz"/>
        <w:numPr>
          <w:ilvl w:val="0"/>
          <w:numId w:val="15"/>
        </w:numPr>
      </w:pPr>
      <w:r>
        <w:t>Welche Dämpfungselemente weisen die Fahrwerke auf?</w:t>
      </w:r>
    </w:p>
    <w:p w14:paraId="42F3557A" w14:textId="77777777" w:rsidR="00FD46F2" w:rsidRDefault="00FD46F2" w:rsidP="00FD08A2">
      <w:pPr>
        <w:pStyle w:val="Listenabsatz"/>
        <w:numPr>
          <w:ilvl w:val="0"/>
          <w:numId w:val="15"/>
        </w:numPr>
      </w:pPr>
      <w:r>
        <w:t xml:space="preserve">Wie ist die </w:t>
      </w:r>
      <w:proofErr w:type="spellStart"/>
      <w:r>
        <w:t>Anlenkung</w:t>
      </w:r>
      <w:proofErr w:type="spellEnd"/>
      <w:r>
        <w:t xml:space="preserve"> der Radsätze ausgeführt?</w:t>
      </w:r>
    </w:p>
    <w:p w14:paraId="0C230DA7" w14:textId="77777777" w:rsidR="00FD46F2" w:rsidRDefault="00FD46F2" w:rsidP="00FD08A2">
      <w:pPr>
        <w:pStyle w:val="Listenabsatz"/>
        <w:numPr>
          <w:ilvl w:val="0"/>
          <w:numId w:val="15"/>
        </w:numPr>
      </w:pPr>
      <w:r>
        <w:t>Wie erfolgt die Übertragung von Längskräften vom Fahrwerk auf den Fahrzeugrahmen?</w:t>
      </w:r>
    </w:p>
    <w:p w14:paraId="37CF7B76" w14:textId="77777777" w:rsidR="00FD46F2" w:rsidRDefault="00FD46F2" w:rsidP="00FD46F2"/>
    <w:p w14:paraId="2DC035C2" w14:textId="77777777" w:rsidR="00FD46F2" w:rsidRDefault="00FD46F2" w:rsidP="00FD46F2">
      <w:pPr>
        <w:pStyle w:val="berschrift2"/>
      </w:pPr>
      <w:bookmarkStart w:id="25" w:name="_Toc516840814"/>
      <w:r>
        <w:t>Fahrwerksart(en)</w:t>
      </w:r>
      <w:bookmarkEnd w:id="25"/>
    </w:p>
    <w:p w14:paraId="41DB2FCA" w14:textId="77777777" w:rsidR="00FD46F2" w:rsidRDefault="00FD46F2" w:rsidP="00FD46F2"/>
    <w:p w14:paraId="10C529D5" w14:textId="77777777" w:rsidR="00FD46F2" w:rsidRDefault="00FD46F2" w:rsidP="00FD46F2"/>
    <w:p w14:paraId="76E294DC" w14:textId="77777777" w:rsidR="00FD46F2" w:rsidRDefault="00FD46F2" w:rsidP="00FD46F2"/>
    <w:p w14:paraId="6D75BCDF" w14:textId="77777777" w:rsidR="00FD46F2" w:rsidRDefault="00FD46F2" w:rsidP="00FD46F2"/>
    <w:p w14:paraId="58DBA814" w14:textId="77777777" w:rsidR="00FD46F2" w:rsidRDefault="00FD46F2" w:rsidP="00FD46F2"/>
    <w:p w14:paraId="7DCBE4D9" w14:textId="77777777" w:rsidR="00FD46F2" w:rsidRDefault="00FD46F2" w:rsidP="00FD46F2"/>
    <w:p w14:paraId="12175404" w14:textId="77777777" w:rsidR="00FD46F2" w:rsidRDefault="00FD46F2" w:rsidP="00FD46F2"/>
    <w:p w14:paraId="23FEE89C" w14:textId="77777777" w:rsidR="00FD46F2" w:rsidRPr="00FD46F2" w:rsidRDefault="00FD46F2" w:rsidP="00FD46F2"/>
    <w:p w14:paraId="052E6345" w14:textId="77777777" w:rsidR="00FD46F2" w:rsidRDefault="00FD46F2" w:rsidP="00FD46F2">
      <w:pPr>
        <w:pStyle w:val="berschrift2"/>
      </w:pPr>
      <w:bookmarkStart w:id="26" w:name="_Toc516840815"/>
      <w:r>
        <w:t>Konstruktive Ausgestaltung der Abfederung</w:t>
      </w:r>
      <w:bookmarkEnd w:id="26"/>
    </w:p>
    <w:p w14:paraId="5FA30330" w14:textId="77777777" w:rsidR="00FD46F2" w:rsidRDefault="00FD46F2">
      <w:pPr>
        <w:autoSpaceDE/>
        <w:autoSpaceDN/>
        <w:spacing w:line="240" w:lineRule="auto"/>
      </w:pPr>
      <w:r>
        <w:br w:type="page"/>
      </w:r>
    </w:p>
    <w:p w14:paraId="0BBE4054" w14:textId="77777777" w:rsidR="00FD46F2" w:rsidRDefault="00FD46F2" w:rsidP="00FD46F2">
      <w:pPr>
        <w:pStyle w:val="berschrift2"/>
      </w:pPr>
      <w:bookmarkStart w:id="27" w:name="_Toc516840816"/>
      <w:r>
        <w:lastRenderedPageBreak/>
        <w:t>Dämpfungselemente im Fahrwerk</w:t>
      </w:r>
      <w:bookmarkEnd w:id="27"/>
    </w:p>
    <w:p w14:paraId="1CB67B9C" w14:textId="77777777" w:rsidR="00FD46F2" w:rsidRDefault="00FD46F2" w:rsidP="00FD46F2"/>
    <w:p w14:paraId="1FB0BFC7" w14:textId="77777777" w:rsidR="00FD46F2" w:rsidRDefault="00FD46F2" w:rsidP="00FD46F2"/>
    <w:p w14:paraId="5ABA004B" w14:textId="77777777" w:rsidR="00FD46F2" w:rsidRDefault="00FD46F2" w:rsidP="00FD46F2"/>
    <w:p w14:paraId="2CAA36A2" w14:textId="77777777" w:rsidR="00FD46F2" w:rsidRDefault="00FD46F2" w:rsidP="00FD46F2"/>
    <w:p w14:paraId="18FEA238" w14:textId="77777777" w:rsidR="00FD46F2" w:rsidRDefault="00FD46F2" w:rsidP="00FD46F2"/>
    <w:p w14:paraId="7BA20F1D" w14:textId="77777777" w:rsidR="00FD46F2" w:rsidRDefault="00FD46F2" w:rsidP="00FD46F2"/>
    <w:p w14:paraId="132AC466" w14:textId="77777777" w:rsidR="00FD46F2" w:rsidRDefault="00FD46F2" w:rsidP="00FD46F2"/>
    <w:p w14:paraId="6ABD3014" w14:textId="77777777" w:rsidR="00FD46F2" w:rsidRDefault="00FD46F2" w:rsidP="00FD46F2"/>
    <w:p w14:paraId="76EA63DA" w14:textId="77777777" w:rsidR="00FD46F2" w:rsidRDefault="00FD46F2" w:rsidP="00FD46F2"/>
    <w:p w14:paraId="19059450" w14:textId="77777777" w:rsidR="00FD46F2" w:rsidRPr="00FD46F2" w:rsidRDefault="00FD46F2" w:rsidP="00FD46F2"/>
    <w:p w14:paraId="06178D1E" w14:textId="77777777" w:rsidR="00FD46F2" w:rsidRDefault="00FD46F2" w:rsidP="00FD46F2">
      <w:pPr>
        <w:pStyle w:val="berschrift2"/>
      </w:pPr>
      <w:bookmarkStart w:id="28" w:name="_Toc516840817"/>
      <w:proofErr w:type="spellStart"/>
      <w:r>
        <w:t>Radsatzanlenkung</w:t>
      </w:r>
      <w:bookmarkEnd w:id="28"/>
      <w:proofErr w:type="spellEnd"/>
    </w:p>
    <w:p w14:paraId="508D7963" w14:textId="77777777" w:rsidR="00FD46F2" w:rsidRDefault="00FD46F2" w:rsidP="00FD46F2"/>
    <w:p w14:paraId="5E769B5D" w14:textId="77777777" w:rsidR="00FD46F2" w:rsidRDefault="00FD46F2" w:rsidP="00FD46F2"/>
    <w:p w14:paraId="073314CE" w14:textId="77777777" w:rsidR="00FD46F2" w:rsidRDefault="00FD46F2" w:rsidP="00FD46F2"/>
    <w:p w14:paraId="4DB1EA64" w14:textId="77777777" w:rsidR="00FD46F2" w:rsidRDefault="00FD46F2" w:rsidP="00FD46F2"/>
    <w:p w14:paraId="3D79EA13" w14:textId="77777777" w:rsidR="00FD46F2" w:rsidRDefault="00FD46F2" w:rsidP="00FD46F2"/>
    <w:p w14:paraId="0915BC63" w14:textId="77777777" w:rsidR="00FD46F2" w:rsidRDefault="00FD46F2" w:rsidP="00FD46F2"/>
    <w:p w14:paraId="21E8E182" w14:textId="77777777" w:rsidR="00FD46F2" w:rsidRDefault="00FD46F2" w:rsidP="00FD46F2"/>
    <w:p w14:paraId="7E1FECE6" w14:textId="77777777" w:rsidR="00FD46F2" w:rsidRDefault="00FD46F2" w:rsidP="00FD46F2"/>
    <w:p w14:paraId="29D027FF" w14:textId="77777777" w:rsidR="00FD46F2" w:rsidRDefault="00FD46F2" w:rsidP="00FD46F2"/>
    <w:p w14:paraId="319B1F9B" w14:textId="77777777" w:rsidR="00FD46F2" w:rsidRPr="00FD46F2" w:rsidRDefault="00FD46F2" w:rsidP="00FD46F2"/>
    <w:p w14:paraId="2718391A" w14:textId="77777777" w:rsidR="00FD46F2" w:rsidRPr="00FD46F2" w:rsidRDefault="00FD46F2" w:rsidP="00FD46F2"/>
    <w:p w14:paraId="67537256" w14:textId="77777777" w:rsidR="00CB7D13" w:rsidRDefault="00FD46F2" w:rsidP="00FD46F2">
      <w:pPr>
        <w:pStyle w:val="berschrift2"/>
      </w:pPr>
      <w:bookmarkStart w:id="29" w:name="_Toc516840818"/>
      <w:proofErr w:type="spellStart"/>
      <w:r>
        <w:t>Längskraftanlenkung</w:t>
      </w:r>
      <w:bookmarkEnd w:id="29"/>
      <w:proofErr w:type="spellEnd"/>
    </w:p>
    <w:p w14:paraId="0756298F" w14:textId="77777777" w:rsidR="00FD46F2" w:rsidRDefault="00FD46F2" w:rsidP="00FD46F2"/>
    <w:p w14:paraId="0F84FE09" w14:textId="77777777" w:rsidR="00FD46F2" w:rsidRDefault="00FD46F2" w:rsidP="00FD46F2"/>
    <w:p w14:paraId="7C1263C0" w14:textId="77777777" w:rsidR="00FD46F2" w:rsidRDefault="00FD46F2" w:rsidP="00FD46F2"/>
    <w:p w14:paraId="6889BDB3" w14:textId="77777777" w:rsidR="00FD46F2" w:rsidRDefault="00FD46F2" w:rsidP="00FD46F2"/>
    <w:p w14:paraId="073F6D19" w14:textId="77777777" w:rsidR="00FD46F2" w:rsidRDefault="00FD46F2" w:rsidP="00FD46F2"/>
    <w:p w14:paraId="27490F3B" w14:textId="77777777" w:rsidR="00FD46F2" w:rsidRPr="00FD46F2" w:rsidRDefault="00FD46F2" w:rsidP="00FD46F2"/>
    <w:p w14:paraId="38DA1849" w14:textId="77777777" w:rsidR="00FD46F2" w:rsidRPr="00FD46F2" w:rsidRDefault="00FD46F2" w:rsidP="00FD46F2"/>
    <w:sectPr w:rsidR="00FD46F2" w:rsidRPr="00FD46F2" w:rsidSect="00CB5F19">
      <w:footerReference w:type="default" r:id="rId19"/>
      <w:pgSz w:w="11907" w:h="16840" w:code="9"/>
      <w:pgMar w:top="2495" w:right="1134" w:bottom="1134" w:left="1701" w:header="624" w:footer="567" w:gutter="0"/>
      <w:cols w:space="709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C55F0A" w14:textId="77777777" w:rsidR="00335B91" w:rsidRDefault="00335B91">
      <w:r>
        <w:separator/>
      </w:r>
    </w:p>
  </w:endnote>
  <w:endnote w:type="continuationSeparator" w:id="0">
    <w:p w14:paraId="5E356DA7" w14:textId="77777777" w:rsidR="00335B91" w:rsidRDefault="00335B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Univers 45 Light">
    <w:panose1 w:val="02000403030000020003"/>
    <w:charset w:val="00"/>
    <w:family w:val="auto"/>
    <w:pitch w:val="variable"/>
    <w:sig w:usb0="00000003" w:usb1="00000000" w:usb2="00000000" w:usb3="00000000" w:csb0="00000001" w:csb1="00000000"/>
  </w:font>
  <w:font w:name="Open Sans ExtraBold">
    <w:panose1 w:val="020B0906030804020204"/>
    <w:charset w:val="00"/>
    <w:family w:val="swiss"/>
    <w:pitch w:val="variable"/>
    <w:sig w:usb0="E00002EF" w:usb1="4000205B" w:usb2="00000028" w:usb3="00000000" w:csb0="0000019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-Bold">
    <w:panose1 w:val="020B0500000000000000"/>
    <w:charset w:val="00"/>
    <w:family w:val="swiss"/>
    <w:pitch w:val="variable"/>
    <w:sig w:usb0="80000027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4" w:space="0" w:color="000000"/>
        <w:insideH w:val="single" w:sz="4" w:space="0" w:color="000000"/>
      </w:tblBorders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7475"/>
      <w:gridCol w:w="1597"/>
    </w:tblGrid>
    <w:tr w:rsidR="00831E33" w:rsidRPr="004D104D" w14:paraId="14376FB8" w14:textId="77777777" w:rsidTr="004D104D">
      <w:tc>
        <w:tcPr>
          <w:tcW w:w="7570" w:type="dxa"/>
        </w:tcPr>
        <w:p w14:paraId="3035FC13" w14:textId="384E3E40" w:rsidR="006365DD" w:rsidRDefault="00831E33" w:rsidP="00E27F24">
          <w:pPr>
            <w:pStyle w:val="FuzeileTSF"/>
            <w:rPr>
              <w:w w:val="101"/>
            </w:rPr>
          </w:pPr>
          <w:r>
            <w:rPr>
              <w:w w:val="101"/>
            </w:rPr>
            <w:fldChar w:fldCharType="begin"/>
          </w:r>
          <w:r>
            <w:rPr>
              <w:w w:val="101"/>
            </w:rPr>
            <w:instrText xml:space="preserve"> STYLEREF  Titel  \* MERGEFORMAT </w:instrText>
          </w:r>
          <w:r>
            <w:rPr>
              <w:w w:val="101"/>
            </w:rPr>
            <w:fldChar w:fldCharType="end"/>
          </w:r>
        </w:p>
        <w:p w14:paraId="22142BC9" w14:textId="77777777" w:rsidR="00831E33" w:rsidRPr="004D104D" w:rsidRDefault="00831E33" w:rsidP="00E27F24">
          <w:pPr>
            <w:pStyle w:val="FuzeileTSF"/>
            <w:rPr>
              <w:w w:val="101"/>
            </w:rPr>
          </w:pPr>
        </w:p>
      </w:tc>
      <w:tc>
        <w:tcPr>
          <w:tcW w:w="1616" w:type="dxa"/>
        </w:tcPr>
        <w:p w14:paraId="7AE09169" w14:textId="11AF7B31" w:rsidR="00831E33" w:rsidRPr="004D104D" w:rsidRDefault="00831E33" w:rsidP="00E27F24">
          <w:pPr>
            <w:pStyle w:val="FuzeileTSF"/>
            <w:rPr>
              <w:w w:val="101"/>
            </w:rPr>
          </w:pPr>
          <w:r w:rsidRPr="004D104D">
            <w:t xml:space="preserve">Blatt </w:t>
          </w:r>
          <w:r w:rsidRPr="004D104D">
            <w:fldChar w:fldCharType="begin"/>
          </w:r>
          <w:r w:rsidRPr="004D104D">
            <w:instrText xml:space="preserve"> PAGE </w:instrText>
          </w:r>
          <w:r w:rsidRPr="004D104D">
            <w:fldChar w:fldCharType="separate"/>
          </w:r>
          <w:r w:rsidR="00A70756">
            <w:rPr>
              <w:noProof/>
            </w:rPr>
            <w:t>2</w:t>
          </w:r>
          <w:r w:rsidRPr="004D104D">
            <w:fldChar w:fldCharType="end"/>
          </w:r>
          <w:r w:rsidRPr="004D104D">
            <w:t>/</w:t>
          </w:r>
          <w:r w:rsidR="00226CA6">
            <w:rPr>
              <w:noProof/>
            </w:rPr>
            <w:fldChar w:fldCharType="begin"/>
          </w:r>
          <w:r w:rsidR="00226CA6">
            <w:rPr>
              <w:noProof/>
            </w:rPr>
            <w:instrText xml:space="preserve"> NUMPAGES </w:instrText>
          </w:r>
          <w:r w:rsidR="00226CA6">
            <w:rPr>
              <w:noProof/>
            </w:rPr>
            <w:fldChar w:fldCharType="separate"/>
          </w:r>
          <w:r w:rsidR="00A70756">
            <w:rPr>
              <w:noProof/>
            </w:rPr>
            <w:t>18</w:t>
          </w:r>
          <w:r w:rsidR="00226CA6">
            <w:rPr>
              <w:noProof/>
            </w:rPr>
            <w:fldChar w:fldCharType="end"/>
          </w:r>
        </w:p>
      </w:tc>
    </w:tr>
  </w:tbl>
  <w:p w14:paraId="2DC5A203" w14:textId="77777777" w:rsidR="00831E33" w:rsidRPr="006D2722" w:rsidRDefault="00831E33" w:rsidP="00471173">
    <w:pPr>
      <w:pStyle w:val="Fuzeile"/>
      <w:ind w:right="360"/>
      <w:jc w:val="right"/>
      <w:rPr>
        <w:w w:val="101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80F73" w14:textId="77777777" w:rsidR="00831E33" w:rsidRDefault="00831E33">
    <w:pPr>
      <w:pStyle w:val="tu-briefseitenzahl"/>
      <w:framePr w:w="335" w:wrap="auto" w:vAnchor="page" w:hAnchor="page" w:x="9861" w:y="15520"/>
    </w:pP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1</w:t>
    </w:r>
    <w:r>
      <w:fldChar w:fldCharType="end"/>
    </w:r>
  </w:p>
  <w:p w14:paraId="2FF56F11" w14:textId="77777777" w:rsidR="00831E33" w:rsidRDefault="00831E33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4" w:space="0" w:color="000000"/>
        <w:insideH w:val="single" w:sz="4" w:space="0" w:color="000000"/>
      </w:tblBorders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7473"/>
      <w:gridCol w:w="1599"/>
    </w:tblGrid>
    <w:tr w:rsidR="00831E33" w:rsidRPr="004D104D" w14:paraId="1D2C582F" w14:textId="77777777" w:rsidTr="004D104D">
      <w:tc>
        <w:tcPr>
          <w:tcW w:w="7570" w:type="dxa"/>
        </w:tcPr>
        <w:p w14:paraId="63906A36" w14:textId="00E4E058" w:rsidR="00831E33" w:rsidRPr="00A2381A" w:rsidRDefault="00FD08A2" w:rsidP="00A2381A">
          <w:pPr>
            <w:pStyle w:val="FuzeileTSF"/>
          </w:pPr>
          <w:r>
            <w:fldChar w:fldCharType="begin"/>
          </w:r>
          <w:r>
            <w:instrText xml:space="preserve"> STYLEREF  Titel  \* MERGEFORMAT </w:instrText>
          </w:r>
          <w:r>
            <w:rPr>
              <w:noProof/>
            </w:rPr>
            <w:fldChar w:fldCharType="end"/>
          </w:r>
        </w:p>
        <w:p w14:paraId="3647818B" w14:textId="12E04F17" w:rsidR="00831E33" w:rsidRPr="00A2381A" w:rsidRDefault="003A7445" w:rsidP="00A2381A">
          <w:pPr>
            <w:pStyle w:val="FuzeileTSF"/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STYLEREF  "Überschrift 1" \n  \* MERGEFORMAT </w:instrText>
          </w:r>
          <w:r>
            <w:rPr>
              <w:noProof/>
            </w:rPr>
            <w:fldChar w:fldCharType="separate"/>
          </w:r>
          <w:r w:rsidR="00E24FAB">
            <w:rPr>
              <w:noProof/>
            </w:rPr>
            <w:t>6</w:t>
          </w:r>
          <w:r>
            <w:rPr>
              <w:noProof/>
            </w:rPr>
            <w:fldChar w:fldCharType="end"/>
          </w:r>
          <w:r w:rsidR="00831E33" w:rsidRPr="00A2381A">
            <w:t xml:space="preserve">. </w:t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STYLEREF  "Überschrift 1" \l  \* MERGEFORMAT </w:instrText>
          </w:r>
          <w:r>
            <w:rPr>
              <w:noProof/>
            </w:rPr>
            <w:fldChar w:fldCharType="separate"/>
          </w:r>
          <w:r w:rsidR="00E24FAB">
            <w:rPr>
              <w:noProof/>
            </w:rPr>
            <w:t>Fahrwerke</w:t>
          </w:r>
          <w:r>
            <w:rPr>
              <w:noProof/>
            </w:rPr>
            <w:fldChar w:fldCharType="end"/>
          </w:r>
        </w:p>
      </w:tc>
      <w:tc>
        <w:tcPr>
          <w:tcW w:w="1616" w:type="dxa"/>
        </w:tcPr>
        <w:p w14:paraId="704188DC" w14:textId="3EC63E51" w:rsidR="00831E33" w:rsidRPr="00A2381A" w:rsidRDefault="00831E33" w:rsidP="00A2381A">
          <w:pPr>
            <w:pStyle w:val="FuzeileTSF"/>
          </w:pPr>
          <w:r w:rsidRPr="00A2381A">
            <w:t xml:space="preserve">Blatt </w:t>
          </w:r>
          <w:r w:rsidRPr="00A2381A">
            <w:fldChar w:fldCharType="begin"/>
          </w:r>
          <w:r w:rsidRPr="00A2381A">
            <w:instrText xml:space="preserve"> PAGE </w:instrText>
          </w:r>
          <w:r w:rsidRPr="00A2381A">
            <w:fldChar w:fldCharType="separate"/>
          </w:r>
          <w:r w:rsidR="00A70756">
            <w:rPr>
              <w:noProof/>
            </w:rPr>
            <w:t>13</w:t>
          </w:r>
          <w:r w:rsidRPr="00A2381A">
            <w:fldChar w:fldCharType="end"/>
          </w:r>
          <w:r w:rsidRPr="00A2381A">
            <w:t>/</w:t>
          </w:r>
          <w:r w:rsidR="00226CA6">
            <w:rPr>
              <w:noProof/>
            </w:rPr>
            <w:fldChar w:fldCharType="begin"/>
          </w:r>
          <w:r w:rsidR="00226CA6">
            <w:rPr>
              <w:noProof/>
            </w:rPr>
            <w:instrText xml:space="preserve"> NUMPAGES </w:instrText>
          </w:r>
          <w:r w:rsidR="00226CA6">
            <w:rPr>
              <w:noProof/>
            </w:rPr>
            <w:fldChar w:fldCharType="separate"/>
          </w:r>
          <w:r w:rsidR="00A70756">
            <w:rPr>
              <w:noProof/>
            </w:rPr>
            <w:t>18</w:t>
          </w:r>
          <w:r w:rsidR="00226CA6">
            <w:rPr>
              <w:noProof/>
            </w:rPr>
            <w:fldChar w:fldCharType="end"/>
          </w:r>
        </w:p>
      </w:tc>
    </w:tr>
  </w:tbl>
  <w:p w14:paraId="493FCB14" w14:textId="77777777" w:rsidR="00831E33" w:rsidRPr="006D2722" w:rsidRDefault="00831E33" w:rsidP="00471173">
    <w:pPr>
      <w:pStyle w:val="Fuzeile"/>
      <w:ind w:right="360"/>
      <w:jc w:val="right"/>
      <w:rPr>
        <w:w w:val="10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78C109" w14:textId="77777777" w:rsidR="00335B91" w:rsidRDefault="00335B91">
      <w:r>
        <w:separator/>
      </w:r>
    </w:p>
  </w:footnote>
  <w:footnote w:type="continuationSeparator" w:id="0">
    <w:p w14:paraId="172A83A4" w14:textId="77777777" w:rsidR="00335B91" w:rsidRDefault="00335B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0B1E98" w14:textId="77777777" w:rsidR="00831E33" w:rsidRDefault="00831E33">
    <w:pPr>
      <w:pStyle w:val="Kopfzeile"/>
    </w:pPr>
    <w:r w:rsidRPr="00B56CFC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EECBEA" wp14:editId="781195EA">
              <wp:simplePos x="0" y="0"/>
              <wp:positionH relativeFrom="margin">
                <wp:posOffset>3191179</wp:posOffset>
              </wp:positionH>
              <wp:positionV relativeFrom="page">
                <wp:posOffset>1208598</wp:posOffset>
              </wp:positionV>
              <wp:extent cx="2536383" cy="177165"/>
              <wp:effectExtent l="0" t="0" r="16510" b="13335"/>
              <wp:wrapNone/>
              <wp:docPr id="8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36383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A41BDF" w14:textId="72B12DE1" w:rsidR="00831E33" w:rsidRDefault="00E24FAB" w:rsidP="00162623">
                          <w:pPr>
                            <w:pStyle w:val="tud-brieffakultten-leiste"/>
                            <w:tabs>
                              <w:tab w:val="left" w:pos="5812"/>
                            </w:tabs>
                            <w:jc w:val="right"/>
                          </w:pPr>
                          <w:r>
                            <w:t>Fricke (</w:t>
                          </w:r>
                          <w:r w:rsidR="00831E33">
                            <w:t>Löffler, Benabdellah</w:t>
                          </w:r>
                          <w:r w:rsidR="00181300">
                            <w:t xml:space="preserve">, </w:t>
                          </w:r>
                          <w:proofErr w:type="spellStart"/>
                          <w:r w:rsidR="00181300">
                            <w:t>Kache</w:t>
                          </w:r>
                          <w:proofErr w:type="spellEnd"/>
                          <w: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EECBEA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251.25pt;margin-top:95.15pt;width:199.7pt;height:13.9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" filled="f" stroked="f">
              <v:textbox inset="0,0,0,0">
                <w:txbxContent>
                  <w:p w14:paraId="73A41BDF" w14:textId="72B12DE1" w:rsidR="00831E33" w:rsidRDefault="00E24FAB" w:rsidP="00162623">
                    <w:pPr>
                      <w:pStyle w:val="tud-brieffakultten-leiste"/>
                      <w:tabs>
                        <w:tab w:val="left" w:pos="5812"/>
                      </w:tabs>
                      <w:jc w:val="right"/>
                    </w:pPr>
                    <w:r>
                      <w:t>Fricke (</w:t>
                    </w:r>
                    <w:r w:rsidR="00831E33">
                      <w:t>Löffler, Benabdellah</w:t>
                    </w:r>
                    <w:r w:rsidR="00181300">
                      <w:t xml:space="preserve">, </w:t>
                    </w:r>
                    <w:proofErr w:type="spellStart"/>
                    <w:r w:rsidR="00181300">
                      <w:t>Kache</w:t>
                    </w:r>
                    <w:proofErr w:type="spellEnd"/>
                    <w:r>
                      <w:t>)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Pr="00B56CFC">
      <w:rPr>
        <w:noProof/>
      </w:rPr>
      <mc:AlternateContent>
        <mc:Choice Requires="wps">
          <w:drawing>
            <wp:anchor distT="0" distB="0" distL="114300" distR="114300" simplePos="0" relativeHeight="251652095" behindDoc="0" locked="0" layoutInCell="1" allowOverlap="1" wp14:anchorId="55B11DE7" wp14:editId="06D51657">
              <wp:simplePos x="0" y="0"/>
              <wp:positionH relativeFrom="margin">
                <wp:posOffset>9194</wp:posOffset>
              </wp:positionH>
              <wp:positionV relativeFrom="page">
                <wp:posOffset>1208598</wp:posOffset>
              </wp:positionV>
              <wp:extent cx="3181985" cy="177165"/>
              <wp:effectExtent l="0" t="0" r="18415" b="13335"/>
              <wp:wrapNone/>
              <wp:docPr id="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1985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B62C12" w14:textId="77777777" w:rsidR="00831E33" w:rsidRDefault="00831E33" w:rsidP="00E24823">
                          <w:pPr>
                            <w:pStyle w:val="tud-brieffakultten-leiste"/>
                            <w:tabs>
                              <w:tab w:val="left" w:pos="5812"/>
                            </w:tabs>
                          </w:pPr>
                          <w:r>
                            <w:rPr>
                              <w:b/>
                              <w:bCs/>
                            </w:rPr>
                            <w:t>Professur für Technik spurgeführter Fahrzeuge</w:t>
                          </w:r>
                          <w: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B11DE7" id="_x0000_s1027" type="#_x0000_t202" style="position:absolute;margin-left:.7pt;margin-top:95.15pt;width:250.55pt;height:13.95pt;z-index:2516520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" filled="f" stroked="f">
              <v:textbox inset="0,0,0,0">
                <w:txbxContent>
                  <w:p w14:paraId="76B62C12" w14:textId="77777777" w:rsidR="00831E33" w:rsidRDefault="00831E33" w:rsidP="00E24823">
                    <w:pPr>
                      <w:pStyle w:val="tud-brieffakultten-leiste"/>
                      <w:tabs>
                        <w:tab w:val="left" w:pos="5812"/>
                      </w:tabs>
                    </w:pPr>
                    <w:r>
                      <w:rPr>
                        <w:b/>
                        <w:bCs/>
                      </w:rPr>
                      <w:t>Professur für Technik spurgeführter Fahrzeuge</w:t>
                    </w:r>
                    <w:r>
                      <w:t xml:space="preserve"> 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37C6BEE7" wp14:editId="5E967FB4">
              <wp:simplePos x="0" y="0"/>
              <wp:positionH relativeFrom="column">
                <wp:posOffset>-1962</wp:posOffset>
              </wp:positionH>
              <wp:positionV relativeFrom="paragraph">
                <wp:posOffset>811587</wp:posOffset>
              </wp:positionV>
              <wp:extent cx="5760085" cy="177421"/>
              <wp:effectExtent l="0" t="0" r="12065" b="13335"/>
              <wp:wrapNone/>
              <wp:docPr id="98" name="Gruppieren 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0085" cy="177421"/>
                        <a:chOff x="0" y="0"/>
                        <a:chExt cx="5760085" cy="177421"/>
                      </a:xfrm>
                    </wpg:grpSpPr>
                    <wps:wsp>
                      <wps:cNvPr id="4" name="Freeform 19"/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0"/>
                        </a:xfrm>
                        <a:custGeom>
                          <a:avLst/>
                          <a:gdLst>
                            <a:gd name="T0" fmla="*/ 0 w 8504"/>
                            <a:gd name="T1" fmla="*/ 8504 w 850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8504">
                              <a:moveTo>
                                <a:pt x="0" y="0"/>
                              </a:moveTo>
                              <a:lnTo>
                                <a:pt x="8504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110D0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Freeform 20"/>
                      <wps:cNvSpPr>
                        <a:spLocks/>
                      </wps:cNvSpPr>
                      <wps:spPr bwMode="auto">
                        <a:xfrm>
                          <a:off x="0" y="177421"/>
                          <a:ext cx="5760085" cy="0"/>
                        </a:xfrm>
                        <a:custGeom>
                          <a:avLst/>
                          <a:gdLst>
                            <a:gd name="T0" fmla="*/ 0 w 8504"/>
                            <a:gd name="T1" fmla="*/ 8504 w 850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8504">
                              <a:moveTo>
                                <a:pt x="0" y="0"/>
                              </a:moveTo>
                              <a:lnTo>
                                <a:pt x="8504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110D0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C3520C9" id="Gruppieren 98" o:spid="_x0000_s1026" style="position:absolute;margin-left:-.15pt;margin-top:63.9pt;width:453.55pt;height:13.95pt;z-index:-251655168" coordsize="57600,1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">
              <v:shape id="Freeform 19" o:spid="_x0000_s1027" style="position:absolute;width:57600;height:0;visibility:visible;mso-wrap-style:square;v-text-anchor:top" coordsize="8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" path="m,l8504,e" filled="f" strokecolor="#110d08" strokeweight=".5pt">
                <v:path arrowok="t" o:connecttype="custom" o:connectlocs="0,0;5760085,0" o:connectangles="0,0"/>
              </v:shape>
              <v:shape id="Freeform 20" o:spid="_x0000_s1028" style="position:absolute;top:1774;width:57600;height:0;visibility:visible;mso-wrap-style:square;v-text-anchor:top" coordsize="8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" path="m,l8504,e" filled="f" strokecolor="#110d08" strokeweight=".5pt">
                <v:path arrowok="t" o:connecttype="custom" o:connectlocs="0,0;5760085,0" o:connectangles="0,0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allowOverlap="1" wp14:anchorId="4EAE09C9" wp14:editId="05BA455B">
          <wp:simplePos x="0" y="0"/>
          <wp:positionH relativeFrom="leftMargin">
            <wp:posOffset>396240</wp:posOffset>
          </wp:positionH>
          <wp:positionV relativeFrom="topMargin">
            <wp:posOffset>485775</wp:posOffset>
          </wp:positionV>
          <wp:extent cx="2084400" cy="608400"/>
          <wp:effectExtent l="0" t="0" r="0" b="1270"/>
          <wp:wrapNone/>
          <wp:docPr id="18" name="Bild 26" descr="P:\Vorlagen\05 Logos\02 TUD\Blau\TU_Logo_HKS-41.e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P:\Vorlagen\05 Logos\02 TUD\Blau\TU_Logo_HKS-41.em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4400" cy="60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560365A9" wp14:editId="5B5FE7AC">
          <wp:simplePos x="0" y="0"/>
          <wp:positionH relativeFrom="column">
            <wp:posOffset>4723765</wp:posOffset>
          </wp:positionH>
          <wp:positionV relativeFrom="paragraph">
            <wp:posOffset>105410</wp:posOffset>
          </wp:positionV>
          <wp:extent cx="1035632" cy="504000"/>
          <wp:effectExtent l="0" t="0" r="0" b="0"/>
          <wp:wrapNone/>
          <wp:docPr id="19" name="Grafik 19" descr="P:\Vorlagen\05 Logos\01 TSF\TSF-Logo_blau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P:\Vorlagen\05 Logos\01 TSF\TSF-Logo_blau.wmf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5632" cy="50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17393" w14:textId="77777777" w:rsidR="00831E33" w:rsidRDefault="00831E33">
    <w:pPr>
      <w:pStyle w:val="Kopfzeile"/>
      <w:tabs>
        <w:tab w:val="left" w:pos="0"/>
      </w:tabs>
    </w:pPr>
    <w:r w:rsidRPr="00B56CFC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0947A52D" wp14:editId="1C987436">
              <wp:simplePos x="0" y="0"/>
              <wp:positionH relativeFrom="margin">
                <wp:posOffset>0</wp:posOffset>
              </wp:positionH>
              <wp:positionV relativeFrom="page">
                <wp:posOffset>1247775</wp:posOffset>
              </wp:positionV>
              <wp:extent cx="5760085" cy="395605"/>
              <wp:effectExtent l="0" t="0" r="2540" b="4445"/>
              <wp:wrapNone/>
              <wp:docPr id="3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60085" cy="395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74904A" w14:textId="77777777" w:rsidR="00831E33" w:rsidRDefault="00831E33">
                          <w:pPr>
                            <w:pStyle w:val="tud-brieffakultten-leiste"/>
                          </w:pPr>
                          <w:r>
                            <w:rPr>
                              <w:b/>
                              <w:bCs/>
                            </w:rPr>
                            <w:t>Muster</w:t>
                          </w:r>
                          <w:r>
                            <w:t xml:space="preserve"> </w:t>
                          </w:r>
                          <w:proofErr w:type="spellStart"/>
                          <w:r>
                            <w:t>Muster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47A52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8" type="#_x0000_t202" style="position:absolute;margin-left:0;margin-top:98.25pt;width:453.55pt;height:31.1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" o:allowincell="f" filled="f" stroked="f">
              <v:textbox inset="0,0,0,0">
                <w:txbxContent>
                  <w:p w14:paraId="4A74904A" w14:textId="77777777" w:rsidR="00831E33" w:rsidRDefault="00831E33">
                    <w:pPr>
                      <w:pStyle w:val="tud-brieffakultten-leiste"/>
                    </w:pPr>
                    <w:r>
                      <w:rPr>
                        <w:b/>
                        <w:bCs/>
                      </w:rPr>
                      <w:t>Muster</w:t>
                    </w:r>
                    <w:r>
                      <w:t xml:space="preserve"> </w:t>
                    </w:r>
                    <w:proofErr w:type="spellStart"/>
                    <w:r>
                      <w:t>Muster</w:t>
                    </w:r>
                    <w:proofErr w:type="spellEnd"/>
                  </w:p>
                </w:txbxContent>
              </v:textbox>
              <w10:wrap anchorx="margin" anchory="page"/>
            </v:shape>
          </w:pict>
        </mc:Fallback>
      </mc:AlternateContent>
    </w:r>
    <w:r w:rsidRPr="00B56CFC">
      <w:rPr>
        <w:noProof/>
      </w:rPr>
      <mc:AlternateContent>
        <mc:Choice Requires="wps">
          <w:drawing>
            <wp:anchor distT="0" distB="0" distL="114300" distR="114300" simplePos="0" relativeHeight="251653120" behindDoc="1" locked="1" layoutInCell="0" allowOverlap="1" wp14:anchorId="1FAEEC53" wp14:editId="14ACE22E">
              <wp:simplePos x="0" y="0"/>
              <wp:positionH relativeFrom="page">
                <wp:posOffset>1080135</wp:posOffset>
              </wp:positionH>
              <wp:positionV relativeFrom="page">
                <wp:posOffset>1260475</wp:posOffset>
              </wp:positionV>
              <wp:extent cx="5760085" cy="0"/>
              <wp:effectExtent l="13335" t="12700" r="8255" b="6350"/>
              <wp:wrapNone/>
              <wp:docPr id="2" name="Freefor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60085" cy="0"/>
                      </a:xfrm>
                      <a:custGeom>
                        <a:avLst/>
                        <a:gdLst>
                          <a:gd name="T0" fmla="*/ 0 w 8504"/>
                          <a:gd name="T1" fmla="*/ 8504 w 850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</a:cxnLst>
                        <a:rect l="0" t="0" r="r" b="b"/>
                        <a:pathLst>
                          <a:path w="8504">
                            <a:moveTo>
                              <a:pt x="0" y="0"/>
                            </a:moveTo>
                            <a:lnTo>
                              <a:pt x="8504" y="0"/>
                            </a:lnTo>
                          </a:path>
                        </a:pathLst>
                      </a:custGeom>
                      <a:noFill/>
                      <a:ln w="6350">
                        <a:solidFill>
                          <a:srgbClr val="110D0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7A38D5" id="Freeform 2" o:spid="_x0000_s1026" style="position:absolute;margin-left:85.05pt;margin-top:99.25pt;width:453.55pt;height:0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0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" o:allowincell="f" path="m,l8504,e" filled="f" strokecolor="#110d08" strokeweight=".5pt">
              <v:path arrowok="t" o:connecttype="custom" o:connectlocs="0,0;5760085,0" o:connectangles="0,0"/>
              <w10:wrap anchorx="page" anchory="page"/>
              <w10:anchorlock/>
            </v:shape>
          </w:pict>
        </mc:Fallback>
      </mc:AlternateContent>
    </w:r>
    <w:r w:rsidRPr="00B56CFC">
      <w:rPr>
        <w:noProof/>
      </w:rPr>
      <mc:AlternateContent>
        <mc:Choice Requires="wps">
          <w:drawing>
            <wp:anchor distT="0" distB="0" distL="114300" distR="114300" simplePos="0" relativeHeight="251655168" behindDoc="1" locked="1" layoutInCell="0" allowOverlap="1" wp14:anchorId="476DB0C3" wp14:editId="56230F91">
              <wp:simplePos x="0" y="0"/>
              <wp:positionH relativeFrom="margin">
                <wp:posOffset>0</wp:posOffset>
              </wp:positionH>
              <wp:positionV relativeFrom="page">
                <wp:posOffset>1440180</wp:posOffset>
              </wp:positionV>
              <wp:extent cx="5760085" cy="0"/>
              <wp:effectExtent l="9525" t="11430" r="12065" b="7620"/>
              <wp:wrapNone/>
              <wp:docPr id="1" name="Freeform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60085" cy="0"/>
                      </a:xfrm>
                      <a:custGeom>
                        <a:avLst/>
                        <a:gdLst>
                          <a:gd name="T0" fmla="*/ 0 w 8504"/>
                          <a:gd name="T1" fmla="*/ 8504 w 850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</a:cxnLst>
                        <a:rect l="0" t="0" r="r" b="b"/>
                        <a:pathLst>
                          <a:path w="8504">
                            <a:moveTo>
                              <a:pt x="0" y="0"/>
                            </a:moveTo>
                            <a:lnTo>
                              <a:pt x="8504" y="0"/>
                            </a:lnTo>
                          </a:path>
                        </a:pathLst>
                      </a:custGeom>
                      <a:noFill/>
                      <a:ln w="6350">
                        <a:solidFill>
                          <a:srgbClr val="110D0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491453" id="Freeform 3" o:spid="_x0000_s1026" style="position:absolute;margin-left:0;margin-top:113.4pt;width:453.55pt;height:0;z-index:-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coordsize="850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" o:allowincell="f" path="m,l8504,e" filled="f" strokecolor="#110d08" strokeweight=".5pt">
              <v:path arrowok="t" o:connecttype="custom" o:connectlocs="0,0;5760085,0" o:connectangles="0,0"/>
              <w10:wrap anchorx="margin" anchory="page"/>
              <w10:anchorlock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4144" behindDoc="0" locked="1" layoutInCell="0" allowOverlap="1" wp14:anchorId="1A1908A4" wp14:editId="4D6D42AF">
          <wp:simplePos x="0" y="0"/>
          <wp:positionH relativeFrom="column">
            <wp:posOffset>-683895</wp:posOffset>
          </wp:positionH>
          <wp:positionV relativeFrom="page">
            <wp:posOffset>464185</wp:posOffset>
          </wp:positionV>
          <wp:extent cx="2075815" cy="609600"/>
          <wp:effectExtent l="0" t="0" r="635" b="0"/>
          <wp:wrapNone/>
          <wp:docPr id="20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581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4134C"/>
    <w:multiLevelType w:val="hybridMultilevel"/>
    <w:tmpl w:val="2D986E3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3B69AD"/>
    <w:multiLevelType w:val="multilevel"/>
    <w:tmpl w:val="F89C2CEA"/>
    <w:styleLink w:val="Listenabsatz1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680" w:hanging="340"/>
      </w:pPr>
      <w:rPr>
        <w:rFonts w:ascii="Courier New" w:hAnsi="Courier New" w:hint="default"/>
        <w:position w:val="4"/>
        <w:sz w:val="16"/>
      </w:rPr>
    </w:lvl>
    <w:lvl w:ilvl="2">
      <w:start w:val="1"/>
      <w:numFmt w:val="bullet"/>
      <w:lvlText w:val=""/>
      <w:lvlJc w:val="left"/>
      <w:pPr>
        <w:ind w:left="1021" w:hanging="341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361" w:hanging="34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701" w:hanging="34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8B4A1B"/>
    <w:multiLevelType w:val="hybridMultilevel"/>
    <w:tmpl w:val="9EB038F8"/>
    <w:lvl w:ilvl="0" w:tplc="FB08EA3A">
      <w:start w:val="1"/>
      <w:numFmt w:val="decimal"/>
      <w:pStyle w:val="Gldrg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A7F5C14"/>
    <w:multiLevelType w:val="hybridMultilevel"/>
    <w:tmpl w:val="710686C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FE0BB50">
      <w:start w:val="3"/>
      <w:numFmt w:val="bullet"/>
      <w:lvlText w:val="•"/>
      <w:lvlJc w:val="left"/>
      <w:pPr>
        <w:ind w:left="1440" w:hanging="360"/>
      </w:pPr>
      <w:rPr>
        <w:rFonts w:ascii="Open Sans Light" w:eastAsia="Times New Roman" w:hAnsi="Open Sans Light" w:cs="Open Sans Light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B1542E"/>
    <w:multiLevelType w:val="hybridMultilevel"/>
    <w:tmpl w:val="3F7A7766"/>
    <w:lvl w:ilvl="0" w:tplc="4DE84406">
      <w:start w:val="1"/>
      <w:numFmt w:val="decimal"/>
      <w:pStyle w:val="berschriftUnterpunkt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180842"/>
    <w:multiLevelType w:val="multilevel"/>
    <w:tmpl w:val="E4F049CE"/>
    <w:lvl w:ilvl="0">
      <w:numFmt w:val="decimal"/>
      <w:pStyle w:val="berschrift1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308179EA"/>
    <w:multiLevelType w:val="hybridMultilevel"/>
    <w:tmpl w:val="4632523C"/>
    <w:lvl w:ilvl="0" w:tplc="2AE2ABB4">
      <w:start w:val="1"/>
      <w:numFmt w:val="bullet"/>
      <w:pStyle w:val="E1"/>
      <w:lvlText w:val="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7C45A7"/>
    <w:multiLevelType w:val="hybridMultilevel"/>
    <w:tmpl w:val="D3C2594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38EC13C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0D2486"/>
    <w:multiLevelType w:val="hybridMultilevel"/>
    <w:tmpl w:val="A36A9EE4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77506A7"/>
    <w:multiLevelType w:val="hybridMultilevel"/>
    <w:tmpl w:val="710686C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FE0BB50">
      <w:start w:val="3"/>
      <w:numFmt w:val="bullet"/>
      <w:lvlText w:val="•"/>
      <w:lvlJc w:val="left"/>
      <w:pPr>
        <w:ind w:left="1440" w:hanging="360"/>
      </w:pPr>
      <w:rPr>
        <w:rFonts w:ascii="Open Sans Light" w:eastAsia="Times New Roman" w:hAnsi="Open Sans Light" w:cs="Open Sans Light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BB2FA8"/>
    <w:multiLevelType w:val="multilevel"/>
    <w:tmpl w:val="F89C2CEA"/>
    <w:lvl w:ilvl="0">
      <w:start w:val="1"/>
      <w:numFmt w:val="bullet"/>
      <w:pStyle w:val="Listenabsatz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680" w:hanging="340"/>
      </w:pPr>
      <w:rPr>
        <w:rFonts w:ascii="Courier New" w:hAnsi="Courier New" w:hint="default"/>
        <w:position w:val="4"/>
        <w:sz w:val="16"/>
      </w:rPr>
    </w:lvl>
    <w:lvl w:ilvl="2">
      <w:start w:val="1"/>
      <w:numFmt w:val="bullet"/>
      <w:lvlText w:val=""/>
      <w:lvlJc w:val="left"/>
      <w:pPr>
        <w:ind w:left="1021" w:hanging="341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361" w:hanging="34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701" w:hanging="34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D36330"/>
    <w:multiLevelType w:val="hybridMultilevel"/>
    <w:tmpl w:val="A0FC795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DC139A"/>
    <w:multiLevelType w:val="hybridMultilevel"/>
    <w:tmpl w:val="92347156"/>
    <w:lvl w:ilvl="0" w:tplc="61160C04">
      <w:start w:val="3"/>
      <w:numFmt w:val="bullet"/>
      <w:pStyle w:val="Listenabsatz2"/>
      <w:lvlText w:val="-"/>
      <w:lvlJc w:val="left"/>
      <w:pPr>
        <w:ind w:left="720" w:hanging="360"/>
      </w:pPr>
      <w:rPr>
        <w:rFonts w:ascii="Univers 45 Light" w:eastAsia="Times New Roman" w:hAnsi="Univers 45 Light" w:cs="Times New Roman" w:hint="default"/>
      </w:rPr>
    </w:lvl>
    <w:lvl w:ilvl="1" w:tplc="2F206008">
      <w:start w:val="3"/>
      <w:numFmt w:val="bullet"/>
      <w:lvlText w:val="-"/>
      <w:lvlJc w:val="left"/>
      <w:pPr>
        <w:ind w:left="1440" w:hanging="360"/>
      </w:pPr>
      <w:rPr>
        <w:rFonts w:ascii="Univers 45 Light" w:eastAsia="Times New Roman" w:hAnsi="Univers 45 Light" w:cs="Times New Roman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1E4B62"/>
    <w:multiLevelType w:val="hybridMultilevel"/>
    <w:tmpl w:val="B732902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646173"/>
    <w:multiLevelType w:val="hybridMultilevel"/>
    <w:tmpl w:val="2D683810"/>
    <w:lvl w:ilvl="0" w:tplc="07D48D82">
      <w:start w:val="1"/>
      <w:numFmt w:val="decimal"/>
      <w:pStyle w:val="TextGliederung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D7E2371"/>
    <w:multiLevelType w:val="hybridMultilevel"/>
    <w:tmpl w:val="BA52839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6"/>
  </w:num>
  <w:num w:numId="3">
    <w:abstractNumId w:val="2"/>
  </w:num>
  <w:num w:numId="4">
    <w:abstractNumId w:val="4"/>
  </w:num>
  <w:num w:numId="5">
    <w:abstractNumId w:val="5"/>
  </w:num>
  <w:num w:numId="6">
    <w:abstractNumId w:val="10"/>
  </w:num>
  <w:num w:numId="7">
    <w:abstractNumId w:val="12"/>
  </w:num>
  <w:num w:numId="8">
    <w:abstractNumId w:val="1"/>
  </w:num>
  <w:num w:numId="9">
    <w:abstractNumId w:val="13"/>
  </w:num>
  <w:num w:numId="10">
    <w:abstractNumId w:val="15"/>
  </w:num>
  <w:num w:numId="11">
    <w:abstractNumId w:val="11"/>
  </w:num>
  <w:num w:numId="12">
    <w:abstractNumId w:val="3"/>
  </w:num>
  <w:num w:numId="13">
    <w:abstractNumId w:val="8"/>
  </w:num>
  <w:num w:numId="14">
    <w:abstractNumId w:val="7"/>
  </w:num>
  <w:num w:numId="15">
    <w:abstractNumId w:val="0"/>
  </w:num>
  <w:num w:numId="16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  <w:lvlOverride w:ilvl="0">
      <w:startOverride w:val="2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  <w:lvlOverride w:ilvl="0">
      <w:startOverride w:val="3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  <w:lvlOverride w:ilvl="0">
      <w:startOverride w:val="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  <w:lvlOverride w:ilvl="0">
      <w:startOverride w:val="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"/>
    <w:lvlOverride w:ilvl="0">
      <w:startOverride w:val="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</w:num>
  <w:num w:numId="23">
    <w:abstractNumId w:val="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embedSystemFonts/>
  <w:bordersDoNotSurroundHeader/>
  <w:bordersDoNotSurroundFooter/>
  <w:activeWritingStyle w:appName="MSWord" w:lang="de-DE" w:vendorID="64" w:dllVersion="6" w:nlCheck="1" w:checkStyle="0"/>
  <w:activeWritingStyle w:appName="MSWord" w:lang="de-DE" w:vendorID="64" w:dllVersion="4096" w:nlCheck="1" w:checkStyle="0"/>
  <w:proofState w:spelling="clean" w:grammar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94"/>
  <w:autoHyphenation/>
  <w:hyphenationZone w:val="25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365A"/>
    <w:rsid w:val="0000012E"/>
    <w:rsid w:val="00007CCA"/>
    <w:rsid w:val="00007F7A"/>
    <w:rsid w:val="0001204B"/>
    <w:rsid w:val="00014B8B"/>
    <w:rsid w:val="00015C2A"/>
    <w:rsid w:val="000171D9"/>
    <w:rsid w:val="0002027A"/>
    <w:rsid w:val="000203FD"/>
    <w:rsid w:val="000205CE"/>
    <w:rsid w:val="000230F7"/>
    <w:rsid w:val="000268C3"/>
    <w:rsid w:val="00027E20"/>
    <w:rsid w:val="00032309"/>
    <w:rsid w:val="00045398"/>
    <w:rsid w:val="00046E72"/>
    <w:rsid w:val="00052DB1"/>
    <w:rsid w:val="000600C5"/>
    <w:rsid w:val="00067B1B"/>
    <w:rsid w:val="00072A82"/>
    <w:rsid w:val="000733A5"/>
    <w:rsid w:val="000771A1"/>
    <w:rsid w:val="00082672"/>
    <w:rsid w:val="000867AC"/>
    <w:rsid w:val="00087F9C"/>
    <w:rsid w:val="0009216B"/>
    <w:rsid w:val="00092F65"/>
    <w:rsid w:val="00096D7A"/>
    <w:rsid w:val="000A2453"/>
    <w:rsid w:val="000A300A"/>
    <w:rsid w:val="000B208F"/>
    <w:rsid w:val="000B7074"/>
    <w:rsid w:val="000C1085"/>
    <w:rsid w:val="000C5797"/>
    <w:rsid w:val="000C7441"/>
    <w:rsid w:val="000C7DD0"/>
    <w:rsid w:val="000D5B42"/>
    <w:rsid w:val="000D5CA5"/>
    <w:rsid w:val="000E754D"/>
    <w:rsid w:val="000F22CF"/>
    <w:rsid w:val="000F3A2E"/>
    <w:rsid w:val="000F4B0A"/>
    <w:rsid w:val="000F5556"/>
    <w:rsid w:val="000F5F26"/>
    <w:rsid w:val="001057D5"/>
    <w:rsid w:val="00107566"/>
    <w:rsid w:val="00110236"/>
    <w:rsid w:val="00112B6B"/>
    <w:rsid w:val="00114154"/>
    <w:rsid w:val="00114E2A"/>
    <w:rsid w:val="0011638E"/>
    <w:rsid w:val="00120569"/>
    <w:rsid w:val="00125C1C"/>
    <w:rsid w:val="00133ADE"/>
    <w:rsid w:val="00135789"/>
    <w:rsid w:val="00137517"/>
    <w:rsid w:val="00146CAC"/>
    <w:rsid w:val="00150969"/>
    <w:rsid w:val="001521E3"/>
    <w:rsid w:val="00152BEF"/>
    <w:rsid w:val="001541BC"/>
    <w:rsid w:val="00155CF0"/>
    <w:rsid w:val="0015605E"/>
    <w:rsid w:val="00160397"/>
    <w:rsid w:val="00162623"/>
    <w:rsid w:val="00163DB0"/>
    <w:rsid w:val="00167109"/>
    <w:rsid w:val="001706A5"/>
    <w:rsid w:val="00173277"/>
    <w:rsid w:val="001743C8"/>
    <w:rsid w:val="00175C7F"/>
    <w:rsid w:val="00181300"/>
    <w:rsid w:val="00191C44"/>
    <w:rsid w:val="00195132"/>
    <w:rsid w:val="00196A86"/>
    <w:rsid w:val="001A541E"/>
    <w:rsid w:val="001A5A8B"/>
    <w:rsid w:val="001C4BEF"/>
    <w:rsid w:val="001D01C5"/>
    <w:rsid w:val="001D2A1A"/>
    <w:rsid w:val="001D35EC"/>
    <w:rsid w:val="001D7162"/>
    <w:rsid w:val="001D7316"/>
    <w:rsid w:val="001E0AFA"/>
    <w:rsid w:val="001E195B"/>
    <w:rsid w:val="001E70B2"/>
    <w:rsid w:val="001F4066"/>
    <w:rsid w:val="001F73A9"/>
    <w:rsid w:val="00201531"/>
    <w:rsid w:val="002028D9"/>
    <w:rsid w:val="002036D4"/>
    <w:rsid w:val="002058F3"/>
    <w:rsid w:val="0021137E"/>
    <w:rsid w:val="0021787E"/>
    <w:rsid w:val="00226CA6"/>
    <w:rsid w:val="00233935"/>
    <w:rsid w:val="00235D08"/>
    <w:rsid w:val="0023644B"/>
    <w:rsid w:val="00236877"/>
    <w:rsid w:val="0024683A"/>
    <w:rsid w:val="00250848"/>
    <w:rsid w:val="002545F0"/>
    <w:rsid w:val="002739A5"/>
    <w:rsid w:val="00276522"/>
    <w:rsid w:val="002802B6"/>
    <w:rsid w:val="00280471"/>
    <w:rsid w:val="00281A0A"/>
    <w:rsid w:val="00282261"/>
    <w:rsid w:val="00285129"/>
    <w:rsid w:val="0028674A"/>
    <w:rsid w:val="00290529"/>
    <w:rsid w:val="00292B6F"/>
    <w:rsid w:val="00296D43"/>
    <w:rsid w:val="00296E09"/>
    <w:rsid w:val="002A021D"/>
    <w:rsid w:val="002A0BE4"/>
    <w:rsid w:val="002A1738"/>
    <w:rsid w:val="002A2263"/>
    <w:rsid w:val="002A33F0"/>
    <w:rsid w:val="002B2426"/>
    <w:rsid w:val="002B44D8"/>
    <w:rsid w:val="002C2BD1"/>
    <w:rsid w:val="002D7268"/>
    <w:rsid w:val="002E03E0"/>
    <w:rsid w:val="002E098A"/>
    <w:rsid w:val="002E12FF"/>
    <w:rsid w:val="002E3760"/>
    <w:rsid w:val="002E3E89"/>
    <w:rsid w:val="002E5CF5"/>
    <w:rsid w:val="002F1504"/>
    <w:rsid w:val="002F3D20"/>
    <w:rsid w:val="002F58F7"/>
    <w:rsid w:val="00304BBB"/>
    <w:rsid w:val="0030705D"/>
    <w:rsid w:val="00313CDA"/>
    <w:rsid w:val="00317010"/>
    <w:rsid w:val="003319FA"/>
    <w:rsid w:val="00334B15"/>
    <w:rsid w:val="00335B91"/>
    <w:rsid w:val="00335CA3"/>
    <w:rsid w:val="00346404"/>
    <w:rsid w:val="00347EC3"/>
    <w:rsid w:val="0035403D"/>
    <w:rsid w:val="00357638"/>
    <w:rsid w:val="00360035"/>
    <w:rsid w:val="00361367"/>
    <w:rsid w:val="00363A7F"/>
    <w:rsid w:val="00364AEB"/>
    <w:rsid w:val="0037120E"/>
    <w:rsid w:val="003763D9"/>
    <w:rsid w:val="0037744D"/>
    <w:rsid w:val="00377CD7"/>
    <w:rsid w:val="00382B17"/>
    <w:rsid w:val="003836BB"/>
    <w:rsid w:val="0038532E"/>
    <w:rsid w:val="00394860"/>
    <w:rsid w:val="003A7445"/>
    <w:rsid w:val="003B2B69"/>
    <w:rsid w:val="003B47F9"/>
    <w:rsid w:val="003B52C1"/>
    <w:rsid w:val="003B5DEB"/>
    <w:rsid w:val="003C6EA2"/>
    <w:rsid w:val="003C7DF8"/>
    <w:rsid w:val="003D7FF5"/>
    <w:rsid w:val="003E0FA0"/>
    <w:rsid w:val="003E25C0"/>
    <w:rsid w:val="003E287B"/>
    <w:rsid w:val="003E4CE3"/>
    <w:rsid w:val="003F7673"/>
    <w:rsid w:val="003F7988"/>
    <w:rsid w:val="00400B5C"/>
    <w:rsid w:val="00402E2C"/>
    <w:rsid w:val="00403951"/>
    <w:rsid w:val="004041D4"/>
    <w:rsid w:val="0040570F"/>
    <w:rsid w:val="0040614E"/>
    <w:rsid w:val="00410AC5"/>
    <w:rsid w:val="00411D06"/>
    <w:rsid w:val="00412733"/>
    <w:rsid w:val="0041468A"/>
    <w:rsid w:val="00414EC3"/>
    <w:rsid w:val="0042124C"/>
    <w:rsid w:val="00424C31"/>
    <w:rsid w:val="0042580D"/>
    <w:rsid w:val="00430772"/>
    <w:rsid w:val="004316D4"/>
    <w:rsid w:val="00433C5D"/>
    <w:rsid w:val="004343AB"/>
    <w:rsid w:val="00440B03"/>
    <w:rsid w:val="0044555F"/>
    <w:rsid w:val="004463D4"/>
    <w:rsid w:val="004648CE"/>
    <w:rsid w:val="00471173"/>
    <w:rsid w:val="00474788"/>
    <w:rsid w:val="004758A4"/>
    <w:rsid w:val="00475D04"/>
    <w:rsid w:val="00475F5F"/>
    <w:rsid w:val="004765F5"/>
    <w:rsid w:val="00480472"/>
    <w:rsid w:val="00480C5E"/>
    <w:rsid w:val="00486022"/>
    <w:rsid w:val="00497A1C"/>
    <w:rsid w:val="004A06B0"/>
    <w:rsid w:val="004B1493"/>
    <w:rsid w:val="004B7CA9"/>
    <w:rsid w:val="004C0ADC"/>
    <w:rsid w:val="004C2337"/>
    <w:rsid w:val="004C4027"/>
    <w:rsid w:val="004C4376"/>
    <w:rsid w:val="004C5A2D"/>
    <w:rsid w:val="004C5E49"/>
    <w:rsid w:val="004C79DC"/>
    <w:rsid w:val="004D0E28"/>
    <w:rsid w:val="004D104D"/>
    <w:rsid w:val="004D37D1"/>
    <w:rsid w:val="004D3DB7"/>
    <w:rsid w:val="004E0182"/>
    <w:rsid w:val="004E3266"/>
    <w:rsid w:val="004F227B"/>
    <w:rsid w:val="004F6B8C"/>
    <w:rsid w:val="005063EB"/>
    <w:rsid w:val="005076A1"/>
    <w:rsid w:val="00511607"/>
    <w:rsid w:val="0052117E"/>
    <w:rsid w:val="00521393"/>
    <w:rsid w:val="00521B21"/>
    <w:rsid w:val="0052234B"/>
    <w:rsid w:val="00531DF7"/>
    <w:rsid w:val="00532811"/>
    <w:rsid w:val="0054497F"/>
    <w:rsid w:val="005471E9"/>
    <w:rsid w:val="0055303C"/>
    <w:rsid w:val="00556CEF"/>
    <w:rsid w:val="0056467A"/>
    <w:rsid w:val="005711FE"/>
    <w:rsid w:val="00580D06"/>
    <w:rsid w:val="005824AA"/>
    <w:rsid w:val="00583E67"/>
    <w:rsid w:val="0059470C"/>
    <w:rsid w:val="0059517F"/>
    <w:rsid w:val="005A1731"/>
    <w:rsid w:val="005A429B"/>
    <w:rsid w:val="005B36BB"/>
    <w:rsid w:val="005B5EED"/>
    <w:rsid w:val="005C08AB"/>
    <w:rsid w:val="005C61F2"/>
    <w:rsid w:val="005D09A7"/>
    <w:rsid w:val="005D0E09"/>
    <w:rsid w:val="005D2A53"/>
    <w:rsid w:val="005D5C7F"/>
    <w:rsid w:val="005D5F74"/>
    <w:rsid w:val="005D6B19"/>
    <w:rsid w:val="005D6E13"/>
    <w:rsid w:val="005D7D7B"/>
    <w:rsid w:val="005E1E40"/>
    <w:rsid w:val="005E3F71"/>
    <w:rsid w:val="005E7FFE"/>
    <w:rsid w:val="005F1477"/>
    <w:rsid w:val="005F2D40"/>
    <w:rsid w:val="005F32B6"/>
    <w:rsid w:val="005F3DB5"/>
    <w:rsid w:val="00602243"/>
    <w:rsid w:val="006041ED"/>
    <w:rsid w:val="0060580A"/>
    <w:rsid w:val="00606CF1"/>
    <w:rsid w:val="00610587"/>
    <w:rsid w:val="00612FAF"/>
    <w:rsid w:val="00615007"/>
    <w:rsid w:val="006158F4"/>
    <w:rsid w:val="0062292B"/>
    <w:rsid w:val="00625ED7"/>
    <w:rsid w:val="00634A88"/>
    <w:rsid w:val="006365DD"/>
    <w:rsid w:val="006404BC"/>
    <w:rsid w:val="006523D7"/>
    <w:rsid w:val="006565A5"/>
    <w:rsid w:val="00660B32"/>
    <w:rsid w:val="00661594"/>
    <w:rsid w:val="00666E91"/>
    <w:rsid w:val="00666EBB"/>
    <w:rsid w:val="0067192B"/>
    <w:rsid w:val="00672082"/>
    <w:rsid w:val="00693892"/>
    <w:rsid w:val="00696677"/>
    <w:rsid w:val="006967A6"/>
    <w:rsid w:val="00697468"/>
    <w:rsid w:val="006A14BE"/>
    <w:rsid w:val="006B40A6"/>
    <w:rsid w:val="006B469A"/>
    <w:rsid w:val="006C03DB"/>
    <w:rsid w:val="006C125B"/>
    <w:rsid w:val="006C23C0"/>
    <w:rsid w:val="006C2E0F"/>
    <w:rsid w:val="006C400A"/>
    <w:rsid w:val="006C70D8"/>
    <w:rsid w:val="006D2722"/>
    <w:rsid w:val="006D66EC"/>
    <w:rsid w:val="006D67FD"/>
    <w:rsid w:val="006D7A1B"/>
    <w:rsid w:val="006D7D2D"/>
    <w:rsid w:val="006E26F1"/>
    <w:rsid w:val="006E3586"/>
    <w:rsid w:val="006E6EB3"/>
    <w:rsid w:val="006F3B6E"/>
    <w:rsid w:val="00700365"/>
    <w:rsid w:val="00701B86"/>
    <w:rsid w:val="00705AF2"/>
    <w:rsid w:val="00712190"/>
    <w:rsid w:val="00714C19"/>
    <w:rsid w:val="007226F6"/>
    <w:rsid w:val="00723E92"/>
    <w:rsid w:val="0073016E"/>
    <w:rsid w:val="00732170"/>
    <w:rsid w:val="00733AC1"/>
    <w:rsid w:val="00735175"/>
    <w:rsid w:val="00736915"/>
    <w:rsid w:val="00741DCB"/>
    <w:rsid w:val="0074247A"/>
    <w:rsid w:val="00742F8C"/>
    <w:rsid w:val="00747F1E"/>
    <w:rsid w:val="00753E59"/>
    <w:rsid w:val="00757494"/>
    <w:rsid w:val="00762D8C"/>
    <w:rsid w:val="007678B7"/>
    <w:rsid w:val="00775435"/>
    <w:rsid w:val="00776095"/>
    <w:rsid w:val="00785039"/>
    <w:rsid w:val="00786238"/>
    <w:rsid w:val="007866A6"/>
    <w:rsid w:val="00786CB5"/>
    <w:rsid w:val="00797564"/>
    <w:rsid w:val="007A5620"/>
    <w:rsid w:val="007B13AC"/>
    <w:rsid w:val="007B1D9C"/>
    <w:rsid w:val="007B45B7"/>
    <w:rsid w:val="007B586A"/>
    <w:rsid w:val="007C67D7"/>
    <w:rsid w:val="007C6DC0"/>
    <w:rsid w:val="007D110D"/>
    <w:rsid w:val="007D5993"/>
    <w:rsid w:val="007D725A"/>
    <w:rsid w:val="007E0773"/>
    <w:rsid w:val="007E3793"/>
    <w:rsid w:val="007E4CA0"/>
    <w:rsid w:val="007E4F1B"/>
    <w:rsid w:val="007E56B9"/>
    <w:rsid w:val="007E785E"/>
    <w:rsid w:val="007F075D"/>
    <w:rsid w:val="007F110F"/>
    <w:rsid w:val="007F2074"/>
    <w:rsid w:val="007F25EA"/>
    <w:rsid w:val="007F2948"/>
    <w:rsid w:val="007F5B8F"/>
    <w:rsid w:val="007F7549"/>
    <w:rsid w:val="008057EE"/>
    <w:rsid w:val="00811649"/>
    <w:rsid w:val="00811AF9"/>
    <w:rsid w:val="00812F4B"/>
    <w:rsid w:val="008225A3"/>
    <w:rsid w:val="00831A3C"/>
    <w:rsid w:val="00831E33"/>
    <w:rsid w:val="00835D0A"/>
    <w:rsid w:val="00847B8A"/>
    <w:rsid w:val="008611A5"/>
    <w:rsid w:val="00862A82"/>
    <w:rsid w:val="008645EE"/>
    <w:rsid w:val="008710C7"/>
    <w:rsid w:val="00873DEC"/>
    <w:rsid w:val="008741FF"/>
    <w:rsid w:val="00890A1C"/>
    <w:rsid w:val="0089228C"/>
    <w:rsid w:val="00892C86"/>
    <w:rsid w:val="00893CFC"/>
    <w:rsid w:val="008A349B"/>
    <w:rsid w:val="008A74B7"/>
    <w:rsid w:val="008B336F"/>
    <w:rsid w:val="008B46B2"/>
    <w:rsid w:val="008B7F5C"/>
    <w:rsid w:val="008C048E"/>
    <w:rsid w:val="008C0815"/>
    <w:rsid w:val="008C0DAE"/>
    <w:rsid w:val="008C126A"/>
    <w:rsid w:val="008D1482"/>
    <w:rsid w:val="008D7D4B"/>
    <w:rsid w:val="008E2867"/>
    <w:rsid w:val="008E6591"/>
    <w:rsid w:val="008F5097"/>
    <w:rsid w:val="00901C38"/>
    <w:rsid w:val="0090399D"/>
    <w:rsid w:val="00904511"/>
    <w:rsid w:val="00905B2B"/>
    <w:rsid w:val="009103B0"/>
    <w:rsid w:val="00912F35"/>
    <w:rsid w:val="00916983"/>
    <w:rsid w:val="00916B27"/>
    <w:rsid w:val="0091757D"/>
    <w:rsid w:val="00921885"/>
    <w:rsid w:val="009245B5"/>
    <w:rsid w:val="009362B7"/>
    <w:rsid w:val="009429E9"/>
    <w:rsid w:val="00944615"/>
    <w:rsid w:val="00951640"/>
    <w:rsid w:val="00953ADC"/>
    <w:rsid w:val="0095470A"/>
    <w:rsid w:val="00954BF0"/>
    <w:rsid w:val="00962334"/>
    <w:rsid w:val="0096509E"/>
    <w:rsid w:val="00971995"/>
    <w:rsid w:val="00972A16"/>
    <w:rsid w:val="00974549"/>
    <w:rsid w:val="00975F84"/>
    <w:rsid w:val="009763CC"/>
    <w:rsid w:val="00980E40"/>
    <w:rsid w:val="009816FE"/>
    <w:rsid w:val="009825B0"/>
    <w:rsid w:val="009837E9"/>
    <w:rsid w:val="009869D3"/>
    <w:rsid w:val="00992B8B"/>
    <w:rsid w:val="009A3F4C"/>
    <w:rsid w:val="009A4021"/>
    <w:rsid w:val="009B4BD0"/>
    <w:rsid w:val="009B63DA"/>
    <w:rsid w:val="009B71E0"/>
    <w:rsid w:val="009D2940"/>
    <w:rsid w:val="009E324F"/>
    <w:rsid w:val="009E381A"/>
    <w:rsid w:val="00A01F75"/>
    <w:rsid w:val="00A053EA"/>
    <w:rsid w:val="00A21BD0"/>
    <w:rsid w:val="00A2262A"/>
    <w:rsid w:val="00A229BE"/>
    <w:rsid w:val="00A2381A"/>
    <w:rsid w:val="00A2526D"/>
    <w:rsid w:val="00A26044"/>
    <w:rsid w:val="00A262D2"/>
    <w:rsid w:val="00A36417"/>
    <w:rsid w:val="00A42263"/>
    <w:rsid w:val="00A42C44"/>
    <w:rsid w:val="00A45BF5"/>
    <w:rsid w:val="00A45C85"/>
    <w:rsid w:val="00A53ADF"/>
    <w:rsid w:val="00A57363"/>
    <w:rsid w:val="00A66DD5"/>
    <w:rsid w:val="00A70756"/>
    <w:rsid w:val="00A70CFE"/>
    <w:rsid w:val="00A72B47"/>
    <w:rsid w:val="00A730C5"/>
    <w:rsid w:val="00A75D12"/>
    <w:rsid w:val="00A774D6"/>
    <w:rsid w:val="00A77536"/>
    <w:rsid w:val="00A809D5"/>
    <w:rsid w:val="00A9369A"/>
    <w:rsid w:val="00A93B50"/>
    <w:rsid w:val="00A956DD"/>
    <w:rsid w:val="00AA208F"/>
    <w:rsid w:val="00AA3FE6"/>
    <w:rsid w:val="00AB0E6F"/>
    <w:rsid w:val="00AB1813"/>
    <w:rsid w:val="00AB38D2"/>
    <w:rsid w:val="00AC6275"/>
    <w:rsid w:val="00AD7940"/>
    <w:rsid w:val="00AD7E4C"/>
    <w:rsid w:val="00AE1650"/>
    <w:rsid w:val="00AE215E"/>
    <w:rsid w:val="00AE493A"/>
    <w:rsid w:val="00AF142D"/>
    <w:rsid w:val="00AF3B63"/>
    <w:rsid w:val="00AF4CB3"/>
    <w:rsid w:val="00AF72D0"/>
    <w:rsid w:val="00AF75E3"/>
    <w:rsid w:val="00B01313"/>
    <w:rsid w:val="00B01648"/>
    <w:rsid w:val="00B01A7F"/>
    <w:rsid w:val="00B01DCC"/>
    <w:rsid w:val="00B07196"/>
    <w:rsid w:val="00B07DCA"/>
    <w:rsid w:val="00B10A78"/>
    <w:rsid w:val="00B119E8"/>
    <w:rsid w:val="00B13126"/>
    <w:rsid w:val="00B16CC0"/>
    <w:rsid w:val="00B314F4"/>
    <w:rsid w:val="00B42C79"/>
    <w:rsid w:val="00B4384B"/>
    <w:rsid w:val="00B44FB9"/>
    <w:rsid w:val="00B47AF5"/>
    <w:rsid w:val="00B47E80"/>
    <w:rsid w:val="00B52207"/>
    <w:rsid w:val="00B52501"/>
    <w:rsid w:val="00B56CFC"/>
    <w:rsid w:val="00B62C0F"/>
    <w:rsid w:val="00B63E31"/>
    <w:rsid w:val="00B67D27"/>
    <w:rsid w:val="00B7112D"/>
    <w:rsid w:val="00B713AA"/>
    <w:rsid w:val="00B75A37"/>
    <w:rsid w:val="00B76772"/>
    <w:rsid w:val="00B84904"/>
    <w:rsid w:val="00B86853"/>
    <w:rsid w:val="00B904D7"/>
    <w:rsid w:val="00B93107"/>
    <w:rsid w:val="00BA73E8"/>
    <w:rsid w:val="00BB11F8"/>
    <w:rsid w:val="00BB19D1"/>
    <w:rsid w:val="00BB1BA2"/>
    <w:rsid w:val="00BB3BD9"/>
    <w:rsid w:val="00BD243B"/>
    <w:rsid w:val="00BD2AB9"/>
    <w:rsid w:val="00BD5242"/>
    <w:rsid w:val="00BD633B"/>
    <w:rsid w:val="00BE1A97"/>
    <w:rsid w:val="00BF4211"/>
    <w:rsid w:val="00BF5BBD"/>
    <w:rsid w:val="00BF7F65"/>
    <w:rsid w:val="00C000DD"/>
    <w:rsid w:val="00C01D3C"/>
    <w:rsid w:val="00C03033"/>
    <w:rsid w:val="00C07C56"/>
    <w:rsid w:val="00C07EBE"/>
    <w:rsid w:val="00C15393"/>
    <w:rsid w:val="00C15A67"/>
    <w:rsid w:val="00C21D81"/>
    <w:rsid w:val="00C33461"/>
    <w:rsid w:val="00C365D3"/>
    <w:rsid w:val="00C40273"/>
    <w:rsid w:val="00C4387D"/>
    <w:rsid w:val="00C43C12"/>
    <w:rsid w:val="00C57073"/>
    <w:rsid w:val="00C6365A"/>
    <w:rsid w:val="00C66130"/>
    <w:rsid w:val="00C72DB6"/>
    <w:rsid w:val="00C77BB2"/>
    <w:rsid w:val="00C8689C"/>
    <w:rsid w:val="00C870BE"/>
    <w:rsid w:val="00C870E7"/>
    <w:rsid w:val="00C93985"/>
    <w:rsid w:val="00CA2053"/>
    <w:rsid w:val="00CA40C5"/>
    <w:rsid w:val="00CA41AF"/>
    <w:rsid w:val="00CB2085"/>
    <w:rsid w:val="00CB4700"/>
    <w:rsid w:val="00CB4F48"/>
    <w:rsid w:val="00CB5D9C"/>
    <w:rsid w:val="00CB5F19"/>
    <w:rsid w:val="00CB7ABD"/>
    <w:rsid w:val="00CB7D13"/>
    <w:rsid w:val="00CC0E5A"/>
    <w:rsid w:val="00CC2133"/>
    <w:rsid w:val="00CC4342"/>
    <w:rsid w:val="00CD2171"/>
    <w:rsid w:val="00CD3240"/>
    <w:rsid w:val="00CD4B36"/>
    <w:rsid w:val="00CD65A1"/>
    <w:rsid w:val="00CE76B7"/>
    <w:rsid w:val="00CF2A50"/>
    <w:rsid w:val="00CF6C88"/>
    <w:rsid w:val="00D0065C"/>
    <w:rsid w:val="00D0344B"/>
    <w:rsid w:val="00D059E4"/>
    <w:rsid w:val="00D1031C"/>
    <w:rsid w:val="00D114F3"/>
    <w:rsid w:val="00D152CF"/>
    <w:rsid w:val="00D152FA"/>
    <w:rsid w:val="00D21D5F"/>
    <w:rsid w:val="00D2242A"/>
    <w:rsid w:val="00D224C9"/>
    <w:rsid w:val="00D23E87"/>
    <w:rsid w:val="00D27A27"/>
    <w:rsid w:val="00D351C1"/>
    <w:rsid w:val="00D406EC"/>
    <w:rsid w:val="00D46A89"/>
    <w:rsid w:val="00D50339"/>
    <w:rsid w:val="00D529C7"/>
    <w:rsid w:val="00D63229"/>
    <w:rsid w:val="00D639AE"/>
    <w:rsid w:val="00D64B5A"/>
    <w:rsid w:val="00D66323"/>
    <w:rsid w:val="00D703A9"/>
    <w:rsid w:val="00D73A5F"/>
    <w:rsid w:val="00D82140"/>
    <w:rsid w:val="00D829A3"/>
    <w:rsid w:val="00D875D8"/>
    <w:rsid w:val="00D87631"/>
    <w:rsid w:val="00D97E38"/>
    <w:rsid w:val="00DA18B7"/>
    <w:rsid w:val="00DA5F21"/>
    <w:rsid w:val="00DA6251"/>
    <w:rsid w:val="00DA6439"/>
    <w:rsid w:val="00DB37F1"/>
    <w:rsid w:val="00DB4578"/>
    <w:rsid w:val="00DB6A17"/>
    <w:rsid w:val="00DD0C36"/>
    <w:rsid w:val="00DD1BCE"/>
    <w:rsid w:val="00DD1F7C"/>
    <w:rsid w:val="00DD407C"/>
    <w:rsid w:val="00DD46A4"/>
    <w:rsid w:val="00DD4EAC"/>
    <w:rsid w:val="00DE0A2E"/>
    <w:rsid w:val="00DE0F28"/>
    <w:rsid w:val="00DE3E54"/>
    <w:rsid w:val="00DE72FB"/>
    <w:rsid w:val="00DE7EF1"/>
    <w:rsid w:val="00DF1E0A"/>
    <w:rsid w:val="00DF3FA8"/>
    <w:rsid w:val="00DF440A"/>
    <w:rsid w:val="00DF667A"/>
    <w:rsid w:val="00DF7D1C"/>
    <w:rsid w:val="00E05169"/>
    <w:rsid w:val="00E112DF"/>
    <w:rsid w:val="00E14D09"/>
    <w:rsid w:val="00E14DB3"/>
    <w:rsid w:val="00E150EE"/>
    <w:rsid w:val="00E16D64"/>
    <w:rsid w:val="00E2018C"/>
    <w:rsid w:val="00E24823"/>
    <w:rsid w:val="00E24FAB"/>
    <w:rsid w:val="00E26A22"/>
    <w:rsid w:val="00E27F24"/>
    <w:rsid w:val="00E3086D"/>
    <w:rsid w:val="00E41446"/>
    <w:rsid w:val="00E43102"/>
    <w:rsid w:val="00E43A87"/>
    <w:rsid w:val="00E461F7"/>
    <w:rsid w:val="00E50D72"/>
    <w:rsid w:val="00E5782C"/>
    <w:rsid w:val="00E57E98"/>
    <w:rsid w:val="00E62CBA"/>
    <w:rsid w:val="00E66C7A"/>
    <w:rsid w:val="00E67B03"/>
    <w:rsid w:val="00E72C15"/>
    <w:rsid w:val="00E80B88"/>
    <w:rsid w:val="00E82A74"/>
    <w:rsid w:val="00E91009"/>
    <w:rsid w:val="00E91A99"/>
    <w:rsid w:val="00E9224D"/>
    <w:rsid w:val="00E96295"/>
    <w:rsid w:val="00E97CB6"/>
    <w:rsid w:val="00EA177B"/>
    <w:rsid w:val="00EA4148"/>
    <w:rsid w:val="00EA4718"/>
    <w:rsid w:val="00EA7E5A"/>
    <w:rsid w:val="00EB1C3A"/>
    <w:rsid w:val="00EB5CD9"/>
    <w:rsid w:val="00EC1541"/>
    <w:rsid w:val="00EC2BE9"/>
    <w:rsid w:val="00EC650A"/>
    <w:rsid w:val="00EC6718"/>
    <w:rsid w:val="00ED03F0"/>
    <w:rsid w:val="00ED0BE6"/>
    <w:rsid w:val="00ED1D84"/>
    <w:rsid w:val="00ED7099"/>
    <w:rsid w:val="00ED79EB"/>
    <w:rsid w:val="00EE033E"/>
    <w:rsid w:val="00EE0A30"/>
    <w:rsid w:val="00EE0E4E"/>
    <w:rsid w:val="00EE3E87"/>
    <w:rsid w:val="00EE6D8E"/>
    <w:rsid w:val="00EF3A33"/>
    <w:rsid w:val="00EF4D6D"/>
    <w:rsid w:val="00EF56C8"/>
    <w:rsid w:val="00F0069F"/>
    <w:rsid w:val="00F04EA3"/>
    <w:rsid w:val="00F11D48"/>
    <w:rsid w:val="00F13CB1"/>
    <w:rsid w:val="00F168F8"/>
    <w:rsid w:val="00F16D90"/>
    <w:rsid w:val="00F2537B"/>
    <w:rsid w:val="00F4218B"/>
    <w:rsid w:val="00F42E1F"/>
    <w:rsid w:val="00F46FC5"/>
    <w:rsid w:val="00F51EA1"/>
    <w:rsid w:val="00F5571D"/>
    <w:rsid w:val="00F65152"/>
    <w:rsid w:val="00F6743B"/>
    <w:rsid w:val="00F706BF"/>
    <w:rsid w:val="00F707B3"/>
    <w:rsid w:val="00F736ED"/>
    <w:rsid w:val="00F750D0"/>
    <w:rsid w:val="00F76E3C"/>
    <w:rsid w:val="00F839FB"/>
    <w:rsid w:val="00F914BA"/>
    <w:rsid w:val="00F91832"/>
    <w:rsid w:val="00F95571"/>
    <w:rsid w:val="00FA49FC"/>
    <w:rsid w:val="00FA6B02"/>
    <w:rsid w:val="00FB4A4B"/>
    <w:rsid w:val="00FB5AE2"/>
    <w:rsid w:val="00FB5B6B"/>
    <w:rsid w:val="00FC02DB"/>
    <w:rsid w:val="00FC29EC"/>
    <w:rsid w:val="00FC396F"/>
    <w:rsid w:val="00FC6604"/>
    <w:rsid w:val="00FC6C82"/>
    <w:rsid w:val="00FD08A2"/>
    <w:rsid w:val="00FD46F2"/>
    <w:rsid w:val="00FD5A5D"/>
    <w:rsid w:val="00FF081B"/>
    <w:rsid w:val="00FF2683"/>
    <w:rsid w:val="00FF305F"/>
    <w:rsid w:val="00FF4D69"/>
    <w:rsid w:val="00FF4FED"/>
    <w:rsid w:val="00FF5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8A9D72"/>
  <w15:chartTrackingRefBased/>
  <w15:docId w15:val="{40E050E9-7D70-43A5-81B7-914AFEEDC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 Light" w:eastAsia="Times New Roman" w:hAnsi="Open Sans Light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2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63229"/>
    <w:pPr>
      <w:autoSpaceDE w:val="0"/>
      <w:autoSpaceDN w:val="0"/>
      <w:spacing w:line="288" w:lineRule="auto"/>
    </w:pPr>
  </w:style>
  <w:style w:type="paragraph" w:styleId="berschrift1">
    <w:name w:val="heading 1"/>
    <w:basedOn w:val="Standard"/>
    <w:next w:val="Standard"/>
    <w:link w:val="berschrift1Zchn"/>
    <w:uiPriority w:val="1"/>
    <w:qFormat/>
    <w:rsid w:val="001A5A8B"/>
    <w:pPr>
      <w:keepNext/>
      <w:numPr>
        <w:numId w:val="5"/>
      </w:numPr>
      <w:spacing w:before="240" w:after="120"/>
      <w:ind w:left="360"/>
      <w:outlineLvl w:val="0"/>
    </w:pPr>
    <w:rPr>
      <w:rFonts w:ascii="Open Sans ExtraBold" w:hAnsi="Open Sans ExtraBold"/>
      <w:bCs/>
      <w:kern w:val="32"/>
      <w:sz w:val="24"/>
      <w:szCs w:val="32"/>
    </w:rPr>
  </w:style>
  <w:style w:type="paragraph" w:styleId="berschrift2">
    <w:name w:val="heading 2"/>
    <w:basedOn w:val="Standard"/>
    <w:next w:val="Standard"/>
    <w:link w:val="berschrift2Zchn"/>
    <w:uiPriority w:val="1"/>
    <w:qFormat/>
    <w:rsid w:val="0054497F"/>
    <w:pPr>
      <w:keepNext/>
      <w:keepLines/>
      <w:numPr>
        <w:ilvl w:val="1"/>
        <w:numId w:val="5"/>
      </w:numPr>
      <w:spacing w:before="240" w:after="120"/>
      <w:outlineLvl w:val="1"/>
    </w:pPr>
    <w:rPr>
      <w:rFonts w:ascii="Open Sans SemiBold" w:eastAsiaTheme="majorEastAsia" w:hAnsi="Open Sans SemiBold" w:cstheme="majorBidi"/>
      <w:color w:val="44546A" w:themeColor="text2"/>
      <w:sz w:val="22"/>
      <w:szCs w:val="26"/>
    </w:rPr>
  </w:style>
  <w:style w:type="paragraph" w:styleId="berschrift3">
    <w:name w:val="heading 3"/>
    <w:basedOn w:val="Standard"/>
    <w:next w:val="Standard"/>
    <w:link w:val="berschrift3Zchn"/>
    <w:uiPriority w:val="1"/>
    <w:qFormat/>
    <w:rsid w:val="00741DCB"/>
    <w:pPr>
      <w:keepNext/>
      <w:keepLines/>
      <w:numPr>
        <w:ilvl w:val="2"/>
        <w:numId w:val="5"/>
      </w:numPr>
      <w:spacing w:before="120"/>
      <w:outlineLvl w:val="2"/>
    </w:pPr>
    <w:rPr>
      <w:rFonts w:ascii="Open Sans SemiBold" w:eastAsiaTheme="majorEastAsia" w:hAnsi="Open Sans SemiBold" w:cstheme="majorBidi"/>
      <w:color w:val="70AD47" w:themeColor="accent6"/>
      <w:szCs w:val="24"/>
    </w:rPr>
  </w:style>
  <w:style w:type="paragraph" w:styleId="berschrift4">
    <w:name w:val="heading 4"/>
    <w:basedOn w:val="Standard"/>
    <w:next w:val="Standard"/>
    <w:link w:val="berschrift4Zchn"/>
    <w:uiPriority w:val="1"/>
    <w:qFormat/>
    <w:rsid w:val="0059517F"/>
    <w:pPr>
      <w:keepNext/>
      <w:keepLines/>
      <w:numPr>
        <w:ilvl w:val="3"/>
        <w:numId w:val="5"/>
      </w:numPr>
      <w:spacing w:before="60" w:after="60"/>
      <w:outlineLvl w:val="3"/>
    </w:pPr>
    <w:rPr>
      <w:rFonts w:ascii="Open Sans" w:eastAsiaTheme="majorEastAsia" w:hAnsi="Open Sans" w:cstheme="majorBidi"/>
      <w:iCs/>
      <w:color w:val="C45911" w:themeColor="accent2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A021D"/>
    <w:pPr>
      <w:keepNext/>
      <w:keepLines/>
      <w:numPr>
        <w:ilvl w:val="4"/>
        <w:numId w:val="5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A021D"/>
    <w:pPr>
      <w:keepNext/>
      <w:keepLines/>
      <w:numPr>
        <w:ilvl w:val="5"/>
        <w:numId w:val="5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A021D"/>
    <w:pPr>
      <w:keepNext/>
      <w:keepLines/>
      <w:numPr>
        <w:ilvl w:val="6"/>
        <w:numId w:val="5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A021D"/>
    <w:pPr>
      <w:keepNext/>
      <w:keepLines/>
      <w:numPr>
        <w:ilvl w:val="7"/>
        <w:numId w:val="5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A021D"/>
    <w:pPr>
      <w:keepNext/>
      <w:keepLines/>
      <w:numPr>
        <w:ilvl w:val="8"/>
        <w:numId w:val="5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ud-brieftextgross">
    <w:name w:val="tud-brief_text gross"/>
    <w:basedOn w:val="Standard"/>
    <w:semiHidden/>
    <w:rsid w:val="00B56CFC"/>
    <w:pPr>
      <w:widowControl w:val="0"/>
      <w:spacing w:line="280" w:lineRule="atLeast"/>
    </w:pPr>
    <w:rPr>
      <w:color w:val="000000"/>
    </w:rPr>
  </w:style>
  <w:style w:type="paragraph" w:customStyle="1" w:styleId="tud-briefkontakt">
    <w:name w:val="tud-brief_kontakt"/>
    <w:basedOn w:val="tud-brieftextgross"/>
    <w:semiHidden/>
    <w:rsid w:val="00B56CFC"/>
    <w:pPr>
      <w:tabs>
        <w:tab w:val="left" w:pos="851"/>
      </w:tabs>
      <w:spacing w:line="220" w:lineRule="exact"/>
      <w:ind w:left="851" w:hanging="851"/>
    </w:pPr>
    <w:rPr>
      <w:spacing w:val="4"/>
      <w:sz w:val="14"/>
      <w:szCs w:val="14"/>
    </w:rPr>
  </w:style>
  <w:style w:type="paragraph" w:customStyle="1" w:styleId="tud-brieffakultten-leiste">
    <w:name w:val="tud-brief_fakultäten-leiste"/>
    <w:basedOn w:val="Standard"/>
    <w:semiHidden/>
    <w:rsid w:val="00B56CFC"/>
    <w:pPr>
      <w:widowControl w:val="0"/>
      <w:spacing w:line="280" w:lineRule="exact"/>
    </w:pPr>
    <w:rPr>
      <w:color w:val="000000"/>
      <w:w w:val="101"/>
      <w:sz w:val="18"/>
      <w:szCs w:val="18"/>
    </w:rPr>
  </w:style>
  <w:style w:type="paragraph" w:customStyle="1" w:styleId="tud-brieffussleiste">
    <w:name w:val="tud-brief_fussleiste"/>
    <w:basedOn w:val="tud-briefkontakt"/>
    <w:semiHidden/>
    <w:rsid w:val="00B56CFC"/>
    <w:pPr>
      <w:spacing w:line="180" w:lineRule="exact"/>
      <w:ind w:left="0" w:firstLine="0"/>
    </w:pPr>
  </w:style>
  <w:style w:type="paragraph" w:customStyle="1" w:styleId="Sprechblasentext1">
    <w:name w:val="Sprechblasentext1"/>
    <w:basedOn w:val="Standard"/>
    <w:semiHidden/>
    <w:rsid w:val="00B56CF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semiHidden/>
    <w:rsid w:val="00B56CFC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semiHidden/>
    <w:rsid w:val="00B56CFC"/>
    <w:pPr>
      <w:tabs>
        <w:tab w:val="center" w:pos="4536"/>
        <w:tab w:val="right" w:pos="9072"/>
      </w:tabs>
    </w:pPr>
  </w:style>
  <w:style w:type="character" w:styleId="Hyperlink">
    <w:name w:val="Hyperlink"/>
    <w:uiPriority w:val="99"/>
    <w:rsid w:val="00B56CFC"/>
    <w:rPr>
      <w:color w:val="0000FF"/>
      <w:u w:val="single"/>
    </w:rPr>
  </w:style>
  <w:style w:type="paragraph" w:customStyle="1" w:styleId="tu-briefseitenzahl">
    <w:name w:val="tu-brief_seitenzahl"/>
    <w:basedOn w:val="Fuzeile"/>
    <w:semiHidden/>
    <w:rsid w:val="00B56CFC"/>
    <w:pPr>
      <w:framePr w:wrap="auto" w:vAnchor="text" w:hAnchor="margin" w:xAlign="right" w:y="1"/>
      <w:jc w:val="right"/>
    </w:pPr>
    <w:rPr>
      <w:sz w:val="18"/>
      <w:szCs w:val="18"/>
    </w:rPr>
  </w:style>
  <w:style w:type="character" w:styleId="Kommentarzeichen">
    <w:name w:val="annotation reference"/>
    <w:semiHidden/>
    <w:rsid w:val="00951640"/>
    <w:rPr>
      <w:sz w:val="16"/>
      <w:szCs w:val="16"/>
    </w:rPr>
  </w:style>
  <w:style w:type="paragraph" w:styleId="Kommentartext">
    <w:name w:val="annotation text"/>
    <w:basedOn w:val="Standard"/>
    <w:semiHidden/>
    <w:rsid w:val="00951640"/>
  </w:style>
  <w:style w:type="paragraph" w:styleId="Kommentarthema">
    <w:name w:val="annotation subject"/>
    <w:basedOn w:val="Kommentartext"/>
    <w:next w:val="Kommentartext"/>
    <w:semiHidden/>
    <w:rsid w:val="00951640"/>
    <w:rPr>
      <w:b/>
      <w:bCs/>
    </w:rPr>
  </w:style>
  <w:style w:type="paragraph" w:styleId="Sprechblasentext">
    <w:name w:val="Balloon Text"/>
    <w:basedOn w:val="Standard"/>
    <w:semiHidden/>
    <w:rsid w:val="00951640"/>
    <w:rPr>
      <w:rFonts w:ascii="Tahoma" w:hAnsi="Tahoma" w:cs="Tahoma"/>
      <w:sz w:val="16"/>
      <w:szCs w:val="16"/>
    </w:rPr>
  </w:style>
  <w:style w:type="character" w:styleId="Seitenzahl">
    <w:name w:val="page number"/>
    <w:basedOn w:val="Absatz-Standardschriftart"/>
    <w:semiHidden/>
    <w:rsid w:val="00EF4D6D"/>
  </w:style>
  <w:style w:type="table" w:styleId="Tabellenraster">
    <w:name w:val="Table Grid"/>
    <w:basedOn w:val="NormaleTabelle"/>
    <w:uiPriority w:val="59"/>
    <w:rsid w:val="00E2482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krper-Einzug3">
    <w:name w:val="Body Text Indent 3"/>
    <w:basedOn w:val="Standard"/>
    <w:semiHidden/>
    <w:rsid w:val="00FF4FED"/>
    <w:pPr>
      <w:autoSpaceDE/>
      <w:autoSpaceDN/>
      <w:ind w:left="355" w:hanging="355"/>
    </w:pPr>
  </w:style>
  <w:style w:type="paragraph" w:styleId="Dokumentstruktur">
    <w:name w:val="Document Map"/>
    <w:basedOn w:val="Standard"/>
    <w:semiHidden/>
    <w:rsid w:val="002E3E89"/>
    <w:pPr>
      <w:shd w:val="clear" w:color="auto" w:fill="000080"/>
    </w:pPr>
    <w:rPr>
      <w:rFonts w:ascii="Tahoma" w:hAnsi="Tahoma" w:cs="Tahoma"/>
    </w:rPr>
  </w:style>
  <w:style w:type="paragraph" w:customStyle="1" w:styleId="TextTabelle">
    <w:name w:val="TextTabelle"/>
    <w:basedOn w:val="Kopfzeile"/>
    <w:semiHidden/>
    <w:rsid w:val="00296D43"/>
    <w:pPr>
      <w:tabs>
        <w:tab w:val="clear" w:pos="4536"/>
        <w:tab w:val="clear" w:pos="9072"/>
      </w:tabs>
    </w:pPr>
    <w:rPr>
      <w:color w:val="000000"/>
    </w:rPr>
  </w:style>
  <w:style w:type="paragraph" w:customStyle="1" w:styleId="E1">
    <w:name w:val="E1"/>
    <w:basedOn w:val="Standard"/>
    <w:link w:val="E1Zchn"/>
    <w:semiHidden/>
    <w:rsid w:val="00296D43"/>
    <w:pPr>
      <w:numPr>
        <w:numId w:val="2"/>
      </w:numPr>
    </w:pPr>
  </w:style>
  <w:style w:type="paragraph" w:customStyle="1" w:styleId="TabelleE1">
    <w:name w:val="TabelleE1"/>
    <w:basedOn w:val="E1"/>
    <w:link w:val="TabelleE1Zchn"/>
    <w:semiHidden/>
    <w:rsid w:val="00250848"/>
    <w:pPr>
      <w:spacing w:before="60"/>
    </w:pPr>
  </w:style>
  <w:style w:type="paragraph" w:customStyle="1" w:styleId="TabelleText">
    <w:name w:val="TabelleText"/>
    <w:basedOn w:val="Kopfzeile"/>
    <w:semiHidden/>
    <w:rsid w:val="00D703A9"/>
    <w:pPr>
      <w:tabs>
        <w:tab w:val="clear" w:pos="4536"/>
        <w:tab w:val="clear" w:pos="9072"/>
        <w:tab w:val="left" w:pos="355"/>
      </w:tabs>
      <w:ind w:left="355" w:hanging="355"/>
    </w:pPr>
    <w:rPr>
      <w:rFonts w:ascii="Arial Narrow" w:hAnsi="Arial Narrow"/>
      <w:sz w:val="18"/>
    </w:rPr>
  </w:style>
  <w:style w:type="character" w:customStyle="1" w:styleId="E1Zchn">
    <w:name w:val="E1 Zchn"/>
    <w:link w:val="E1"/>
    <w:semiHidden/>
    <w:rsid w:val="00D152CF"/>
  </w:style>
  <w:style w:type="character" w:customStyle="1" w:styleId="TabelleE1Zchn">
    <w:name w:val="TabelleE1 Zchn"/>
    <w:link w:val="TabelleE1"/>
    <w:semiHidden/>
    <w:rsid w:val="00D152CF"/>
  </w:style>
  <w:style w:type="paragraph" w:customStyle="1" w:styleId="TabelleE2klein">
    <w:name w:val="TabelleE2 klein"/>
    <w:basedOn w:val="TabelleText"/>
    <w:semiHidden/>
    <w:rsid w:val="0001204B"/>
    <w:pPr>
      <w:tabs>
        <w:tab w:val="clear" w:pos="355"/>
        <w:tab w:val="left" w:pos="578"/>
      </w:tabs>
      <w:spacing w:before="40"/>
      <w:ind w:left="578" w:hanging="215"/>
    </w:pPr>
  </w:style>
  <w:style w:type="paragraph" w:customStyle="1" w:styleId="FormeleditorStandard">
    <w:name w:val="FormeleditorStandard"/>
    <w:basedOn w:val="Standard"/>
    <w:link w:val="FormeleditorStandardZchn"/>
    <w:autoRedefine/>
    <w:semiHidden/>
    <w:rsid w:val="00EC1541"/>
    <w:pPr>
      <w:tabs>
        <w:tab w:val="left" w:pos="6026"/>
      </w:tabs>
    </w:pPr>
    <w:rPr>
      <w:color w:val="000000"/>
    </w:rPr>
  </w:style>
  <w:style w:type="character" w:customStyle="1" w:styleId="FormeleditorStandardZchn">
    <w:name w:val="FormeleditorStandard Zchn"/>
    <w:link w:val="FormeleditorStandard"/>
    <w:semiHidden/>
    <w:rsid w:val="00D152CF"/>
    <w:rPr>
      <w:rFonts w:ascii="Univers 45 Light" w:hAnsi="Univers 45 Light"/>
      <w:color w:val="000000"/>
      <w:sz w:val="22"/>
      <w:szCs w:val="22"/>
    </w:rPr>
  </w:style>
  <w:style w:type="character" w:customStyle="1" w:styleId="FuzeileZchn">
    <w:name w:val="Fußzeile Zchn"/>
    <w:link w:val="Fuzeile"/>
    <w:semiHidden/>
    <w:rsid w:val="00D152CF"/>
    <w:rPr>
      <w:rFonts w:ascii="Univers 45 Light" w:hAnsi="Univers 45 Light"/>
      <w:sz w:val="22"/>
      <w:szCs w:val="22"/>
    </w:rPr>
  </w:style>
  <w:style w:type="paragraph" w:customStyle="1" w:styleId="1">
    <w:name w:val="Ü1"/>
    <w:basedOn w:val="Standard"/>
    <w:next w:val="Standard"/>
    <w:semiHidden/>
    <w:rsid w:val="00290529"/>
    <w:pPr>
      <w:spacing w:before="240" w:after="120"/>
    </w:pPr>
    <w:rPr>
      <w:b/>
      <w:bCs/>
      <w:sz w:val="24"/>
      <w:u w:val="single"/>
    </w:rPr>
  </w:style>
  <w:style w:type="paragraph" w:customStyle="1" w:styleId="Textx">
    <w:name w:val="Textx"/>
    <w:basedOn w:val="Standard"/>
    <w:link w:val="TextxZchn"/>
    <w:semiHidden/>
    <w:rsid w:val="007B13AC"/>
    <w:pPr>
      <w:tabs>
        <w:tab w:val="left" w:pos="709"/>
      </w:tabs>
      <w:spacing w:before="120"/>
      <w:jc w:val="center"/>
    </w:pPr>
  </w:style>
  <w:style w:type="character" w:customStyle="1" w:styleId="TextxZchn">
    <w:name w:val="Textx Zchn"/>
    <w:link w:val="Textx"/>
    <w:semiHidden/>
    <w:rsid w:val="00D152CF"/>
    <w:rPr>
      <w:rFonts w:ascii="Univers 45 Light" w:hAnsi="Univers 45 Light"/>
      <w:sz w:val="22"/>
      <w:szCs w:val="22"/>
    </w:rPr>
  </w:style>
  <w:style w:type="paragraph" w:customStyle="1" w:styleId="2">
    <w:name w:val="Ü2"/>
    <w:basedOn w:val="1"/>
    <w:next w:val="Standard"/>
    <w:semiHidden/>
    <w:rsid w:val="00290529"/>
    <w:pPr>
      <w:spacing w:before="180" w:after="60"/>
    </w:pPr>
    <w:rPr>
      <w:noProof/>
      <w:sz w:val="22"/>
      <w:u w:val="none"/>
    </w:rPr>
  </w:style>
  <w:style w:type="paragraph" w:customStyle="1" w:styleId="TabelleTextnorm">
    <w:name w:val="TabelleText norm"/>
    <w:basedOn w:val="TabelleText"/>
    <w:semiHidden/>
    <w:rsid w:val="00EA4148"/>
    <w:pPr>
      <w:tabs>
        <w:tab w:val="clear" w:pos="355"/>
      </w:tabs>
      <w:ind w:left="0" w:firstLine="0"/>
    </w:pPr>
    <w:rPr>
      <w:rFonts w:ascii="Univers 45 Light" w:hAnsi="Univers 45 Light"/>
      <w:noProof/>
      <w:sz w:val="20"/>
    </w:rPr>
  </w:style>
  <w:style w:type="paragraph" w:customStyle="1" w:styleId="TabelleText0">
    <w:name w:val="TabelleText 0"/>
    <w:basedOn w:val="Kopfzeile"/>
    <w:semiHidden/>
    <w:rsid w:val="00EC650A"/>
    <w:pPr>
      <w:tabs>
        <w:tab w:val="clear" w:pos="4536"/>
        <w:tab w:val="clear" w:pos="9072"/>
      </w:tabs>
      <w:jc w:val="center"/>
    </w:pPr>
    <w:rPr>
      <w:color w:val="000000"/>
    </w:rPr>
  </w:style>
  <w:style w:type="paragraph" w:customStyle="1" w:styleId="TabelleText1">
    <w:name w:val="TabelleText 1"/>
    <w:basedOn w:val="TabelleText0"/>
    <w:semiHidden/>
    <w:rsid w:val="00EC650A"/>
    <w:pPr>
      <w:ind w:left="284"/>
      <w:jc w:val="left"/>
    </w:pPr>
  </w:style>
  <w:style w:type="paragraph" w:customStyle="1" w:styleId="TextGliederung">
    <w:name w:val="Text Gliederung"/>
    <w:basedOn w:val="tud-brieftextgross"/>
    <w:semiHidden/>
    <w:rsid w:val="00E150EE"/>
    <w:pPr>
      <w:numPr>
        <w:numId w:val="1"/>
      </w:numPr>
      <w:spacing w:line="360" w:lineRule="auto"/>
      <w:ind w:left="714" w:hanging="357"/>
      <w:jc w:val="both"/>
    </w:pPr>
    <w:rPr>
      <w:sz w:val="24"/>
      <w:szCs w:val="24"/>
    </w:rPr>
  </w:style>
  <w:style w:type="paragraph" w:customStyle="1" w:styleId="Tabelle2">
    <w:name w:val="TabelleÜ2"/>
    <w:basedOn w:val="2"/>
    <w:semiHidden/>
    <w:rsid w:val="00EA4148"/>
    <w:pPr>
      <w:spacing w:before="120"/>
    </w:pPr>
  </w:style>
  <w:style w:type="paragraph" w:customStyle="1" w:styleId="Funote">
    <w:name w:val="Fußnote"/>
    <w:basedOn w:val="Standard"/>
    <w:semiHidden/>
    <w:rsid w:val="005D2A53"/>
    <w:pPr>
      <w:tabs>
        <w:tab w:val="left" w:pos="284"/>
      </w:tabs>
      <w:spacing w:before="60"/>
      <w:ind w:left="284" w:hanging="284"/>
    </w:pPr>
    <w:rPr>
      <w:noProof/>
      <w:sz w:val="16"/>
    </w:rPr>
  </w:style>
  <w:style w:type="paragraph" w:styleId="Funotentext">
    <w:name w:val="footnote text"/>
    <w:basedOn w:val="Standard"/>
    <w:semiHidden/>
    <w:rsid w:val="00DA6251"/>
  </w:style>
  <w:style w:type="character" w:styleId="Funotenzeichen">
    <w:name w:val="footnote reference"/>
    <w:semiHidden/>
    <w:rsid w:val="00DA6251"/>
    <w:rPr>
      <w:vertAlign w:val="superscript"/>
    </w:rPr>
  </w:style>
  <w:style w:type="paragraph" w:customStyle="1" w:styleId="TabelleTextBeschr">
    <w:name w:val="TabelleText Beschr"/>
    <w:basedOn w:val="TabelleTextnorm"/>
    <w:semiHidden/>
    <w:rsid w:val="00290529"/>
    <w:pPr>
      <w:tabs>
        <w:tab w:val="left" w:pos="709"/>
      </w:tabs>
      <w:ind w:left="709" w:hanging="709"/>
    </w:pPr>
  </w:style>
  <w:style w:type="paragraph" w:customStyle="1" w:styleId="Grafik">
    <w:name w:val="Grafik"/>
    <w:basedOn w:val="TabelleTextnorm"/>
    <w:semiHidden/>
    <w:rsid w:val="005F32B6"/>
    <w:pPr>
      <w:spacing w:before="120" w:after="120"/>
      <w:jc w:val="center"/>
    </w:pPr>
  </w:style>
  <w:style w:type="paragraph" w:styleId="Beschriftung">
    <w:name w:val="caption"/>
    <w:basedOn w:val="Standard"/>
    <w:next w:val="Standard"/>
    <w:uiPriority w:val="3"/>
    <w:qFormat/>
    <w:rsid w:val="00D63229"/>
    <w:pPr>
      <w:tabs>
        <w:tab w:val="left" w:pos="922"/>
      </w:tabs>
      <w:spacing w:before="60" w:after="60"/>
      <w:ind w:left="924" w:hanging="924"/>
      <w:jc w:val="center"/>
    </w:pPr>
    <w:rPr>
      <w:rFonts w:ascii="Open Sans SemiBold" w:hAnsi="Open Sans SemiBold"/>
      <w:bCs/>
      <w:sz w:val="18"/>
    </w:rPr>
  </w:style>
  <w:style w:type="paragraph" w:customStyle="1" w:styleId="TabelleTextschmal">
    <w:name w:val="TabelleText schmal"/>
    <w:basedOn w:val="TabelleTextnorm"/>
    <w:semiHidden/>
    <w:rsid w:val="00F65152"/>
    <w:rPr>
      <w:rFonts w:ascii="Arial Narrow" w:hAnsi="Arial Narrow"/>
    </w:rPr>
  </w:style>
  <w:style w:type="paragraph" w:customStyle="1" w:styleId="Klein">
    <w:name w:val="Klein"/>
    <w:basedOn w:val="TabelleTextnorm"/>
    <w:semiHidden/>
    <w:rsid w:val="00CD3240"/>
    <w:rPr>
      <w:sz w:val="8"/>
      <w:szCs w:val="8"/>
      <w:u w:val="single"/>
    </w:rPr>
  </w:style>
  <w:style w:type="paragraph" w:customStyle="1" w:styleId="TabelleTextnormvor">
    <w:name w:val="TabelleText norm vor"/>
    <w:basedOn w:val="TabelleTextnorm"/>
    <w:semiHidden/>
    <w:rsid w:val="00C21D81"/>
    <w:pPr>
      <w:tabs>
        <w:tab w:val="left" w:pos="1134"/>
      </w:tabs>
      <w:spacing w:before="120"/>
    </w:pPr>
    <w:rPr>
      <w:color w:val="000000"/>
    </w:rPr>
  </w:style>
  <w:style w:type="paragraph" w:customStyle="1" w:styleId="Gldrg">
    <w:name w:val="Gldrg"/>
    <w:basedOn w:val="TabelleTextnorm"/>
    <w:semiHidden/>
    <w:rsid w:val="00480C5E"/>
    <w:pPr>
      <w:numPr>
        <w:numId w:val="3"/>
      </w:numPr>
      <w:tabs>
        <w:tab w:val="clear" w:pos="720"/>
        <w:tab w:val="num" w:pos="1134"/>
      </w:tabs>
      <w:spacing w:before="240"/>
      <w:ind w:left="1134" w:hanging="567"/>
    </w:pPr>
    <w:rPr>
      <w:sz w:val="22"/>
    </w:rPr>
  </w:style>
  <w:style w:type="paragraph" w:customStyle="1" w:styleId="berschriftUmdruck">
    <w:name w:val="ÜberschriftUmdruck"/>
    <w:basedOn w:val="tud-brieftextgross"/>
    <w:semiHidden/>
    <w:rsid w:val="00786CB5"/>
    <w:pPr>
      <w:spacing w:after="240"/>
    </w:pPr>
    <w:rPr>
      <w:b/>
      <w:bCs/>
      <w:color w:val="auto"/>
      <w:u w:val="single"/>
    </w:rPr>
  </w:style>
  <w:style w:type="paragraph" w:customStyle="1" w:styleId="TextUmdruck">
    <w:name w:val="Text Umdruck"/>
    <w:basedOn w:val="berschriftUmdruck"/>
    <w:semiHidden/>
    <w:rsid w:val="00786CB5"/>
    <w:pPr>
      <w:spacing w:after="0" w:line="240" w:lineRule="auto"/>
    </w:pPr>
    <w:rPr>
      <w:b w:val="0"/>
      <w:bCs w:val="0"/>
      <w:u w:val="none"/>
    </w:rPr>
  </w:style>
  <w:style w:type="paragraph" w:styleId="StandardWeb">
    <w:name w:val="Normal (Web)"/>
    <w:basedOn w:val="Standard"/>
    <w:uiPriority w:val="99"/>
    <w:semiHidden/>
    <w:unhideWhenUsed/>
    <w:rsid w:val="00AA208F"/>
    <w:pPr>
      <w:autoSpaceDE/>
      <w:autoSpaceDN/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berschrift1Zchn">
    <w:name w:val="Überschrift 1 Zchn"/>
    <w:link w:val="berschrift1"/>
    <w:uiPriority w:val="1"/>
    <w:rsid w:val="001A5A8B"/>
    <w:rPr>
      <w:rFonts w:ascii="Open Sans ExtraBold" w:hAnsi="Open Sans ExtraBold"/>
      <w:bCs/>
      <w:kern w:val="32"/>
      <w:sz w:val="24"/>
      <w:szCs w:val="32"/>
    </w:rPr>
  </w:style>
  <w:style w:type="paragraph" w:styleId="Titel">
    <w:name w:val="Title"/>
    <w:basedOn w:val="Standard"/>
    <w:next w:val="Standard"/>
    <w:link w:val="TitelZchn"/>
    <w:autoRedefine/>
    <w:uiPriority w:val="1"/>
    <w:qFormat/>
    <w:rsid w:val="00A2526D"/>
    <w:pPr>
      <w:spacing w:before="240" w:after="60"/>
      <w:outlineLvl w:val="0"/>
    </w:pPr>
    <w:rPr>
      <w:rFonts w:ascii="Open Sans SemiBold" w:hAnsi="Open Sans SemiBold"/>
      <w:bCs/>
      <w:kern w:val="28"/>
      <w:sz w:val="39"/>
      <w:szCs w:val="32"/>
    </w:rPr>
  </w:style>
  <w:style w:type="character" w:customStyle="1" w:styleId="TitelZchn">
    <w:name w:val="Titel Zchn"/>
    <w:link w:val="Titel"/>
    <w:uiPriority w:val="1"/>
    <w:rsid w:val="00A2526D"/>
    <w:rPr>
      <w:rFonts w:ascii="Open Sans SemiBold" w:hAnsi="Open Sans SemiBold"/>
      <w:bCs/>
      <w:kern w:val="28"/>
      <w:sz w:val="39"/>
      <w:szCs w:val="32"/>
    </w:rPr>
  </w:style>
  <w:style w:type="paragraph" w:styleId="KeinLeerraum">
    <w:name w:val="No Spacing"/>
    <w:uiPriority w:val="1"/>
    <w:semiHidden/>
    <w:qFormat/>
    <w:rsid w:val="000205CE"/>
    <w:pPr>
      <w:autoSpaceDE w:val="0"/>
      <w:autoSpaceDN w:val="0"/>
    </w:pPr>
    <w:rPr>
      <w:rFonts w:ascii="Univers 45 Light" w:hAnsi="Univers 45 Light"/>
      <w:sz w:val="22"/>
      <w:szCs w:val="22"/>
    </w:rPr>
  </w:style>
  <w:style w:type="character" w:styleId="Platzhaltertext">
    <w:name w:val="Placeholder Text"/>
    <w:basedOn w:val="Absatz-Standardschriftart"/>
    <w:uiPriority w:val="99"/>
    <w:semiHidden/>
    <w:rsid w:val="00014B8B"/>
    <w:rPr>
      <w:color w:val="808080"/>
    </w:rPr>
  </w:style>
  <w:style w:type="paragraph" w:styleId="Verzeichnis1">
    <w:name w:val="toc 1"/>
    <w:basedOn w:val="Standard"/>
    <w:next w:val="Standard"/>
    <w:autoRedefine/>
    <w:uiPriority w:val="39"/>
    <w:unhideWhenUsed/>
    <w:rsid w:val="00666EBB"/>
    <w:pPr>
      <w:tabs>
        <w:tab w:val="left" w:pos="440"/>
        <w:tab w:val="right" w:leader="dot" w:pos="9062"/>
      </w:tabs>
      <w:spacing w:before="60"/>
    </w:pPr>
    <w:rPr>
      <w:b/>
      <w:bCs/>
    </w:rPr>
  </w:style>
  <w:style w:type="paragraph" w:styleId="Verzeichnis2">
    <w:name w:val="toc 2"/>
    <w:basedOn w:val="Standard"/>
    <w:next w:val="Standard"/>
    <w:autoRedefine/>
    <w:uiPriority w:val="39"/>
    <w:unhideWhenUsed/>
    <w:rsid w:val="00364AEB"/>
    <w:pPr>
      <w:spacing w:before="120"/>
      <w:ind w:left="220"/>
    </w:pPr>
    <w:rPr>
      <w:rFonts w:asciiTheme="minorHAnsi" w:hAnsiTheme="minorHAnsi"/>
      <w:i/>
      <w:iCs/>
    </w:rPr>
  </w:style>
  <w:style w:type="paragraph" w:styleId="Verzeichnis3">
    <w:name w:val="toc 3"/>
    <w:basedOn w:val="Standard"/>
    <w:next w:val="Standard"/>
    <w:autoRedefine/>
    <w:uiPriority w:val="39"/>
    <w:unhideWhenUsed/>
    <w:rsid w:val="00364AEB"/>
    <w:pPr>
      <w:ind w:left="440"/>
    </w:pPr>
    <w:rPr>
      <w:rFonts w:asciiTheme="minorHAnsi" w:hAnsiTheme="minorHAnsi"/>
    </w:rPr>
  </w:style>
  <w:style w:type="paragraph" w:styleId="Verzeichnis4">
    <w:name w:val="toc 4"/>
    <w:basedOn w:val="Standard"/>
    <w:next w:val="Standard"/>
    <w:autoRedefine/>
    <w:uiPriority w:val="39"/>
    <w:unhideWhenUsed/>
    <w:rsid w:val="00364AEB"/>
    <w:pPr>
      <w:ind w:left="660"/>
    </w:pPr>
    <w:rPr>
      <w:rFonts w:asciiTheme="minorHAnsi" w:hAnsiTheme="minorHAnsi"/>
    </w:rPr>
  </w:style>
  <w:style w:type="paragraph" w:styleId="Verzeichnis5">
    <w:name w:val="toc 5"/>
    <w:basedOn w:val="Standard"/>
    <w:next w:val="Standard"/>
    <w:autoRedefine/>
    <w:uiPriority w:val="39"/>
    <w:unhideWhenUsed/>
    <w:rsid w:val="00364AEB"/>
    <w:pPr>
      <w:ind w:left="880"/>
    </w:pPr>
    <w:rPr>
      <w:rFonts w:asciiTheme="minorHAnsi" w:hAnsiTheme="minorHAnsi"/>
    </w:rPr>
  </w:style>
  <w:style w:type="paragraph" w:styleId="Verzeichnis6">
    <w:name w:val="toc 6"/>
    <w:basedOn w:val="Standard"/>
    <w:next w:val="Standard"/>
    <w:autoRedefine/>
    <w:uiPriority w:val="39"/>
    <w:unhideWhenUsed/>
    <w:rsid w:val="00364AEB"/>
    <w:pPr>
      <w:ind w:left="1100"/>
    </w:pPr>
    <w:rPr>
      <w:rFonts w:asciiTheme="minorHAnsi" w:hAnsiTheme="minorHAnsi"/>
    </w:rPr>
  </w:style>
  <w:style w:type="paragraph" w:styleId="Verzeichnis7">
    <w:name w:val="toc 7"/>
    <w:basedOn w:val="Standard"/>
    <w:next w:val="Standard"/>
    <w:autoRedefine/>
    <w:uiPriority w:val="39"/>
    <w:unhideWhenUsed/>
    <w:rsid w:val="00364AEB"/>
    <w:pPr>
      <w:ind w:left="1320"/>
    </w:pPr>
    <w:rPr>
      <w:rFonts w:asciiTheme="minorHAnsi" w:hAnsiTheme="minorHAnsi"/>
    </w:rPr>
  </w:style>
  <w:style w:type="paragraph" w:styleId="Verzeichnis8">
    <w:name w:val="toc 8"/>
    <w:basedOn w:val="Standard"/>
    <w:next w:val="Standard"/>
    <w:autoRedefine/>
    <w:uiPriority w:val="39"/>
    <w:unhideWhenUsed/>
    <w:rsid w:val="00364AEB"/>
    <w:pPr>
      <w:ind w:left="1540"/>
    </w:pPr>
    <w:rPr>
      <w:rFonts w:asciiTheme="minorHAnsi" w:hAnsiTheme="minorHAnsi"/>
    </w:rPr>
  </w:style>
  <w:style w:type="paragraph" w:styleId="Verzeichnis9">
    <w:name w:val="toc 9"/>
    <w:basedOn w:val="Standard"/>
    <w:next w:val="Standard"/>
    <w:autoRedefine/>
    <w:uiPriority w:val="39"/>
    <w:unhideWhenUsed/>
    <w:rsid w:val="00364AEB"/>
    <w:pPr>
      <w:ind w:left="1760"/>
    </w:pPr>
    <w:rPr>
      <w:rFonts w:asciiTheme="minorHAnsi" w:hAnsiTheme="minorHAnsi"/>
    </w:rPr>
  </w:style>
  <w:style w:type="paragraph" w:styleId="Listenabsatz">
    <w:name w:val="List Paragraph"/>
    <w:basedOn w:val="Standard"/>
    <w:link w:val="ListenabsatzZchn"/>
    <w:uiPriority w:val="2"/>
    <w:qFormat/>
    <w:rsid w:val="009B63DA"/>
    <w:pPr>
      <w:numPr>
        <w:numId w:val="6"/>
      </w:numPr>
      <w:contextualSpacing/>
    </w:pPr>
  </w:style>
  <w:style w:type="character" w:styleId="SchwacheHervorhebung">
    <w:name w:val="Subtle Emphasis"/>
    <w:basedOn w:val="Absatz-Standardschriftart"/>
    <w:uiPriority w:val="19"/>
    <w:rsid w:val="006D7D2D"/>
    <w:rPr>
      <w:i/>
      <w:iCs/>
      <w:color w:val="404040" w:themeColor="text1" w:themeTint="BF"/>
    </w:rPr>
  </w:style>
  <w:style w:type="paragraph" w:customStyle="1" w:styleId="berschriftUnterpunkt">
    <w:name w:val="Überschrift_Unterpunkt"/>
    <w:basedOn w:val="TextGliederung"/>
    <w:link w:val="berschriftUnterpunktZchn"/>
    <w:semiHidden/>
    <w:rsid w:val="00F91832"/>
    <w:pPr>
      <w:numPr>
        <w:numId w:val="4"/>
      </w:numPr>
      <w:spacing w:before="120" w:after="120"/>
      <w:ind w:left="360"/>
    </w:pPr>
    <w:rPr>
      <w:rFonts w:cs="Tahoma"/>
      <w:b/>
      <w:sz w:val="22"/>
    </w:rPr>
  </w:style>
  <w:style w:type="paragraph" w:customStyle="1" w:styleId="berschriftEbene1">
    <w:name w:val="Überschrift_Ebene1"/>
    <w:basedOn w:val="berschriftUnterpunkt"/>
    <w:link w:val="berschriftEbene1Zchn"/>
    <w:semiHidden/>
    <w:rsid w:val="00980E40"/>
    <w:rPr>
      <w:rFonts w:ascii="DIN-Bold" w:hAnsi="DIN-Bold"/>
      <w:b w:val="0"/>
      <w:caps/>
      <w:sz w:val="24"/>
    </w:rPr>
  </w:style>
  <w:style w:type="character" w:customStyle="1" w:styleId="ListenabsatzZchn">
    <w:name w:val="Listenabsatz Zchn"/>
    <w:basedOn w:val="Absatz-Standardschriftart"/>
    <w:link w:val="Listenabsatz"/>
    <w:uiPriority w:val="2"/>
    <w:rsid w:val="00D152CF"/>
  </w:style>
  <w:style w:type="character" w:customStyle="1" w:styleId="berschriftUnterpunktZchn">
    <w:name w:val="Überschrift_Unterpunkt Zchn"/>
    <w:basedOn w:val="ListenabsatzZchn"/>
    <w:link w:val="berschriftUnterpunkt"/>
    <w:semiHidden/>
    <w:rsid w:val="00D152CF"/>
    <w:rPr>
      <w:rFonts w:cs="Tahoma"/>
      <w:b/>
      <w:color w:val="000000"/>
      <w:sz w:val="22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1"/>
    <w:rsid w:val="0054497F"/>
    <w:rPr>
      <w:rFonts w:ascii="Open Sans SemiBold" w:eastAsiaTheme="majorEastAsia" w:hAnsi="Open Sans SemiBold" w:cstheme="majorBidi"/>
      <w:color w:val="44546A" w:themeColor="text2"/>
      <w:sz w:val="22"/>
      <w:szCs w:val="26"/>
    </w:rPr>
  </w:style>
  <w:style w:type="character" w:customStyle="1" w:styleId="berschriftEbene1Zchn">
    <w:name w:val="Überschrift_Ebene1 Zchn"/>
    <w:basedOn w:val="berschriftUnterpunktZchn"/>
    <w:link w:val="berschriftEbene1"/>
    <w:semiHidden/>
    <w:rsid w:val="00D152CF"/>
    <w:rPr>
      <w:rFonts w:ascii="DIN-Bold" w:hAnsi="DIN-Bold" w:cs="Tahoma"/>
      <w:b w:val="0"/>
      <w:caps/>
      <w:color w:val="000000"/>
      <w:sz w:val="24"/>
      <w:szCs w:val="24"/>
    </w:rPr>
  </w:style>
  <w:style w:type="character" w:customStyle="1" w:styleId="berschrift3Zchn">
    <w:name w:val="Überschrift 3 Zchn"/>
    <w:basedOn w:val="Absatz-Standardschriftart"/>
    <w:link w:val="berschrift3"/>
    <w:uiPriority w:val="1"/>
    <w:rsid w:val="00741DCB"/>
    <w:rPr>
      <w:rFonts w:ascii="Open Sans SemiBold" w:eastAsiaTheme="majorEastAsia" w:hAnsi="Open Sans SemiBold" w:cstheme="majorBidi"/>
      <w:color w:val="70AD47" w:themeColor="accent6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1"/>
    <w:rsid w:val="0059517F"/>
    <w:rPr>
      <w:rFonts w:ascii="Open Sans" w:eastAsiaTheme="majorEastAsia" w:hAnsi="Open Sans" w:cstheme="majorBidi"/>
      <w:iCs/>
      <w:color w:val="C45911" w:themeColor="accent2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A021D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A021D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A021D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A021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A021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Zitat">
    <w:name w:val="Quote"/>
    <w:basedOn w:val="Standard"/>
    <w:next w:val="Standard"/>
    <w:link w:val="ZitatZchn"/>
    <w:uiPriority w:val="29"/>
    <w:qFormat/>
    <w:rsid w:val="00D152C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D152CF"/>
    <w:rPr>
      <w:rFonts w:ascii="Univers 45 Light" w:hAnsi="Univers 45 Light"/>
      <w:i/>
      <w:iCs/>
      <w:color w:val="404040" w:themeColor="text1" w:themeTint="BF"/>
      <w:sz w:val="22"/>
      <w:szCs w:val="22"/>
    </w:rPr>
  </w:style>
  <w:style w:type="paragraph" w:customStyle="1" w:styleId="Listenabsatz2">
    <w:name w:val="Listenabsatz 2"/>
    <w:basedOn w:val="Listenabsatz"/>
    <w:link w:val="Listenabsatz2Zchn"/>
    <w:uiPriority w:val="3"/>
    <w:rsid w:val="00D152CF"/>
    <w:pPr>
      <w:numPr>
        <w:numId w:val="7"/>
      </w:numPr>
    </w:pPr>
  </w:style>
  <w:style w:type="numbering" w:customStyle="1" w:styleId="Listenabsatz1">
    <w:name w:val="Listenabsatz 1"/>
    <w:uiPriority w:val="99"/>
    <w:rsid w:val="00CB4F48"/>
    <w:pPr>
      <w:numPr>
        <w:numId w:val="8"/>
      </w:numPr>
    </w:pPr>
  </w:style>
  <w:style w:type="character" w:customStyle="1" w:styleId="Listenabsatz2Zchn">
    <w:name w:val="Listenabsatz 2 Zchn"/>
    <w:basedOn w:val="ListenabsatzZchn"/>
    <w:link w:val="Listenabsatz2"/>
    <w:uiPriority w:val="3"/>
    <w:rsid w:val="00D152CF"/>
  </w:style>
  <w:style w:type="paragraph" w:customStyle="1" w:styleId="FuzeileTSF">
    <w:name w:val="Fußzeile_TSF"/>
    <w:basedOn w:val="Standard"/>
    <w:link w:val="FuzeileTSFZchn"/>
    <w:qFormat/>
    <w:rsid w:val="00A2381A"/>
    <w:rPr>
      <w:sz w:val="18"/>
    </w:rPr>
  </w:style>
  <w:style w:type="character" w:customStyle="1" w:styleId="FuzeileTSFZchn">
    <w:name w:val="Fußzeile_TSF Zchn"/>
    <w:basedOn w:val="Absatz-Standardschriftart"/>
    <w:link w:val="FuzeileTSF"/>
    <w:rsid w:val="00A2381A"/>
    <w:rPr>
      <w:sz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8057EE"/>
    <w:rPr>
      <w:color w:val="954F72" w:themeColor="followedHyperlink"/>
      <w:u w:val="single"/>
    </w:rPr>
  </w:style>
  <w:style w:type="paragraph" w:customStyle="1" w:styleId="Formatvorlage1">
    <w:name w:val="Formatvorlage1"/>
    <w:basedOn w:val="Beschriftung"/>
    <w:qFormat/>
    <w:rsid w:val="002F1504"/>
    <w:pPr>
      <w:keepNext/>
    </w:pPr>
    <w:rPr>
      <w:i/>
    </w:rPr>
  </w:style>
  <w:style w:type="table" w:styleId="TabellemithellemGitternetz">
    <w:name w:val="Grid Table Light"/>
    <w:basedOn w:val="NormaleTabelle"/>
    <w:uiPriority w:val="40"/>
    <w:rsid w:val="00905B2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59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74488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4239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35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09219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444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58696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53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7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4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wmf"/><Relationship Id="rId1" Type="http://schemas.openxmlformats.org/officeDocument/2006/relationships/image" Target="media/image7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Vorlagen\06%20Lehre\01%20Umdrucke\Vorlage_Umdruck_m_Titelblat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F7A9AE-34BB-4196-A597-7BE58C2DCB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Vorlage_Umdruck_m_Titelblatt.dotx</Template>
  <TotalTime>0</TotalTime>
  <Pages>18</Pages>
  <Words>926</Words>
  <Characters>5835</Characters>
  <Application>Microsoft Office Word</Application>
  <DocSecurity>0</DocSecurity>
  <Lines>48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 </vt:lpstr>
    </vt:vector>
  </TitlesOfParts>
  <Company>MDC</Company>
  <LinksUpToDate>false</LinksUpToDate>
  <CharactersWithSpaces>6748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Karim Benabdellah</dc:creator>
  <cp:keywords/>
  <dc:description/>
  <cp:lastModifiedBy>HF</cp:lastModifiedBy>
  <cp:revision>2</cp:revision>
  <cp:lastPrinted>2022-12-06T15:51:00Z</cp:lastPrinted>
  <dcterms:created xsi:type="dcterms:W3CDTF">2022-12-06T15:52:00Z</dcterms:created>
  <dcterms:modified xsi:type="dcterms:W3CDTF">2022-12-06T15:52:00Z</dcterms:modified>
</cp:coreProperties>
</file>