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EC90D5" w14:textId="58E98AA1" w:rsidR="00C8140E" w:rsidRDefault="003F33E9" w:rsidP="002B754C">
      <w:pPr>
        <w:jc w:val="center"/>
        <w:rPr>
          <w:b/>
          <w:sz w:val="36"/>
          <w:szCs w:val="36"/>
        </w:rPr>
      </w:pPr>
      <w:r>
        <w:rPr>
          <w:b/>
          <w:noProof/>
          <w:sz w:val="36"/>
          <w:szCs w:val="36"/>
        </w:rPr>
        <w:drawing>
          <wp:inline distT="0" distB="0" distL="0" distR="0" wp14:anchorId="330A3D43" wp14:editId="2ADCF6ED">
            <wp:extent cx="2757600" cy="1404000"/>
            <wp:effectExtent l="0" t="0" r="0" b="0"/>
            <wp:docPr id="53" name="Grafik 53" descr="G:\PA\Logo_TU_Chemnitz\randl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A\Logo_TU_Chemnitz\randlo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7600" cy="1404000"/>
                    </a:xfrm>
                    <a:prstGeom prst="rect">
                      <a:avLst/>
                    </a:prstGeom>
                    <a:noFill/>
                    <a:ln>
                      <a:noFill/>
                    </a:ln>
                  </pic:spPr>
                </pic:pic>
              </a:graphicData>
            </a:graphic>
          </wp:inline>
        </w:drawing>
      </w:r>
    </w:p>
    <w:p w14:paraId="347D3597" w14:textId="77777777" w:rsidR="00440ED0" w:rsidRDefault="00440ED0" w:rsidP="00440ED0">
      <w:pPr>
        <w:rPr>
          <w:sz w:val="28"/>
          <w:szCs w:val="36"/>
        </w:rPr>
      </w:pPr>
    </w:p>
    <w:p w14:paraId="427D9F26" w14:textId="77777777" w:rsidR="002B754C" w:rsidRPr="007F3694" w:rsidRDefault="007F3694" w:rsidP="002B754C">
      <w:pPr>
        <w:jc w:val="center"/>
        <w:rPr>
          <w:sz w:val="28"/>
          <w:szCs w:val="36"/>
        </w:rPr>
      </w:pPr>
      <w:r w:rsidRPr="007F3694">
        <w:rPr>
          <w:sz w:val="28"/>
          <w:szCs w:val="36"/>
        </w:rPr>
        <w:t>Fakultät für Maschinenbau</w:t>
      </w:r>
    </w:p>
    <w:p w14:paraId="684F3E9B" w14:textId="77777777" w:rsidR="007F3694" w:rsidRPr="007F3694" w:rsidRDefault="007F3694" w:rsidP="002B754C">
      <w:pPr>
        <w:jc w:val="center"/>
        <w:rPr>
          <w:sz w:val="28"/>
          <w:szCs w:val="36"/>
        </w:rPr>
      </w:pPr>
      <w:r w:rsidRPr="007F3694">
        <w:rPr>
          <w:sz w:val="28"/>
          <w:szCs w:val="36"/>
        </w:rPr>
        <w:t>Professur für Fabrikplanung und Fabrikbetrieb</w:t>
      </w:r>
    </w:p>
    <w:p w14:paraId="4321BD4A" w14:textId="77777777" w:rsidR="009C4E82" w:rsidRDefault="009C4E82" w:rsidP="009C4E82">
      <w:pPr>
        <w:spacing w:line="240" w:lineRule="auto"/>
        <w:jc w:val="center"/>
        <w:rPr>
          <w:b/>
          <w:smallCaps/>
          <w:sz w:val="28"/>
        </w:rPr>
      </w:pPr>
    </w:p>
    <w:p w14:paraId="006798D4" w14:textId="77777777" w:rsidR="00440ED0" w:rsidRPr="00002A72" w:rsidRDefault="00440ED0" w:rsidP="00440ED0">
      <w:pPr>
        <w:pBdr>
          <w:bottom w:val="single" w:sz="4" w:space="1" w:color="auto"/>
        </w:pBdr>
        <w:spacing w:line="240" w:lineRule="auto"/>
        <w:jc w:val="center"/>
        <w:rPr>
          <w:smallCaps/>
          <w:sz w:val="28"/>
        </w:rPr>
      </w:pPr>
    </w:p>
    <w:p w14:paraId="215EA16F" w14:textId="77777777" w:rsidR="007F3694" w:rsidRDefault="007F3694" w:rsidP="009C4E82">
      <w:pPr>
        <w:spacing w:line="240" w:lineRule="auto"/>
        <w:jc w:val="center"/>
        <w:rPr>
          <w:b/>
          <w:smallCaps/>
          <w:sz w:val="28"/>
        </w:rPr>
      </w:pPr>
    </w:p>
    <w:p w14:paraId="4663DD71" w14:textId="77777777" w:rsidR="00440ED0" w:rsidRPr="009C4E82" w:rsidRDefault="00440ED0" w:rsidP="009C4E82">
      <w:pPr>
        <w:spacing w:line="240" w:lineRule="auto"/>
        <w:jc w:val="center"/>
        <w:rPr>
          <w:b/>
          <w:smallCaps/>
          <w:sz w:val="28"/>
        </w:rPr>
      </w:pPr>
    </w:p>
    <w:p w14:paraId="0033102C" w14:textId="6741C34A" w:rsidR="002B754C" w:rsidRDefault="00002A72" w:rsidP="002B754C">
      <w:pPr>
        <w:jc w:val="center"/>
        <w:rPr>
          <w:b/>
          <w:sz w:val="44"/>
        </w:rPr>
      </w:pPr>
      <w:r w:rsidRPr="00002A72">
        <w:rPr>
          <w:b/>
          <w:sz w:val="44"/>
        </w:rPr>
        <w:t>Versuchsprotokoll</w:t>
      </w:r>
    </w:p>
    <w:p w14:paraId="0B0FA334" w14:textId="7DBD4EC7" w:rsidR="00275FAC" w:rsidRPr="00002A72" w:rsidRDefault="00E1439C" w:rsidP="002B754C">
      <w:pPr>
        <w:jc w:val="center"/>
        <w:rPr>
          <w:b/>
          <w:sz w:val="44"/>
        </w:rPr>
      </w:pPr>
      <w:r>
        <w:rPr>
          <w:b/>
          <w:sz w:val="44"/>
        </w:rPr>
        <w:t>Praktikum 2</w:t>
      </w:r>
    </w:p>
    <w:p w14:paraId="16EB6969" w14:textId="77777777" w:rsidR="00631DB8" w:rsidRDefault="00631DB8" w:rsidP="00631DB8">
      <w:pPr>
        <w:rPr>
          <w:b/>
          <w:sz w:val="28"/>
          <w:szCs w:val="28"/>
        </w:rPr>
      </w:pPr>
    </w:p>
    <w:p w14:paraId="60378EC6" w14:textId="1866AF7B" w:rsidR="00631DB8" w:rsidRPr="00E1439C" w:rsidRDefault="00E1439C" w:rsidP="00017A6B">
      <w:pPr>
        <w:jc w:val="center"/>
        <w:rPr>
          <w:sz w:val="28"/>
          <w:szCs w:val="28"/>
        </w:rPr>
      </w:pPr>
      <w:r w:rsidRPr="00E1439C">
        <w:rPr>
          <w:sz w:val="28"/>
          <w:szCs w:val="28"/>
        </w:rPr>
        <w:t xml:space="preserve">Prof. </w:t>
      </w:r>
      <w:r w:rsidR="00002A72" w:rsidRPr="00E1439C">
        <w:rPr>
          <w:sz w:val="28"/>
          <w:szCs w:val="28"/>
        </w:rPr>
        <w:t xml:space="preserve">Dr.-Ing. </w:t>
      </w:r>
      <w:r w:rsidRPr="00E1439C">
        <w:rPr>
          <w:sz w:val="28"/>
          <w:szCs w:val="28"/>
        </w:rPr>
        <w:t>habil. Ralph Riedel</w:t>
      </w:r>
    </w:p>
    <w:p w14:paraId="3666CE43" w14:textId="16AEE365" w:rsidR="00E1439C" w:rsidRPr="00E1439C" w:rsidRDefault="00E1439C" w:rsidP="00017A6B">
      <w:pPr>
        <w:jc w:val="center"/>
        <w:rPr>
          <w:sz w:val="28"/>
          <w:szCs w:val="28"/>
        </w:rPr>
      </w:pPr>
      <w:proofErr w:type="spellStart"/>
      <w:r w:rsidRPr="00E1439C">
        <w:rPr>
          <w:sz w:val="28"/>
          <w:szCs w:val="28"/>
        </w:rPr>
        <w:t>M.Sc</w:t>
      </w:r>
      <w:proofErr w:type="spellEnd"/>
      <w:r w:rsidRPr="00E1439C">
        <w:rPr>
          <w:sz w:val="28"/>
          <w:szCs w:val="28"/>
        </w:rPr>
        <w:t xml:space="preserve">. Michael </w:t>
      </w:r>
      <w:proofErr w:type="spellStart"/>
      <w:r w:rsidRPr="00E1439C">
        <w:rPr>
          <w:sz w:val="28"/>
          <w:szCs w:val="28"/>
        </w:rPr>
        <w:t>Bojko</w:t>
      </w:r>
      <w:proofErr w:type="spellEnd"/>
    </w:p>
    <w:p w14:paraId="4E56551C" w14:textId="43C3B435" w:rsidR="00E1439C" w:rsidRPr="00E1439C" w:rsidRDefault="00E1439C" w:rsidP="00017A6B">
      <w:pPr>
        <w:jc w:val="center"/>
        <w:rPr>
          <w:sz w:val="28"/>
          <w:szCs w:val="28"/>
        </w:rPr>
      </w:pPr>
      <w:r w:rsidRPr="00E1439C">
        <w:rPr>
          <w:sz w:val="28"/>
          <w:szCs w:val="28"/>
        </w:rPr>
        <w:t xml:space="preserve">Dipl.-Ing. Samuel </w:t>
      </w:r>
      <w:proofErr w:type="spellStart"/>
      <w:r w:rsidRPr="00E1439C">
        <w:rPr>
          <w:sz w:val="28"/>
          <w:szCs w:val="28"/>
        </w:rPr>
        <w:t>Horler</w:t>
      </w:r>
      <w:proofErr w:type="spellEnd"/>
    </w:p>
    <w:p w14:paraId="45E52A26" w14:textId="77777777" w:rsidR="00E1439C" w:rsidRDefault="00E1439C" w:rsidP="00017A6B">
      <w:pPr>
        <w:jc w:val="center"/>
        <w:rPr>
          <w:b/>
          <w:sz w:val="28"/>
          <w:szCs w:val="28"/>
        </w:rPr>
      </w:pPr>
    </w:p>
    <w:p w14:paraId="3E4580F1" w14:textId="58EA36D0" w:rsidR="00002A72" w:rsidRDefault="00002A72" w:rsidP="00017A6B">
      <w:pPr>
        <w:jc w:val="center"/>
        <w:rPr>
          <w:b/>
          <w:sz w:val="28"/>
          <w:szCs w:val="28"/>
        </w:rPr>
      </w:pPr>
      <w:r>
        <w:rPr>
          <w:b/>
          <w:sz w:val="28"/>
          <w:szCs w:val="28"/>
        </w:rPr>
        <w:t>Rechnergestützte Fabrikplanung</w:t>
      </w:r>
    </w:p>
    <w:p w14:paraId="72D2A7D9" w14:textId="0EA8DB8B" w:rsidR="003C5685" w:rsidRPr="007F6BB5" w:rsidRDefault="00E1439C" w:rsidP="00017A6B">
      <w:pPr>
        <w:jc w:val="center"/>
        <w:rPr>
          <w:b/>
          <w:sz w:val="28"/>
          <w:szCs w:val="28"/>
        </w:rPr>
      </w:pPr>
      <w:r>
        <w:rPr>
          <w:b/>
          <w:sz w:val="28"/>
          <w:szCs w:val="28"/>
        </w:rPr>
        <w:t>Sommersemester 2019</w:t>
      </w:r>
    </w:p>
    <w:p w14:paraId="4E6D3385" w14:textId="77777777" w:rsidR="003A1D5E" w:rsidRDefault="003A1D5E" w:rsidP="00BC3D8E">
      <w:pPr>
        <w:jc w:val="center"/>
      </w:pPr>
    </w:p>
    <w:p w14:paraId="4E5E5D3E" w14:textId="77777777" w:rsidR="009C4E82" w:rsidRDefault="009C4E82" w:rsidP="00BC3D8E">
      <w:pPr>
        <w:jc w:val="center"/>
      </w:pPr>
    </w:p>
    <w:p w14:paraId="1D7FBFB5" w14:textId="77777777" w:rsidR="003C5685" w:rsidRDefault="003C5685" w:rsidP="007F3694"/>
    <w:p w14:paraId="5F7C6115" w14:textId="77777777" w:rsidR="003C5685" w:rsidRDefault="003C5685" w:rsidP="007F3694"/>
    <w:p w14:paraId="41A54C0E" w14:textId="77777777" w:rsidR="003C5685" w:rsidRDefault="003C5685" w:rsidP="007F3694"/>
    <w:p w14:paraId="4EACB666" w14:textId="302EB8E0" w:rsidR="003C5685" w:rsidRDefault="003C5685" w:rsidP="007F3694"/>
    <w:p w14:paraId="0B773F79" w14:textId="77777777" w:rsidR="00E1439C" w:rsidRPr="003C5685" w:rsidRDefault="00E1439C" w:rsidP="007F3694">
      <w:pPr>
        <w:rPr>
          <w:sz w:val="24"/>
          <w:szCs w:val="24"/>
        </w:rPr>
      </w:pPr>
    </w:p>
    <w:p w14:paraId="52DE4A2F" w14:textId="69B5939D" w:rsidR="003C5685" w:rsidRPr="003C5685" w:rsidRDefault="003C5685" w:rsidP="007F3694">
      <w:pPr>
        <w:rPr>
          <w:sz w:val="24"/>
          <w:szCs w:val="24"/>
        </w:rPr>
      </w:pPr>
      <w:r w:rsidRPr="003C5685">
        <w:rPr>
          <w:sz w:val="24"/>
          <w:szCs w:val="24"/>
        </w:rPr>
        <w:t>Bearbeiter:</w:t>
      </w:r>
      <w:r w:rsidR="00EA329F">
        <w:rPr>
          <w:sz w:val="24"/>
          <w:szCs w:val="24"/>
        </w:rPr>
        <w:t xml:space="preserve"> Dan Zhou</w:t>
      </w:r>
    </w:p>
    <w:p w14:paraId="4A34DC1E" w14:textId="6CB854D5" w:rsidR="003C5685" w:rsidRPr="003C5685" w:rsidRDefault="003C5685" w:rsidP="007F3694">
      <w:pPr>
        <w:rPr>
          <w:sz w:val="24"/>
          <w:szCs w:val="24"/>
        </w:rPr>
      </w:pPr>
      <w:r w:rsidRPr="003C5685">
        <w:rPr>
          <w:sz w:val="24"/>
          <w:szCs w:val="24"/>
        </w:rPr>
        <w:t>Matrikelnummer:</w:t>
      </w:r>
      <w:r w:rsidR="00EA329F">
        <w:rPr>
          <w:sz w:val="24"/>
          <w:szCs w:val="24"/>
        </w:rPr>
        <w:t xml:space="preserve"> 364607</w:t>
      </w:r>
    </w:p>
    <w:p w14:paraId="36088D44" w14:textId="7F425935" w:rsidR="00D87D33" w:rsidRPr="007F3694" w:rsidRDefault="003C5685" w:rsidP="007F3694">
      <w:r w:rsidRPr="003C5685">
        <w:rPr>
          <w:sz w:val="24"/>
          <w:szCs w:val="24"/>
        </w:rPr>
        <w:t>Studiengang:</w:t>
      </w:r>
      <w:r w:rsidR="00EA329F">
        <w:rPr>
          <w:sz w:val="24"/>
          <w:szCs w:val="24"/>
        </w:rPr>
        <w:t xml:space="preserve"> M_AP</w:t>
      </w:r>
      <w:r w:rsidR="006C467B">
        <w:rPr>
          <w:szCs w:val="24"/>
        </w:rPr>
        <w:br w:type="page"/>
      </w:r>
    </w:p>
    <w:p w14:paraId="01204A97" w14:textId="77777777" w:rsidR="00684AAC" w:rsidRPr="00684AAC" w:rsidRDefault="00684AAC" w:rsidP="00684AAC">
      <w:pPr>
        <w:spacing w:before="120" w:after="0" w:line="240" w:lineRule="auto"/>
        <w:jc w:val="both"/>
        <w:rPr>
          <w:szCs w:val="24"/>
        </w:rPr>
        <w:sectPr w:rsidR="00684AAC" w:rsidRPr="00684AAC" w:rsidSect="00C759E7">
          <w:headerReference w:type="even" r:id="rId9"/>
          <w:headerReference w:type="default" r:id="rId10"/>
          <w:headerReference w:type="first" r:id="rId11"/>
          <w:pgSz w:w="11907" w:h="16840" w:code="9"/>
          <w:pgMar w:top="1701" w:right="1134" w:bottom="851" w:left="1701" w:header="851" w:footer="680" w:gutter="0"/>
          <w:pgNumType w:start="1"/>
          <w:cols w:space="720"/>
          <w:titlePg/>
          <w:docGrid w:linePitch="299"/>
        </w:sectPr>
      </w:pPr>
    </w:p>
    <w:p w14:paraId="4EDA3103" w14:textId="77777777" w:rsidR="00DB7B14" w:rsidRDefault="00DB7B14" w:rsidP="000612CF">
      <w:pPr>
        <w:pStyle w:val="berschrift1Verzeichnisse"/>
      </w:pPr>
      <w:bookmarkStart w:id="0" w:name="_Toc7643458"/>
      <w:r>
        <w:lastRenderedPageBreak/>
        <w:t>Inhaltsverzeichnis</w:t>
      </w:r>
      <w:bookmarkEnd w:id="0"/>
    </w:p>
    <w:p w14:paraId="239715BC" w14:textId="77777777" w:rsidR="0023242D" w:rsidRPr="0023242D" w:rsidRDefault="0023242D" w:rsidP="0023242D">
      <w:pPr>
        <w:pStyle w:val="a3"/>
        <w:spacing w:line="240" w:lineRule="auto"/>
        <w:rPr>
          <w:sz w:val="2"/>
          <w:szCs w:val="2"/>
        </w:rPr>
      </w:pPr>
    </w:p>
    <w:p w14:paraId="49818D4B" w14:textId="4D450A0F" w:rsidR="00A36E0E" w:rsidRPr="00A36E0E" w:rsidRDefault="00C33A9A">
      <w:pPr>
        <w:pStyle w:val="TOC1"/>
        <w:tabs>
          <w:tab w:val="right" w:pos="9062"/>
        </w:tabs>
        <w:rPr>
          <w:rFonts w:ascii="Arial" w:hAnsi="Arial"/>
          <w:b w:val="0"/>
          <w:bCs w:val="0"/>
          <w:caps w:val="0"/>
          <w:noProof/>
          <w:kern w:val="2"/>
          <w:sz w:val="22"/>
          <w:szCs w:val="22"/>
          <w:lang w:val="en-US" w:eastAsia="zh-CN"/>
        </w:rPr>
      </w:pPr>
      <w:r w:rsidRPr="00A36E0E">
        <w:rPr>
          <w:rFonts w:ascii="Arial" w:hAnsi="Arial"/>
          <w:iCs/>
          <w:smallCaps/>
          <w:noProof/>
          <w:sz w:val="22"/>
          <w:szCs w:val="22"/>
        </w:rPr>
        <w:fldChar w:fldCharType="begin"/>
      </w:r>
      <w:r w:rsidRPr="00A36E0E">
        <w:rPr>
          <w:rFonts w:ascii="Arial" w:hAnsi="Arial"/>
          <w:iCs/>
          <w:smallCaps/>
          <w:noProof/>
          <w:sz w:val="22"/>
          <w:szCs w:val="22"/>
        </w:rPr>
        <w:instrText xml:space="preserve"> TOC \o "1-3" \h \z \u </w:instrText>
      </w:r>
      <w:r w:rsidRPr="00A36E0E">
        <w:rPr>
          <w:rFonts w:ascii="Arial" w:hAnsi="Arial"/>
          <w:iCs/>
          <w:smallCaps/>
          <w:noProof/>
          <w:sz w:val="22"/>
          <w:szCs w:val="22"/>
        </w:rPr>
        <w:fldChar w:fldCharType="separate"/>
      </w:r>
      <w:hyperlink w:anchor="_Toc7643458" w:history="1">
        <w:r w:rsidR="00A36E0E" w:rsidRPr="00A36E0E">
          <w:rPr>
            <w:rStyle w:val="af5"/>
            <w:rFonts w:ascii="Arial" w:hAnsi="Arial"/>
            <w:noProof/>
            <w:sz w:val="22"/>
            <w:szCs w:val="22"/>
          </w:rPr>
          <w:t>Inhaltsverzeichnis</w:t>
        </w:r>
        <w:r w:rsidR="00A36E0E" w:rsidRPr="00A36E0E">
          <w:rPr>
            <w:rFonts w:ascii="Arial" w:hAnsi="Arial"/>
            <w:noProof/>
            <w:webHidden/>
            <w:sz w:val="22"/>
            <w:szCs w:val="22"/>
          </w:rPr>
          <w:tab/>
        </w:r>
        <w:r w:rsidR="00A36E0E" w:rsidRPr="00A36E0E">
          <w:rPr>
            <w:rFonts w:ascii="Arial" w:hAnsi="Arial"/>
            <w:noProof/>
            <w:webHidden/>
            <w:sz w:val="22"/>
            <w:szCs w:val="22"/>
          </w:rPr>
          <w:fldChar w:fldCharType="begin"/>
        </w:r>
        <w:r w:rsidR="00A36E0E" w:rsidRPr="00A36E0E">
          <w:rPr>
            <w:rFonts w:ascii="Arial" w:hAnsi="Arial"/>
            <w:noProof/>
            <w:webHidden/>
            <w:sz w:val="22"/>
            <w:szCs w:val="22"/>
          </w:rPr>
          <w:instrText xml:space="preserve"> PAGEREF _Toc7643458 \h </w:instrText>
        </w:r>
        <w:r w:rsidR="00A36E0E" w:rsidRPr="00A36E0E">
          <w:rPr>
            <w:rFonts w:ascii="Arial" w:hAnsi="Arial"/>
            <w:noProof/>
            <w:webHidden/>
            <w:sz w:val="22"/>
            <w:szCs w:val="22"/>
          </w:rPr>
        </w:r>
        <w:r w:rsidR="00A36E0E" w:rsidRPr="00A36E0E">
          <w:rPr>
            <w:rFonts w:ascii="Arial" w:hAnsi="Arial"/>
            <w:noProof/>
            <w:webHidden/>
            <w:sz w:val="22"/>
            <w:szCs w:val="22"/>
          </w:rPr>
          <w:fldChar w:fldCharType="separate"/>
        </w:r>
        <w:r w:rsidR="00A36E0E" w:rsidRPr="00A36E0E">
          <w:rPr>
            <w:rFonts w:ascii="Arial" w:hAnsi="Arial"/>
            <w:noProof/>
            <w:webHidden/>
            <w:sz w:val="22"/>
            <w:szCs w:val="22"/>
          </w:rPr>
          <w:t>2</w:t>
        </w:r>
        <w:r w:rsidR="00A36E0E" w:rsidRPr="00A36E0E">
          <w:rPr>
            <w:rFonts w:ascii="Arial" w:hAnsi="Arial"/>
            <w:noProof/>
            <w:webHidden/>
            <w:sz w:val="22"/>
            <w:szCs w:val="22"/>
          </w:rPr>
          <w:fldChar w:fldCharType="end"/>
        </w:r>
      </w:hyperlink>
    </w:p>
    <w:p w14:paraId="0A164380" w14:textId="4E2CFBC5" w:rsidR="00A36E0E" w:rsidRPr="00A36E0E" w:rsidRDefault="00A36E0E">
      <w:pPr>
        <w:pStyle w:val="TOC1"/>
        <w:tabs>
          <w:tab w:val="right" w:pos="9062"/>
        </w:tabs>
        <w:rPr>
          <w:rFonts w:ascii="Arial" w:hAnsi="Arial"/>
          <w:b w:val="0"/>
          <w:bCs w:val="0"/>
          <w:caps w:val="0"/>
          <w:noProof/>
          <w:kern w:val="2"/>
          <w:sz w:val="22"/>
          <w:szCs w:val="22"/>
          <w:lang w:val="en-US" w:eastAsia="zh-CN"/>
        </w:rPr>
      </w:pPr>
      <w:hyperlink w:anchor="_Toc7643459" w:history="1">
        <w:r w:rsidRPr="00A36E0E">
          <w:rPr>
            <w:rStyle w:val="af5"/>
            <w:rFonts w:ascii="Arial" w:hAnsi="Arial"/>
            <w:noProof/>
            <w:sz w:val="22"/>
            <w:szCs w:val="22"/>
          </w:rPr>
          <w:t>Abbildungsverzeichnis</w:t>
        </w:r>
        <w:r w:rsidRPr="00A36E0E">
          <w:rPr>
            <w:rFonts w:ascii="Arial" w:hAnsi="Arial"/>
            <w:noProof/>
            <w:webHidden/>
            <w:sz w:val="22"/>
            <w:szCs w:val="22"/>
          </w:rPr>
          <w:tab/>
        </w:r>
        <w:r w:rsidRPr="00A36E0E">
          <w:rPr>
            <w:rFonts w:ascii="Arial" w:hAnsi="Arial"/>
            <w:noProof/>
            <w:webHidden/>
            <w:sz w:val="22"/>
            <w:szCs w:val="22"/>
          </w:rPr>
          <w:fldChar w:fldCharType="begin"/>
        </w:r>
        <w:r w:rsidRPr="00A36E0E">
          <w:rPr>
            <w:rFonts w:ascii="Arial" w:hAnsi="Arial"/>
            <w:noProof/>
            <w:webHidden/>
            <w:sz w:val="22"/>
            <w:szCs w:val="22"/>
          </w:rPr>
          <w:instrText xml:space="preserve"> PAGEREF _Toc7643459 \h </w:instrText>
        </w:r>
        <w:r w:rsidRPr="00A36E0E">
          <w:rPr>
            <w:rFonts w:ascii="Arial" w:hAnsi="Arial"/>
            <w:noProof/>
            <w:webHidden/>
            <w:sz w:val="22"/>
            <w:szCs w:val="22"/>
          </w:rPr>
        </w:r>
        <w:r w:rsidRPr="00A36E0E">
          <w:rPr>
            <w:rFonts w:ascii="Arial" w:hAnsi="Arial"/>
            <w:noProof/>
            <w:webHidden/>
            <w:sz w:val="22"/>
            <w:szCs w:val="22"/>
          </w:rPr>
          <w:fldChar w:fldCharType="separate"/>
        </w:r>
        <w:r w:rsidRPr="00A36E0E">
          <w:rPr>
            <w:rFonts w:ascii="Arial" w:hAnsi="Arial"/>
            <w:noProof/>
            <w:webHidden/>
            <w:sz w:val="22"/>
            <w:szCs w:val="22"/>
          </w:rPr>
          <w:t>4</w:t>
        </w:r>
        <w:r w:rsidRPr="00A36E0E">
          <w:rPr>
            <w:rFonts w:ascii="Arial" w:hAnsi="Arial"/>
            <w:noProof/>
            <w:webHidden/>
            <w:sz w:val="22"/>
            <w:szCs w:val="22"/>
          </w:rPr>
          <w:fldChar w:fldCharType="end"/>
        </w:r>
      </w:hyperlink>
    </w:p>
    <w:p w14:paraId="13284365" w14:textId="7E3D7116" w:rsidR="00A36E0E" w:rsidRPr="00A36E0E" w:rsidRDefault="00A36E0E">
      <w:pPr>
        <w:pStyle w:val="TOC1"/>
        <w:tabs>
          <w:tab w:val="right" w:pos="9062"/>
        </w:tabs>
        <w:rPr>
          <w:rFonts w:ascii="Arial" w:hAnsi="Arial"/>
          <w:b w:val="0"/>
          <w:bCs w:val="0"/>
          <w:caps w:val="0"/>
          <w:noProof/>
          <w:kern w:val="2"/>
          <w:sz w:val="22"/>
          <w:szCs w:val="22"/>
          <w:lang w:val="en-US" w:eastAsia="zh-CN"/>
        </w:rPr>
      </w:pPr>
      <w:hyperlink w:anchor="_Toc7643460" w:history="1">
        <w:r w:rsidRPr="00A36E0E">
          <w:rPr>
            <w:rStyle w:val="af5"/>
            <w:rFonts w:ascii="Arial" w:hAnsi="Arial"/>
            <w:noProof/>
            <w:sz w:val="22"/>
            <w:szCs w:val="22"/>
          </w:rPr>
          <w:t>Tabellenverzeichnis</w:t>
        </w:r>
        <w:r w:rsidRPr="00A36E0E">
          <w:rPr>
            <w:rFonts w:ascii="Arial" w:hAnsi="Arial"/>
            <w:noProof/>
            <w:webHidden/>
            <w:sz w:val="22"/>
            <w:szCs w:val="22"/>
          </w:rPr>
          <w:tab/>
        </w:r>
        <w:r w:rsidRPr="00A36E0E">
          <w:rPr>
            <w:rFonts w:ascii="Arial" w:hAnsi="Arial"/>
            <w:noProof/>
            <w:webHidden/>
            <w:sz w:val="22"/>
            <w:szCs w:val="22"/>
          </w:rPr>
          <w:fldChar w:fldCharType="begin"/>
        </w:r>
        <w:r w:rsidRPr="00A36E0E">
          <w:rPr>
            <w:rFonts w:ascii="Arial" w:hAnsi="Arial"/>
            <w:noProof/>
            <w:webHidden/>
            <w:sz w:val="22"/>
            <w:szCs w:val="22"/>
          </w:rPr>
          <w:instrText xml:space="preserve"> PAGEREF _Toc7643460 \h </w:instrText>
        </w:r>
        <w:r w:rsidRPr="00A36E0E">
          <w:rPr>
            <w:rFonts w:ascii="Arial" w:hAnsi="Arial"/>
            <w:noProof/>
            <w:webHidden/>
            <w:sz w:val="22"/>
            <w:szCs w:val="22"/>
          </w:rPr>
        </w:r>
        <w:r w:rsidRPr="00A36E0E">
          <w:rPr>
            <w:rFonts w:ascii="Arial" w:hAnsi="Arial"/>
            <w:noProof/>
            <w:webHidden/>
            <w:sz w:val="22"/>
            <w:szCs w:val="22"/>
          </w:rPr>
          <w:fldChar w:fldCharType="separate"/>
        </w:r>
        <w:r w:rsidRPr="00A36E0E">
          <w:rPr>
            <w:rFonts w:ascii="Arial" w:hAnsi="Arial"/>
            <w:noProof/>
            <w:webHidden/>
            <w:sz w:val="22"/>
            <w:szCs w:val="22"/>
          </w:rPr>
          <w:t>5</w:t>
        </w:r>
        <w:r w:rsidRPr="00A36E0E">
          <w:rPr>
            <w:rFonts w:ascii="Arial" w:hAnsi="Arial"/>
            <w:noProof/>
            <w:webHidden/>
            <w:sz w:val="22"/>
            <w:szCs w:val="22"/>
          </w:rPr>
          <w:fldChar w:fldCharType="end"/>
        </w:r>
      </w:hyperlink>
    </w:p>
    <w:p w14:paraId="0AAE2E85" w14:textId="426A3FE5" w:rsidR="00A36E0E" w:rsidRPr="00A36E0E" w:rsidRDefault="00A36E0E">
      <w:pPr>
        <w:pStyle w:val="TOC1"/>
        <w:tabs>
          <w:tab w:val="left" w:pos="440"/>
          <w:tab w:val="right" w:pos="9062"/>
        </w:tabs>
        <w:rPr>
          <w:rFonts w:ascii="Arial" w:hAnsi="Arial"/>
          <w:b w:val="0"/>
          <w:bCs w:val="0"/>
          <w:caps w:val="0"/>
          <w:noProof/>
          <w:kern w:val="2"/>
          <w:sz w:val="22"/>
          <w:szCs w:val="22"/>
          <w:lang w:val="en-US" w:eastAsia="zh-CN"/>
        </w:rPr>
      </w:pPr>
      <w:hyperlink w:anchor="_Toc7643461" w:history="1">
        <w:r w:rsidRPr="00A36E0E">
          <w:rPr>
            <w:rStyle w:val="af5"/>
            <w:rFonts w:ascii="Arial" w:hAnsi="Arial"/>
            <w:noProof/>
            <w:sz w:val="22"/>
            <w:szCs w:val="22"/>
          </w:rPr>
          <w:t>1</w:t>
        </w:r>
        <w:r w:rsidRPr="00A36E0E">
          <w:rPr>
            <w:rFonts w:ascii="Arial" w:hAnsi="Arial"/>
            <w:b w:val="0"/>
            <w:bCs w:val="0"/>
            <w:caps w:val="0"/>
            <w:noProof/>
            <w:kern w:val="2"/>
            <w:sz w:val="22"/>
            <w:szCs w:val="22"/>
            <w:lang w:val="en-US" w:eastAsia="zh-CN"/>
          </w:rPr>
          <w:tab/>
        </w:r>
        <w:r w:rsidRPr="00A36E0E">
          <w:rPr>
            <w:rStyle w:val="af5"/>
            <w:rFonts w:ascii="Arial" w:hAnsi="Arial"/>
            <w:noProof/>
            <w:sz w:val="22"/>
            <w:szCs w:val="22"/>
          </w:rPr>
          <w:t>Aufgabenstellung</w:t>
        </w:r>
        <w:r w:rsidRPr="00A36E0E">
          <w:rPr>
            <w:rFonts w:ascii="Arial" w:hAnsi="Arial"/>
            <w:noProof/>
            <w:webHidden/>
            <w:sz w:val="22"/>
            <w:szCs w:val="22"/>
          </w:rPr>
          <w:tab/>
        </w:r>
        <w:r w:rsidRPr="00A36E0E">
          <w:rPr>
            <w:rFonts w:ascii="Arial" w:hAnsi="Arial"/>
            <w:noProof/>
            <w:webHidden/>
            <w:sz w:val="22"/>
            <w:szCs w:val="22"/>
          </w:rPr>
          <w:fldChar w:fldCharType="begin"/>
        </w:r>
        <w:r w:rsidRPr="00A36E0E">
          <w:rPr>
            <w:rFonts w:ascii="Arial" w:hAnsi="Arial"/>
            <w:noProof/>
            <w:webHidden/>
            <w:sz w:val="22"/>
            <w:szCs w:val="22"/>
          </w:rPr>
          <w:instrText xml:space="preserve"> PAGEREF _Toc7643461 \h </w:instrText>
        </w:r>
        <w:r w:rsidRPr="00A36E0E">
          <w:rPr>
            <w:rFonts w:ascii="Arial" w:hAnsi="Arial"/>
            <w:noProof/>
            <w:webHidden/>
            <w:sz w:val="22"/>
            <w:szCs w:val="22"/>
          </w:rPr>
        </w:r>
        <w:r w:rsidRPr="00A36E0E">
          <w:rPr>
            <w:rFonts w:ascii="Arial" w:hAnsi="Arial"/>
            <w:noProof/>
            <w:webHidden/>
            <w:sz w:val="22"/>
            <w:szCs w:val="22"/>
          </w:rPr>
          <w:fldChar w:fldCharType="separate"/>
        </w:r>
        <w:r w:rsidRPr="00A36E0E">
          <w:rPr>
            <w:rFonts w:ascii="Arial" w:hAnsi="Arial"/>
            <w:noProof/>
            <w:webHidden/>
            <w:sz w:val="22"/>
            <w:szCs w:val="22"/>
          </w:rPr>
          <w:t>6</w:t>
        </w:r>
        <w:r w:rsidRPr="00A36E0E">
          <w:rPr>
            <w:rFonts w:ascii="Arial" w:hAnsi="Arial"/>
            <w:noProof/>
            <w:webHidden/>
            <w:sz w:val="22"/>
            <w:szCs w:val="22"/>
          </w:rPr>
          <w:fldChar w:fldCharType="end"/>
        </w:r>
      </w:hyperlink>
    </w:p>
    <w:p w14:paraId="573B59F7" w14:textId="43D0FAC4" w:rsidR="00A36E0E" w:rsidRPr="00A36E0E" w:rsidRDefault="00A36E0E">
      <w:pPr>
        <w:pStyle w:val="TOC1"/>
        <w:tabs>
          <w:tab w:val="left" w:pos="440"/>
          <w:tab w:val="right" w:pos="9062"/>
        </w:tabs>
        <w:rPr>
          <w:rFonts w:ascii="Arial" w:hAnsi="Arial"/>
          <w:b w:val="0"/>
          <w:bCs w:val="0"/>
          <w:caps w:val="0"/>
          <w:noProof/>
          <w:kern w:val="2"/>
          <w:sz w:val="22"/>
          <w:szCs w:val="22"/>
          <w:lang w:val="en-US" w:eastAsia="zh-CN"/>
        </w:rPr>
      </w:pPr>
      <w:hyperlink w:anchor="_Toc7643462" w:history="1">
        <w:r w:rsidRPr="00A36E0E">
          <w:rPr>
            <w:rStyle w:val="af5"/>
            <w:rFonts w:ascii="Arial" w:hAnsi="Arial"/>
            <w:noProof/>
            <w:sz w:val="22"/>
            <w:szCs w:val="22"/>
          </w:rPr>
          <w:t>2</w:t>
        </w:r>
        <w:r w:rsidRPr="00A36E0E">
          <w:rPr>
            <w:rFonts w:ascii="Arial" w:hAnsi="Arial"/>
            <w:b w:val="0"/>
            <w:bCs w:val="0"/>
            <w:caps w:val="0"/>
            <w:noProof/>
            <w:kern w:val="2"/>
            <w:sz w:val="22"/>
            <w:szCs w:val="22"/>
            <w:lang w:val="en-US" w:eastAsia="zh-CN"/>
          </w:rPr>
          <w:tab/>
        </w:r>
        <w:r w:rsidRPr="00A36E0E">
          <w:rPr>
            <w:rStyle w:val="af5"/>
            <w:rFonts w:ascii="Arial" w:hAnsi="Arial"/>
            <w:noProof/>
            <w:sz w:val="22"/>
            <w:szCs w:val="22"/>
          </w:rPr>
          <w:t>Durchführung</w:t>
        </w:r>
        <w:r w:rsidRPr="00A36E0E">
          <w:rPr>
            <w:rFonts w:ascii="Arial" w:hAnsi="Arial"/>
            <w:noProof/>
            <w:webHidden/>
            <w:sz w:val="22"/>
            <w:szCs w:val="22"/>
          </w:rPr>
          <w:tab/>
        </w:r>
        <w:r w:rsidRPr="00A36E0E">
          <w:rPr>
            <w:rFonts w:ascii="Arial" w:hAnsi="Arial"/>
            <w:noProof/>
            <w:webHidden/>
            <w:sz w:val="22"/>
            <w:szCs w:val="22"/>
          </w:rPr>
          <w:fldChar w:fldCharType="begin"/>
        </w:r>
        <w:r w:rsidRPr="00A36E0E">
          <w:rPr>
            <w:rFonts w:ascii="Arial" w:hAnsi="Arial"/>
            <w:noProof/>
            <w:webHidden/>
            <w:sz w:val="22"/>
            <w:szCs w:val="22"/>
          </w:rPr>
          <w:instrText xml:space="preserve"> PAGEREF _Toc7643462 \h </w:instrText>
        </w:r>
        <w:r w:rsidRPr="00A36E0E">
          <w:rPr>
            <w:rFonts w:ascii="Arial" w:hAnsi="Arial"/>
            <w:noProof/>
            <w:webHidden/>
            <w:sz w:val="22"/>
            <w:szCs w:val="22"/>
          </w:rPr>
        </w:r>
        <w:r w:rsidRPr="00A36E0E">
          <w:rPr>
            <w:rFonts w:ascii="Arial" w:hAnsi="Arial"/>
            <w:noProof/>
            <w:webHidden/>
            <w:sz w:val="22"/>
            <w:szCs w:val="22"/>
          </w:rPr>
          <w:fldChar w:fldCharType="separate"/>
        </w:r>
        <w:r w:rsidRPr="00A36E0E">
          <w:rPr>
            <w:rFonts w:ascii="Arial" w:hAnsi="Arial"/>
            <w:noProof/>
            <w:webHidden/>
            <w:sz w:val="22"/>
            <w:szCs w:val="22"/>
          </w:rPr>
          <w:t>7</w:t>
        </w:r>
        <w:r w:rsidRPr="00A36E0E">
          <w:rPr>
            <w:rFonts w:ascii="Arial" w:hAnsi="Arial"/>
            <w:noProof/>
            <w:webHidden/>
            <w:sz w:val="22"/>
            <w:szCs w:val="22"/>
          </w:rPr>
          <w:fldChar w:fldCharType="end"/>
        </w:r>
      </w:hyperlink>
    </w:p>
    <w:p w14:paraId="1AF734AC" w14:textId="7796B279" w:rsidR="00A36E0E" w:rsidRPr="00A36E0E" w:rsidRDefault="00A36E0E">
      <w:pPr>
        <w:pStyle w:val="TOC2"/>
        <w:tabs>
          <w:tab w:val="left" w:pos="880"/>
          <w:tab w:val="right" w:pos="9062"/>
        </w:tabs>
        <w:rPr>
          <w:rFonts w:ascii="Arial" w:hAnsi="Arial"/>
          <w:smallCaps w:val="0"/>
          <w:noProof/>
          <w:kern w:val="2"/>
          <w:sz w:val="22"/>
          <w:szCs w:val="22"/>
          <w:lang w:val="en-US" w:eastAsia="zh-CN"/>
        </w:rPr>
      </w:pPr>
      <w:hyperlink w:anchor="_Toc7643463" w:history="1">
        <w:r w:rsidRPr="00A36E0E">
          <w:rPr>
            <w:rStyle w:val="af5"/>
            <w:rFonts w:ascii="Arial" w:hAnsi="Arial"/>
            <w:noProof/>
            <w:sz w:val="22"/>
            <w:szCs w:val="22"/>
          </w:rPr>
          <w:t>2.1</w:t>
        </w:r>
        <w:r w:rsidRPr="00A36E0E">
          <w:rPr>
            <w:rFonts w:ascii="Arial" w:hAnsi="Arial"/>
            <w:smallCaps w:val="0"/>
            <w:noProof/>
            <w:kern w:val="2"/>
            <w:sz w:val="22"/>
            <w:szCs w:val="22"/>
            <w:lang w:val="en-US" w:eastAsia="zh-CN"/>
          </w:rPr>
          <w:tab/>
        </w:r>
        <w:r w:rsidRPr="00A36E0E">
          <w:rPr>
            <w:rStyle w:val="af5"/>
            <w:rFonts w:ascii="Arial" w:hAnsi="Arial"/>
            <w:noProof/>
            <w:sz w:val="22"/>
            <w:szCs w:val="22"/>
          </w:rPr>
          <w:t>Muster-Versuch</w:t>
        </w:r>
        <w:r w:rsidRPr="00A36E0E">
          <w:rPr>
            <w:rFonts w:ascii="Arial" w:hAnsi="Arial"/>
            <w:noProof/>
            <w:webHidden/>
            <w:sz w:val="22"/>
            <w:szCs w:val="22"/>
          </w:rPr>
          <w:tab/>
        </w:r>
        <w:r w:rsidRPr="00A36E0E">
          <w:rPr>
            <w:rFonts w:ascii="Arial" w:hAnsi="Arial"/>
            <w:noProof/>
            <w:webHidden/>
            <w:sz w:val="22"/>
            <w:szCs w:val="22"/>
          </w:rPr>
          <w:fldChar w:fldCharType="begin"/>
        </w:r>
        <w:r w:rsidRPr="00A36E0E">
          <w:rPr>
            <w:rFonts w:ascii="Arial" w:hAnsi="Arial"/>
            <w:noProof/>
            <w:webHidden/>
            <w:sz w:val="22"/>
            <w:szCs w:val="22"/>
          </w:rPr>
          <w:instrText xml:space="preserve"> PAGEREF _Toc7643463 \h </w:instrText>
        </w:r>
        <w:r w:rsidRPr="00A36E0E">
          <w:rPr>
            <w:rFonts w:ascii="Arial" w:hAnsi="Arial"/>
            <w:noProof/>
            <w:webHidden/>
            <w:sz w:val="22"/>
            <w:szCs w:val="22"/>
          </w:rPr>
        </w:r>
        <w:r w:rsidRPr="00A36E0E">
          <w:rPr>
            <w:rFonts w:ascii="Arial" w:hAnsi="Arial"/>
            <w:noProof/>
            <w:webHidden/>
            <w:sz w:val="22"/>
            <w:szCs w:val="22"/>
          </w:rPr>
          <w:fldChar w:fldCharType="separate"/>
        </w:r>
        <w:r w:rsidRPr="00A36E0E">
          <w:rPr>
            <w:rFonts w:ascii="Arial" w:hAnsi="Arial"/>
            <w:noProof/>
            <w:webHidden/>
            <w:sz w:val="22"/>
            <w:szCs w:val="22"/>
          </w:rPr>
          <w:t>8</w:t>
        </w:r>
        <w:r w:rsidRPr="00A36E0E">
          <w:rPr>
            <w:rFonts w:ascii="Arial" w:hAnsi="Arial"/>
            <w:noProof/>
            <w:webHidden/>
            <w:sz w:val="22"/>
            <w:szCs w:val="22"/>
          </w:rPr>
          <w:fldChar w:fldCharType="end"/>
        </w:r>
      </w:hyperlink>
    </w:p>
    <w:p w14:paraId="18AC5918" w14:textId="1B1A9849" w:rsidR="00A36E0E" w:rsidRPr="00A36E0E" w:rsidRDefault="00A36E0E">
      <w:pPr>
        <w:pStyle w:val="TOC3"/>
        <w:tabs>
          <w:tab w:val="left" w:pos="1100"/>
          <w:tab w:val="right" w:pos="9062"/>
        </w:tabs>
        <w:rPr>
          <w:rFonts w:ascii="Arial" w:hAnsi="Arial"/>
          <w:i w:val="0"/>
          <w:iCs w:val="0"/>
          <w:noProof/>
          <w:kern w:val="2"/>
          <w:sz w:val="22"/>
          <w:szCs w:val="22"/>
          <w:lang w:val="en-US" w:eastAsia="zh-CN"/>
        </w:rPr>
      </w:pPr>
      <w:hyperlink w:anchor="_Toc7643464" w:history="1">
        <w:r w:rsidRPr="00A36E0E">
          <w:rPr>
            <w:rStyle w:val="af5"/>
            <w:rFonts w:ascii="Arial" w:hAnsi="Arial"/>
            <w:i w:val="0"/>
            <w:noProof/>
            <w:sz w:val="22"/>
            <w:szCs w:val="22"/>
          </w:rPr>
          <w:t>2.1.1</w:t>
        </w:r>
        <w:r w:rsidRPr="00A36E0E">
          <w:rPr>
            <w:rFonts w:ascii="Arial" w:hAnsi="Arial"/>
            <w:i w:val="0"/>
            <w:iCs w:val="0"/>
            <w:noProof/>
            <w:kern w:val="2"/>
            <w:sz w:val="22"/>
            <w:szCs w:val="22"/>
            <w:lang w:val="en-US" w:eastAsia="zh-CN"/>
          </w:rPr>
          <w:tab/>
        </w:r>
        <w:r w:rsidRPr="00A36E0E">
          <w:rPr>
            <w:rStyle w:val="af5"/>
            <w:rFonts w:ascii="Arial" w:hAnsi="Arial"/>
            <w:i w:val="0"/>
            <w:noProof/>
            <w:sz w:val="22"/>
            <w:szCs w:val="22"/>
          </w:rPr>
          <w:t>Auslastung</w:t>
        </w:r>
        <w:r w:rsidRPr="00A36E0E">
          <w:rPr>
            <w:rFonts w:ascii="Arial" w:hAnsi="Arial"/>
            <w:i w:val="0"/>
            <w:noProof/>
            <w:webHidden/>
            <w:sz w:val="22"/>
            <w:szCs w:val="22"/>
          </w:rPr>
          <w:tab/>
        </w:r>
        <w:r w:rsidRPr="00A36E0E">
          <w:rPr>
            <w:rFonts w:ascii="Arial" w:hAnsi="Arial"/>
            <w:i w:val="0"/>
            <w:noProof/>
            <w:webHidden/>
            <w:sz w:val="22"/>
            <w:szCs w:val="22"/>
          </w:rPr>
          <w:fldChar w:fldCharType="begin"/>
        </w:r>
        <w:r w:rsidRPr="00A36E0E">
          <w:rPr>
            <w:rFonts w:ascii="Arial" w:hAnsi="Arial"/>
            <w:i w:val="0"/>
            <w:noProof/>
            <w:webHidden/>
            <w:sz w:val="22"/>
            <w:szCs w:val="22"/>
          </w:rPr>
          <w:instrText xml:space="preserve"> PAGEREF _Toc7643464 \h </w:instrText>
        </w:r>
        <w:r w:rsidRPr="00A36E0E">
          <w:rPr>
            <w:rFonts w:ascii="Arial" w:hAnsi="Arial"/>
            <w:i w:val="0"/>
            <w:noProof/>
            <w:webHidden/>
            <w:sz w:val="22"/>
            <w:szCs w:val="22"/>
          </w:rPr>
        </w:r>
        <w:r w:rsidRPr="00A36E0E">
          <w:rPr>
            <w:rFonts w:ascii="Arial" w:hAnsi="Arial"/>
            <w:i w:val="0"/>
            <w:noProof/>
            <w:webHidden/>
            <w:sz w:val="22"/>
            <w:szCs w:val="22"/>
          </w:rPr>
          <w:fldChar w:fldCharType="separate"/>
        </w:r>
        <w:r w:rsidRPr="00A36E0E">
          <w:rPr>
            <w:rFonts w:ascii="Arial" w:hAnsi="Arial"/>
            <w:i w:val="0"/>
            <w:noProof/>
            <w:webHidden/>
            <w:sz w:val="22"/>
            <w:szCs w:val="22"/>
          </w:rPr>
          <w:t>8</w:t>
        </w:r>
        <w:r w:rsidRPr="00A36E0E">
          <w:rPr>
            <w:rFonts w:ascii="Arial" w:hAnsi="Arial"/>
            <w:i w:val="0"/>
            <w:noProof/>
            <w:webHidden/>
            <w:sz w:val="22"/>
            <w:szCs w:val="22"/>
          </w:rPr>
          <w:fldChar w:fldCharType="end"/>
        </w:r>
      </w:hyperlink>
    </w:p>
    <w:p w14:paraId="26E2A072" w14:textId="7788196F" w:rsidR="00A36E0E" w:rsidRPr="00A36E0E" w:rsidRDefault="00A36E0E">
      <w:pPr>
        <w:pStyle w:val="TOC3"/>
        <w:tabs>
          <w:tab w:val="left" w:pos="1100"/>
          <w:tab w:val="right" w:pos="9062"/>
        </w:tabs>
        <w:rPr>
          <w:rFonts w:ascii="Arial" w:hAnsi="Arial"/>
          <w:i w:val="0"/>
          <w:iCs w:val="0"/>
          <w:noProof/>
          <w:kern w:val="2"/>
          <w:sz w:val="22"/>
          <w:szCs w:val="22"/>
          <w:lang w:val="en-US" w:eastAsia="zh-CN"/>
        </w:rPr>
      </w:pPr>
      <w:hyperlink w:anchor="_Toc7643465" w:history="1">
        <w:r w:rsidRPr="00A36E0E">
          <w:rPr>
            <w:rStyle w:val="af5"/>
            <w:rFonts w:ascii="Arial" w:hAnsi="Arial"/>
            <w:i w:val="0"/>
            <w:noProof/>
            <w:sz w:val="22"/>
            <w:szCs w:val="22"/>
          </w:rPr>
          <w:t>2.1.2</w:t>
        </w:r>
        <w:r w:rsidRPr="00A36E0E">
          <w:rPr>
            <w:rFonts w:ascii="Arial" w:hAnsi="Arial"/>
            <w:i w:val="0"/>
            <w:iCs w:val="0"/>
            <w:noProof/>
            <w:kern w:val="2"/>
            <w:sz w:val="22"/>
            <w:szCs w:val="22"/>
            <w:lang w:val="en-US" w:eastAsia="zh-CN"/>
          </w:rPr>
          <w:tab/>
        </w:r>
        <w:r w:rsidRPr="00A36E0E">
          <w:rPr>
            <w:rStyle w:val="af5"/>
            <w:rFonts w:ascii="Arial" w:hAnsi="Arial"/>
            <w:i w:val="0"/>
            <w:noProof/>
            <w:sz w:val="22"/>
            <w:szCs w:val="22"/>
          </w:rPr>
          <w:t>Durchlaufzeit</w:t>
        </w:r>
        <w:r w:rsidRPr="00A36E0E">
          <w:rPr>
            <w:rFonts w:ascii="Arial" w:hAnsi="Arial"/>
            <w:i w:val="0"/>
            <w:noProof/>
            <w:webHidden/>
            <w:sz w:val="22"/>
            <w:szCs w:val="22"/>
          </w:rPr>
          <w:tab/>
        </w:r>
        <w:r w:rsidRPr="00A36E0E">
          <w:rPr>
            <w:rFonts w:ascii="Arial" w:hAnsi="Arial"/>
            <w:i w:val="0"/>
            <w:noProof/>
            <w:webHidden/>
            <w:sz w:val="22"/>
            <w:szCs w:val="22"/>
          </w:rPr>
          <w:fldChar w:fldCharType="begin"/>
        </w:r>
        <w:r w:rsidRPr="00A36E0E">
          <w:rPr>
            <w:rFonts w:ascii="Arial" w:hAnsi="Arial"/>
            <w:i w:val="0"/>
            <w:noProof/>
            <w:webHidden/>
            <w:sz w:val="22"/>
            <w:szCs w:val="22"/>
          </w:rPr>
          <w:instrText xml:space="preserve"> PAGEREF _Toc7643465 \h </w:instrText>
        </w:r>
        <w:r w:rsidRPr="00A36E0E">
          <w:rPr>
            <w:rFonts w:ascii="Arial" w:hAnsi="Arial"/>
            <w:i w:val="0"/>
            <w:noProof/>
            <w:webHidden/>
            <w:sz w:val="22"/>
            <w:szCs w:val="22"/>
          </w:rPr>
        </w:r>
        <w:r w:rsidRPr="00A36E0E">
          <w:rPr>
            <w:rFonts w:ascii="Arial" w:hAnsi="Arial"/>
            <w:i w:val="0"/>
            <w:noProof/>
            <w:webHidden/>
            <w:sz w:val="22"/>
            <w:szCs w:val="22"/>
          </w:rPr>
          <w:fldChar w:fldCharType="separate"/>
        </w:r>
        <w:r w:rsidRPr="00A36E0E">
          <w:rPr>
            <w:rFonts w:ascii="Arial" w:hAnsi="Arial"/>
            <w:i w:val="0"/>
            <w:noProof/>
            <w:webHidden/>
            <w:sz w:val="22"/>
            <w:szCs w:val="22"/>
          </w:rPr>
          <w:t>9</w:t>
        </w:r>
        <w:r w:rsidRPr="00A36E0E">
          <w:rPr>
            <w:rFonts w:ascii="Arial" w:hAnsi="Arial"/>
            <w:i w:val="0"/>
            <w:noProof/>
            <w:webHidden/>
            <w:sz w:val="22"/>
            <w:szCs w:val="22"/>
          </w:rPr>
          <w:fldChar w:fldCharType="end"/>
        </w:r>
      </w:hyperlink>
    </w:p>
    <w:p w14:paraId="5F320E21" w14:textId="503BCD96" w:rsidR="00A36E0E" w:rsidRPr="00A36E0E" w:rsidRDefault="00A36E0E">
      <w:pPr>
        <w:pStyle w:val="TOC3"/>
        <w:tabs>
          <w:tab w:val="left" w:pos="1100"/>
          <w:tab w:val="right" w:pos="9062"/>
        </w:tabs>
        <w:rPr>
          <w:rFonts w:ascii="Arial" w:hAnsi="Arial"/>
          <w:i w:val="0"/>
          <w:iCs w:val="0"/>
          <w:noProof/>
          <w:kern w:val="2"/>
          <w:sz w:val="22"/>
          <w:szCs w:val="22"/>
          <w:lang w:val="en-US" w:eastAsia="zh-CN"/>
        </w:rPr>
      </w:pPr>
      <w:hyperlink w:anchor="_Toc7643466" w:history="1">
        <w:r w:rsidRPr="00A36E0E">
          <w:rPr>
            <w:rStyle w:val="af5"/>
            <w:rFonts w:ascii="Arial" w:hAnsi="Arial"/>
            <w:i w:val="0"/>
            <w:noProof/>
            <w:sz w:val="22"/>
            <w:szCs w:val="22"/>
          </w:rPr>
          <w:t>2.1.3</w:t>
        </w:r>
        <w:r w:rsidRPr="00A36E0E">
          <w:rPr>
            <w:rFonts w:ascii="Arial" w:hAnsi="Arial"/>
            <w:i w:val="0"/>
            <w:iCs w:val="0"/>
            <w:noProof/>
            <w:kern w:val="2"/>
            <w:sz w:val="22"/>
            <w:szCs w:val="22"/>
            <w:lang w:val="en-US" w:eastAsia="zh-CN"/>
          </w:rPr>
          <w:tab/>
        </w:r>
        <w:r w:rsidRPr="00A36E0E">
          <w:rPr>
            <w:rStyle w:val="af5"/>
            <w:rFonts w:ascii="Arial" w:hAnsi="Arial"/>
            <w:i w:val="0"/>
            <w:noProof/>
            <w:sz w:val="22"/>
            <w:szCs w:val="22"/>
          </w:rPr>
          <w:t>Termintreue</w:t>
        </w:r>
        <w:r w:rsidRPr="00A36E0E">
          <w:rPr>
            <w:rFonts w:ascii="Arial" w:hAnsi="Arial"/>
            <w:i w:val="0"/>
            <w:noProof/>
            <w:webHidden/>
            <w:sz w:val="22"/>
            <w:szCs w:val="22"/>
          </w:rPr>
          <w:tab/>
        </w:r>
        <w:r w:rsidRPr="00A36E0E">
          <w:rPr>
            <w:rFonts w:ascii="Arial" w:hAnsi="Arial"/>
            <w:i w:val="0"/>
            <w:noProof/>
            <w:webHidden/>
            <w:sz w:val="22"/>
            <w:szCs w:val="22"/>
          </w:rPr>
          <w:fldChar w:fldCharType="begin"/>
        </w:r>
        <w:r w:rsidRPr="00A36E0E">
          <w:rPr>
            <w:rFonts w:ascii="Arial" w:hAnsi="Arial"/>
            <w:i w:val="0"/>
            <w:noProof/>
            <w:webHidden/>
            <w:sz w:val="22"/>
            <w:szCs w:val="22"/>
          </w:rPr>
          <w:instrText xml:space="preserve"> PAGEREF _Toc7643466 \h </w:instrText>
        </w:r>
        <w:r w:rsidRPr="00A36E0E">
          <w:rPr>
            <w:rFonts w:ascii="Arial" w:hAnsi="Arial"/>
            <w:i w:val="0"/>
            <w:noProof/>
            <w:webHidden/>
            <w:sz w:val="22"/>
            <w:szCs w:val="22"/>
          </w:rPr>
        </w:r>
        <w:r w:rsidRPr="00A36E0E">
          <w:rPr>
            <w:rFonts w:ascii="Arial" w:hAnsi="Arial"/>
            <w:i w:val="0"/>
            <w:noProof/>
            <w:webHidden/>
            <w:sz w:val="22"/>
            <w:szCs w:val="22"/>
          </w:rPr>
          <w:fldChar w:fldCharType="separate"/>
        </w:r>
        <w:r w:rsidRPr="00A36E0E">
          <w:rPr>
            <w:rFonts w:ascii="Arial" w:hAnsi="Arial"/>
            <w:i w:val="0"/>
            <w:noProof/>
            <w:webHidden/>
            <w:sz w:val="22"/>
            <w:szCs w:val="22"/>
          </w:rPr>
          <w:t>9</w:t>
        </w:r>
        <w:r w:rsidRPr="00A36E0E">
          <w:rPr>
            <w:rFonts w:ascii="Arial" w:hAnsi="Arial"/>
            <w:i w:val="0"/>
            <w:noProof/>
            <w:webHidden/>
            <w:sz w:val="22"/>
            <w:szCs w:val="22"/>
          </w:rPr>
          <w:fldChar w:fldCharType="end"/>
        </w:r>
      </w:hyperlink>
    </w:p>
    <w:p w14:paraId="1E54E43A" w14:textId="6E9C493A" w:rsidR="00A36E0E" w:rsidRPr="00A36E0E" w:rsidRDefault="00A36E0E">
      <w:pPr>
        <w:pStyle w:val="TOC3"/>
        <w:tabs>
          <w:tab w:val="left" w:pos="1100"/>
          <w:tab w:val="right" w:pos="9062"/>
        </w:tabs>
        <w:rPr>
          <w:rFonts w:ascii="Arial" w:hAnsi="Arial"/>
          <w:i w:val="0"/>
          <w:iCs w:val="0"/>
          <w:noProof/>
          <w:kern w:val="2"/>
          <w:sz w:val="22"/>
          <w:szCs w:val="22"/>
          <w:lang w:val="en-US" w:eastAsia="zh-CN"/>
        </w:rPr>
      </w:pPr>
      <w:hyperlink w:anchor="_Toc7643467" w:history="1">
        <w:r w:rsidRPr="00A36E0E">
          <w:rPr>
            <w:rStyle w:val="af5"/>
            <w:rFonts w:ascii="Arial" w:hAnsi="Arial"/>
            <w:i w:val="0"/>
            <w:noProof/>
            <w:sz w:val="22"/>
            <w:szCs w:val="22"/>
          </w:rPr>
          <w:t>2.1.4</w:t>
        </w:r>
        <w:r w:rsidRPr="00A36E0E">
          <w:rPr>
            <w:rFonts w:ascii="Arial" w:hAnsi="Arial"/>
            <w:i w:val="0"/>
            <w:iCs w:val="0"/>
            <w:noProof/>
            <w:kern w:val="2"/>
            <w:sz w:val="22"/>
            <w:szCs w:val="22"/>
            <w:lang w:val="en-US" w:eastAsia="zh-CN"/>
          </w:rPr>
          <w:tab/>
        </w:r>
        <w:r w:rsidRPr="00A36E0E">
          <w:rPr>
            <w:rStyle w:val="af5"/>
            <w:rFonts w:ascii="Arial" w:hAnsi="Arial"/>
            <w:i w:val="0"/>
            <w:noProof/>
            <w:sz w:val="22"/>
            <w:szCs w:val="22"/>
          </w:rPr>
          <w:t>Bestand</w:t>
        </w:r>
        <w:r w:rsidRPr="00A36E0E">
          <w:rPr>
            <w:rFonts w:ascii="Arial" w:hAnsi="Arial"/>
            <w:i w:val="0"/>
            <w:noProof/>
            <w:webHidden/>
            <w:sz w:val="22"/>
            <w:szCs w:val="22"/>
          </w:rPr>
          <w:tab/>
        </w:r>
        <w:r w:rsidRPr="00A36E0E">
          <w:rPr>
            <w:rFonts w:ascii="Arial" w:hAnsi="Arial"/>
            <w:i w:val="0"/>
            <w:noProof/>
            <w:webHidden/>
            <w:sz w:val="22"/>
            <w:szCs w:val="22"/>
          </w:rPr>
          <w:fldChar w:fldCharType="begin"/>
        </w:r>
        <w:r w:rsidRPr="00A36E0E">
          <w:rPr>
            <w:rFonts w:ascii="Arial" w:hAnsi="Arial"/>
            <w:i w:val="0"/>
            <w:noProof/>
            <w:webHidden/>
            <w:sz w:val="22"/>
            <w:szCs w:val="22"/>
          </w:rPr>
          <w:instrText xml:space="preserve"> PAGEREF _Toc7643467 \h </w:instrText>
        </w:r>
        <w:r w:rsidRPr="00A36E0E">
          <w:rPr>
            <w:rFonts w:ascii="Arial" w:hAnsi="Arial"/>
            <w:i w:val="0"/>
            <w:noProof/>
            <w:webHidden/>
            <w:sz w:val="22"/>
            <w:szCs w:val="22"/>
          </w:rPr>
        </w:r>
        <w:r w:rsidRPr="00A36E0E">
          <w:rPr>
            <w:rFonts w:ascii="Arial" w:hAnsi="Arial"/>
            <w:i w:val="0"/>
            <w:noProof/>
            <w:webHidden/>
            <w:sz w:val="22"/>
            <w:szCs w:val="22"/>
          </w:rPr>
          <w:fldChar w:fldCharType="separate"/>
        </w:r>
        <w:r w:rsidRPr="00A36E0E">
          <w:rPr>
            <w:rFonts w:ascii="Arial" w:hAnsi="Arial"/>
            <w:i w:val="0"/>
            <w:noProof/>
            <w:webHidden/>
            <w:sz w:val="22"/>
            <w:szCs w:val="22"/>
          </w:rPr>
          <w:t>10</w:t>
        </w:r>
        <w:r w:rsidRPr="00A36E0E">
          <w:rPr>
            <w:rFonts w:ascii="Arial" w:hAnsi="Arial"/>
            <w:i w:val="0"/>
            <w:noProof/>
            <w:webHidden/>
            <w:sz w:val="22"/>
            <w:szCs w:val="22"/>
          </w:rPr>
          <w:fldChar w:fldCharType="end"/>
        </w:r>
      </w:hyperlink>
    </w:p>
    <w:p w14:paraId="39C44F8D" w14:textId="2EC7BCC2" w:rsidR="00A36E0E" w:rsidRPr="00A36E0E" w:rsidRDefault="00A36E0E">
      <w:pPr>
        <w:pStyle w:val="TOC3"/>
        <w:tabs>
          <w:tab w:val="left" w:pos="1100"/>
          <w:tab w:val="right" w:pos="9062"/>
        </w:tabs>
        <w:rPr>
          <w:rFonts w:ascii="Arial" w:hAnsi="Arial"/>
          <w:i w:val="0"/>
          <w:iCs w:val="0"/>
          <w:noProof/>
          <w:kern w:val="2"/>
          <w:sz w:val="22"/>
          <w:szCs w:val="22"/>
          <w:lang w:val="en-US" w:eastAsia="zh-CN"/>
        </w:rPr>
      </w:pPr>
      <w:hyperlink w:anchor="_Toc7643468" w:history="1">
        <w:r w:rsidRPr="00A36E0E">
          <w:rPr>
            <w:rStyle w:val="af5"/>
            <w:rFonts w:ascii="Arial" w:hAnsi="Arial"/>
            <w:i w:val="0"/>
            <w:noProof/>
            <w:sz w:val="22"/>
            <w:szCs w:val="22"/>
          </w:rPr>
          <w:t>2.1.5</w:t>
        </w:r>
        <w:r w:rsidRPr="00A36E0E">
          <w:rPr>
            <w:rFonts w:ascii="Arial" w:hAnsi="Arial"/>
            <w:i w:val="0"/>
            <w:iCs w:val="0"/>
            <w:noProof/>
            <w:kern w:val="2"/>
            <w:sz w:val="22"/>
            <w:szCs w:val="22"/>
            <w:lang w:val="en-US" w:eastAsia="zh-CN"/>
          </w:rPr>
          <w:tab/>
        </w:r>
        <w:r w:rsidRPr="00A36E0E">
          <w:rPr>
            <w:rStyle w:val="af5"/>
            <w:rFonts w:ascii="Arial" w:hAnsi="Arial"/>
            <w:i w:val="0"/>
            <w:noProof/>
            <w:sz w:val="22"/>
            <w:szCs w:val="22"/>
          </w:rPr>
          <w:t>Interpretation der Ergebnisse</w:t>
        </w:r>
        <w:r w:rsidRPr="00A36E0E">
          <w:rPr>
            <w:rFonts w:ascii="Arial" w:hAnsi="Arial"/>
            <w:i w:val="0"/>
            <w:noProof/>
            <w:webHidden/>
            <w:sz w:val="22"/>
            <w:szCs w:val="22"/>
          </w:rPr>
          <w:tab/>
        </w:r>
        <w:r w:rsidRPr="00A36E0E">
          <w:rPr>
            <w:rFonts w:ascii="Arial" w:hAnsi="Arial"/>
            <w:i w:val="0"/>
            <w:noProof/>
            <w:webHidden/>
            <w:sz w:val="22"/>
            <w:szCs w:val="22"/>
          </w:rPr>
          <w:fldChar w:fldCharType="begin"/>
        </w:r>
        <w:r w:rsidRPr="00A36E0E">
          <w:rPr>
            <w:rFonts w:ascii="Arial" w:hAnsi="Arial"/>
            <w:i w:val="0"/>
            <w:noProof/>
            <w:webHidden/>
            <w:sz w:val="22"/>
            <w:szCs w:val="22"/>
          </w:rPr>
          <w:instrText xml:space="preserve"> PAGEREF _Toc7643468 \h </w:instrText>
        </w:r>
        <w:r w:rsidRPr="00A36E0E">
          <w:rPr>
            <w:rFonts w:ascii="Arial" w:hAnsi="Arial"/>
            <w:i w:val="0"/>
            <w:noProof/>
            <w:webHidden/>
            <w:sz w:val="22"/>
            <w:szCs w:val="22"/>
          </w:rPr>
        </w:r>
        <w:r w:rsidRPr="00A36E0E">
          <w:rPr>
            <w:rFonts w:ascii="Arial" w:hAnsi="Arial"/>
            <w:i w:val="0"/>
            <w:noProof/>
            <w:webHidden/>
            <w:sz w:val="22"/>
            <w:szCs w:val="22"/>
          </w:rPr>
          <w:fldChar w:fldCharType="separate"/>
        </w:r>
        <w:r w:rsidRPr="00A36E0E">
          <w:rPr>
            <w:rFonts w:ascii="Arial" w:hAnsi="Arial"/>
            <w:i w:val="0"/>
            <w:noProof/>
            <w:webHidden/>
            <w:sz w:val="22"/>
            <w:szCs w:val="22"/>
          </w:rPr>
          <w:t>10</w:t>
        </w:r>
        <w:r w:rsidRPr="00A36E0E">
          <w:rPr>
            <w:rFonts w:ascii="Arial" w:hAnsi="Arial"/>
            <w:i w:val="0"/>
            <w:noProof/>
            <w:webHidden/>
            <w:sz w:val="22"/>
            <w:szCs w:val="22"/>
          </w:rPr>
          <w:fldChar w:fldCharType="end"/>
        </w:r>
      </w:hyperlink>
    </w:p>
    <w:p w14:paraId="3B2C9CD4" w14:textId="62DCF705" w:rsidR="00A36E0E" w:rsidRPr="00A36E0E" w:rsidRDefault="00A36E0E">
      <w:pPr>
        <w:pStyle w:val="TOC2"/>
        <w:tabs>
          <w:tab w:val="left" w:pos="880"/>
          <w:tab w:val="right" w:pos="9062"/>
        </w:tabs>
        <w:rPr>
          <w:rFonts w:ascii="Arial" w:hAnsi="Arial"/>
          <w:smallCaps w:val="0"/>
          <w:noProof/>
          <w:kern w:val="2"/>
          <w:sz w:val="22"/>
          <w:szCs w:val="22"/>
          <w:lang w:val="en-US" w:eastAsia="zh-CN"/>
        </w:rPr>
      </w:pPr>
      <w:hyperlink w:anchor="_Toc7643469" w:history="1">
        <w:r w:rsidRPr="00A36E0E">
          <w:rPr>
            <w:rStyle w:val="af5"/>
            <w:rFonts w:ascii="Arial" w:hAnsi="Arial"/>
            <w:noProof/>
            <w:sz w:val="22"/>
            <w:szCs w:val="22"/>
          </w:rPr>
          <w:t>2.2</w:t>
        </w:r>
        <w:r w:rsidRPr="00A36E0E">
          <w:rPr>
            <w:rFonts w:ascii="Arial" w:hAnsi="Arial"/>
            <w:smallCaps w:val="0"/>
            <w:noProof/>
            <w:kern w:val="2"/>
            <w:sz w:val="22"/>
            <w:szCs w:val="22"/>
            <w:lang w:val="en-US" w:eastAsia="zh-CN"/>
          </w:rPr>
          <w:tab/>
        </w:r>
        <w:r w:rsidRPr="00A36E0E">
          <w:rPr>
            <w:rStyle w:val="af5"/>
            <w:rFonts w:ascii="Arial" w:hAnsi="Arial"/>
            <w:noProof/>
            <w:sz w:val="22"/>
            <w:szCs w:val="22"/>
          </w:rPr>
          <w:t>Versuch 0 – Grundzustand</w:t>
        </w:r>
        <w:r w:rsidRPr="00A36E0E">
          <w:rPr>
            <w:rFonts w:ascii="Arial" w:hAnsi="Arial"/>
            <w:noProof/>
            <w:webHidden/>
            <w:sz w:val="22"/>
            <w:szCs w:val="22"/>
          </w:rPr>
          <w:tab/>
        </w:r>
        <w:r w:rsidRPr="00A36E0E">
          <w:rPr>
            <w:rFonts w:ascii="Arial" w:hAnsi="Arial"/>
            <w:noProof/>
            <w:webHidden/>
            <w:sz w:val="22"/>
            <w:szCs w:val="22"/>
          </w:rPr>
          <w:fldChar w:fldCharType="begin"/>
        </w:r>
        <w:r w:rsidRPr="00A36E0E">
          <w:rPr>
            <w:rFonts w:ascii="Arial" w:hAnsi="Arial"/>
            <w:noProof/>
            <w:webHidden/>
            <w:sz w:val="22"/>
            <w:szCs w:val="22"/>
          </w:rPr>
          <w:instrText xml:space="preserve"> PAGEREF _Toc7643469 \h </w:instrText>
        </w:r>
        <w:r w:rsidRPr="00A36E0E">
          <w:rPr>
            <w:rFonts w:ascii="Arial" w:hAnsi="Arial"/>
            <w:noProof/>
            <w:webHidden/>
            <w:sz w:val="22"/>
            <w:szCs w:val="22"/>
          </w:rPr>
        </w:r>
        <w:r w:rsidRPr="00A36E0E">
          <w:rPr>
            <w:rFonts w:ascii="Arial" w:hAnsi="Arial"/>
            <w:noProof/>
            <w:webHidden/>
            <w:sz w:val="22"/>
            <w:szCs w:val="22"/>
          </w:rPr>
          <w:fldChar w:fldCharType="separate"/>
        </w:r>
        <w:r w:rsidRPr="00A36E0E">
          <w:rPr>
            <w:rFonts w:ascii="Arial" w:hAnsi="Arial"/>
            <w:noProof/>
            <w:webHidden/>
            <w:sz w:val="22"/>
            <w:szCs w:val="22"/>
          </w:rPr>
          <w:t>11</w:t>
        </w:r>
        <w:r w:rsidRPr="00A36E0E">
          <w:rPr>
            <w:rFonts w:ascii="Arial" w:hAnsi="Arial"/>
            <w:noProof/>
            <w:webHidden/>
            <w:sz w:val="22"/>
            <w:szCs w:val="22"/>
          </w:rPr>
          <w:fldChar w:fldCharType="end"/>
        </w:r>
      </w:hyperlink>
    </w:p>
    <w:p w14:paraId="39894B3B" w14:textId="395AF3AE" w:rsidR="00A36E0E" w:rsidRPr="00A36E0E" w:rsidRDefault="00A36E0E">
      <w:pPr>
        <w:pStyle w:val="TOC3"/>
        <w:tabs>
          <w:tab w:val="left" w:pos="1100"/>
          <w:tab w:val="right" w:pos="9062"/>
        </w:tabs>
        <w:rPr>
          <w:rFonts w:ascii="Arial" w:hAnsi="Arial"/>
          <w:i w:val="0"/>
          <w:iCs w:val="0"/>
          <w:noProof/>
          <w:kern w:val="2"/>
          <w:sz w:val="22"/>
          <w:szCs w:val="22"/>
          <w:lang w:val="en-US" w:eastAsia="zh-CN"/>
        </w:rPr>
      </w:pPr>
      <w:hyperlink w:anchor="_Toc7643470" w:history="1">
        <w:r w:rsidRPr="00A36E0E">
          <w:rPr>
            <w:rStyle w:val="af5"/>
            <w:rFonts w:ascii="Arial" w:hAnsi="Arial"/>
            <w:i w:val="0"/>
            <w:noProof/>
            <w:sz w:val="22"/>
            <w:szCs w:val="22"/>
          </w:rPr>
          <w:t>2.2.1</w:t>
        </w:r>
        <w:r w:rsidRPr="00A36E0E">
          <w:rPr>
            <w:rFonts w:ascii="Arial" w:hAnsi="Arial"/>
            <w:i w:val="0"/>
            <w:iCs w:val="0"/>
            <w:noProof/>
            <w:kern w:val="2"/>
            <w:sz w:val="22"/>
            <w:szCs w:val="22"/>
            <w:lang w:val="en-US" w:eastAsia="zh-CN"/>
          </w:rPr>
          <w:tab/>
        </w:r>
        <w:r w:rsidRPr="00A36E0E">
          <w:rPr>
            <w:rStyle w:val="af5"/>
            <w:rFonts w:ascii="Arial" w:hAnsi="Arial"/>
            <w:i w:val="0"/>
            <w:noProof/>
            <w:sz w:val="22"/>
            <w:szCs w:val="22"/>
          </w:rPr>
          <w:t>Auslastung</w:t>
        </w:r>
        <w:r w:rsidRPr="00A36E0E">
          <w:rPr>
            <w:rFonts w:ascii="Arial" w:hAnsi="Arial"/>
            <w:i w:val="0"/>
            <w:noProof/>
            <w:webHidden/>
            <w:sz w:val="22"/>
            <w:szCs w:val="22"/>
          </w:rPr>
          <w:tab/>
        </w:r>
        <w:r w:rsidRPr="00A36E0E">
          <w:rPr>
            <w:rFonts w:ascii="Arial" w:hAnsi="Arial"/>
            <w:i w:val="0"/>
            <w:noProof/>
            <w:webHidden/>
            <w:sz w:val="22"/>
            <w:szCs w:val="22"/>
          </w:rPr>
          <w:fldChar w:fldCharType="begin"/>
        </w:r>
        <w:r w:rsidRPr="00A36E0E">
          <w:rPr>
            <w:rFonts w:ascii="Arial" w:hAnsi="Arial"/>
            <w:i w:val="0"/>
            <w:noProof/>
            <w:webHidden/>
            <w:sz w:val="22"/>
            <w:szCs w:val="22"/>
          </w:rPr>
          <w:instrText xml:space="preserve"> PAGEREF _Toc7643470 \h </w:instrText>
        </w:r>
        <w:r w:rsidRPr="00A36E0E">
          <w:rPr>
            <w:rFonts w:ascii="Arial" w:hAnsi="Arial"/>
            <w:i w:val="0"/>
            <w:noProof/>
            <w:webHidden/>
            <w:sz w:val="22"/>
            <w:szCs w:val="22"/>
          </w:rPr>
        </w:r>
        <w:r w:rsidRPr="00A36E0E">
          <w:rPr>
            <w:rFonts w:ascii="Arial" w:hAnsi="Arial"/>
            <w:i w:val="0"/>
            <w:noProof/>
            <w:webHidden/>
            <w:sz w:val="22"/>
            <w:szCs w:val="22"/>
          </w:rPr>
          <w:fldChar w:fldCharType="separate"/>
        </w:r>
        <w:r w:rsidRPr="00A36E0E">
          <w:rPr>
            <w:rFonts w:ascii="Arial" w:hAnsi="Arial"/>
            <w:i w:val="0"/>
            <w:noProof/>
            <w:webHidden/>
            <w:sz w:val="22"/>
            <w:szCs w:val="22"/>
          </w:rPr>
          <w:t>11</w:t>
        </w:r>
        <w:r w:rsidRPr="00A36E0E">
          <w:rPr>
            <w:rFonts w:ascii="Arial" w:hAnsi="Arial"/>
            <w:i w:val="0"/>
            <w:noProof/>
            <w:webHidden/>
            <w:sz w:val="22"/>
            <w:szCs w:val="22"/>
          </w:rPr>
          <w:fldChar w:fldCharType="end"/>
        </w:r>
      </w:hyperlink>
    </w:p>
    <w:p w14:paraId="6317E495" w14:textId="22CCC1B5" w:rsidR="00A36E0E" w:rsidRPr="00A36E0E" w:rsidRDefault="00A36E0E">
      <w:pPr>
        <w:pStyle w:val="TOC3"/>
        <w:tabs>
          <w:tab w:val="left" w:pos="1100"/>
          <w:tab w:val="right" w:pos="9062"/>
        </w:tabs>
        <w:rPr>
          <w:rFonts w:ascii="Arial" w:hAnsi="Arial"/>
          <w:i w:val="0"/>
          <w:iCs w:val="0"/>
          <w:noProof/>
          <w:kern w:val="2"/>
          <w:sz w:val="22"/>
          <w:szCs w:val="22"/>
          <w:lang w:val="en-US" w:eastAsia="zh-CN"/>
        </w:rPr>
      </w:pPr>
      <w:hyperlink w:anchor="_Toc7643471" w:history="1">
        <w:r w:rsidRPr="00A36E0E">
          <w:rPr>
            <w:rStyle w:val="af5"/>
            <w:rFonts w:ascii="Arial" w:hAnsi="Arial"/>
            <w:i w:val="0"/>
            <w:noProof/>
            <w:sz w:val="22"/>
            <w:szCs w:val="22"/>
          </w:rPr>
          <w:t>2.2.2</w:t>
        </w:r>
        <w:r w:rsidRPr="00A36E0E">
          <w:rPr>
            <w:rFonts w:ascii="Arial" w:hAnsi="Arial"/>
            <w:i w:val="0"/>
            <w:iCs w:val="0"/>
            <w:noProof/>
            <w:kern w:val="2"/>
            <w:sz w:val="22"/>
            <w:szCs w:val="22"/>
            <w:lang w:val="en-US" w:eastAsia="zh-CN"/>
          </w:rPr>
          <w:tab/>
        </w:r>
        <w:r w:rsidRPr="00A36E0E">
          <w:rPr>
            <w:rStyle w:val="af5"/>
            <w:rFonts w:ascii="Arial" w:hAnsi="Arial"/>
            <w:i w:val="0"/>
            <w:noProof/>
            <w:sz w:val="22"/>
            <w:szCs w:val="22"/>
          </w:rPr>
          <w:t>Durchlaufzeit</w:t>
        </w:r>
        <w:r w:rsidRPr="00A36E0E">
          <w:rPr>
            <w:rFonts w:ascii="Arial" w:hAnsi="Arial"/>
            <w:i w:val="0"/>
            <w:noProof/>
            <w:webHidden/>
            <w:sz w:val="22"/>
            <w:szCs w:val="22"/>
          </w:rPr>
          <w:tab/>
        </w:r>
        <w:r w:rsidRPr="00A36E0E">
          <w:rPr>
            <w:rFonts w:ascii="Arial" w:hAnsi="Arial"/>
            <w:i w:val="0"/>
            <w:noProof/>
            <w:webHidden/>
            <w:sz w:val="22"/>
            <w:szCs w:val="22"/>
          </w:rPr>
          <w:fldChar w:fldCharType="begin"/>
        </w:r>
        <w:r w:rsidRPr="00A36E0E">
          <w:rPr>
            <w:rFonts w:ascii="Arial" w:hAnsi="Arial"/>
            <w:i w:val="0"/>
            <w:noProof/>
            <w:webHidden/>
            <w:sz w:val="22"/>
            <w:szCs w:val="22"/>
          </w:rPr>
          <w:instrText xml:space="preserve"> PAGEREF _Toc7643471 \h </w:instrText>
        </w:r>
        <w:r w:rsidRPr="00A36E0E">
          <w:rPr>
            <w:rFonts w:ascii="Arial" w:hAnsi="Arial"/>
            <w:i w:val="0"/>
            <w:noProof/>
            <w:webHidden/>
            <w:sz w:val="22"/>
            <w:szCs w:val="22"/>
          </w:rPr>
        </w:r>
        <w:r w:rsidRPr="00A36E0E">
          <w:rPr>
            <w:rFonts w:ascii="Arial" w:hAnsi="Arial"/>
            <w:i w:val="0"/>
            <w:noProof/>
            <w:webHidden/>
            <w:sz w:val="22"/>
            <w:szCs w:val="22"/>
          </w:rPr>
          <w:fldChar w:fldCharType="separate"/>
        </w:r>
        <w:r w:rsidRPr="00A36E0E">
          <w:rPr>
            <w:rFonts w:ascii="Arial" w:hAnsi="Arial"/>
            <w:i w:val="0"/>
            <w:noProof/>
            <w:webHidden/>
            <w:sz w:val="22"/>
            <w:szCs w:val="22"/>
          </w:rPr>
          <w:t>11</w:t>
        </w:r>
        <w:r w:rsidRPr="00A36E0E">
          <w:rPr>
            <w:rFonts w:ascii="Arial" w:hAnsi="Arial"/>
            <w:i w:val="0"/>
            <w:noProof/>
            <w:webHidden/>
            <w:sz w:val="22"/>
            <w:szCs w:val="22"/>
          </w:rPr>
          <w:fldChar w:fldCharType="end"/>
        </w:r>
      </w:hyperlink>
    </w:p>
    <w:p w14:paraId="26A91347" w14:textId="3B0745C6" w:rsidR="00A36E0E" w:rsidRPr="00A36E0E" w:rsidRDefault="00A36E0E">
      <w:pPr>
        <w:pStyle w:val="TOC3"/>
        <w:tabs>
          <w:tab w:val="left" w:pos="1100"/>
          <w:tab w:val="right" w:pos="9062"/>
        </w:tabs>
        <w:rPr>
          <w:rFonts w:ascii="Arial" w:hAnsi="Arial"/>
          <w:i w:val="0"/>
          <w:iCs w:val="0"/>
          <w:noProof/>
          <w:kern w:val="2"/>
          <w:sz w:val="22"/>
          <w:szCs w:val="22"/>
          <w:lang w:val="en-US" w:eastAsia="zh-CN"/>
        </w:rPr>
      </w:pPr>
      <w:hyperlink w:anchor="_Toc7643472" w:history="1">
        <w:r w:rsidRPr="00A36E0E">
          <w:rPr>
            <w:rStyle w:val="af5"/>
            <w:rFonts w:ascii="Arial" w:hAnsi="Arial"/>
            <w:i w:val="0"/>
            <w:noProof/>
            <w:sz w:val="22"/>
            <w:szCs w:val="22"/>
          </w:rPr>
          <w:t>2.2.3</w:t>
        </w:r>
        <w:r w:rsidRPr="00A36E0E">
          <w:rPr>
            <w:rFonts w:ascii="Arial" w:hAnsi="Arial"/>
            <w:i w:val="0"/>
            <w:iCs w:val="0"/>
            <w:noProof/>
            <w:kern w:val="2"/>
            <w:sz w:val="22"/>
            <w:szCs w:val="22"/>
            <w:lang w:val="en-US" w:eastAsia="zh-CN"/>
          </w:rPr>
          <w:tab/>
        </w:r>
        <w:r w:rsidRPr="00A36E0E">
          <w:rPr>
            <w:rStyle w:val="af5"/>
            <w:rFonts w:ascii="Arial" w:hAnsi="Arial"/>
            <w:i w:val="0"/>
            <w:noProof/>
            <w:sz w:val="22"/>
            <w:szCs w:val="22"/>
          </w:rPr>
          <w:t>Termintreue</w:t>
        </w:r>
        <w:r w:rsidRPr="00A36E0E">
          <w:rPr>
            <w:rFonts w:ascii="Arial" w:hAnsi="Arial"/>
            <w:i w:val="0"/>
            <w:noProof/>
            <w:webHidden/>
            <w:sz w:val="22"/>
            <w:szCs w:val="22"/>
          </w:rPr>
          <w:tab/>
        </w:r>
        <w:r w:rsidRPr="00A36E0E">
          <w:rPr>
            <w:rFonts w:ascii="Arial" w:hAnsi="Arial"/>
            <w:i w:val="0"/>
            <w:noProof/>
            <w:webHidden/>
            <w:sz w:val="22"/>
            <w:szCs w:val="22"/>
          </w:rPr>
          <w:fldChar w:fldCharType="begin"/>
        </w:r>
        <w:r w:rsidRPr="00A36E0E">
          <w:rPr>
            <w:rFonts w:ascii="Arial" w:hAnsi="Arial"/>
            <w:i w:val="0"/>
            <w:noProof/>
            <w:webHidden/>
            <w:sz w:val="22"/>
            <w:szCs w:val="22"/>
          </w:rPr>
          <w:instrText xml:space="preserve"> PAGEREF _Toc7643472 \h </w:instrText>
        </w:r>
        <w:r w:rsidRPr="00A36E0E">
          <w:rPr>
            <w:rFonts w:ascii="Arial" w:hAnsi="Arial"/>
            <w:i w:val="0"/>
            <w:noProof/>
            <w:webHidden/>
            <w:sz w:val="22"/>
            <w:szCs w:val="22"/>
          </w:rPr>
        </w:r>
        <w:r w:rsidRPr="00A36E0E">
          <w:rPr>
            <w:rFonts w:ascii="Arial" w:hAnsi="Arial"/>
            <w:i w:val="0"/>
            <w:noProof/>
            <w:webHidden/>
            <w:sz w:val="22"/>
            <w:szCs w:val="22"/>
          </w:rPr>
          <w:fldChar w:fldCharType="separate"/>
        </w:r>
        <w:r w:rsidRPr="00A36E0E">
          <w:rPr>
            <w:rFonts w:ascii="Arial" w:hAnsi="Arial"/>
            <w:i w:val="0"/>
            <w:noProof/>
            <w:webHidden/>
            <w:sz w:val="22"/>
            <w:szCs w:val="22"/>
          </w:rPr>
          <w:t>12</w:t>
        </w:r>
        <w:r w:rsidRPr="00A36E0E">
          <w:rPr>
            <w:rFonts w:ascii="Arial" w:hAnsi="Arial"/>
            <w:i w:val="0"/>
            <w:noProof/>
            <w:webHidden/>
            <w:sz w:val="22"/>
            <w:szCs w:val="22"/>
          </w:rPr>
          <w:fldChar w:fldCharType="end"/>
        </w:r>
      </w:hyperlink>
    </w:p>
    <w:p w14:paraId="3F555AE4" w14:textId="12D1EAA4" w:rsidR="00A36E0E" w:rsidRPr="00A36E0E" w:rsidRDefault="00A36E0E">
      <w:pPr>
        <w:pStyle w:val="TOC3"/>
        <w:tabs>
          <w:tab w:val="left" w:pos="1100"/>
          <w:tab w:val="right" w:pos="9062"/>
        </w:tabs>
        <w:rPr>
          <w:rFonts w:ascii="Arial" w:hAnsi="Arial"/>
          <w:i w:val="0"/>
          <w:iCs w:val="0"/>
          <w:noProof/>
          <w:kern w:val="2"/>
          <w:sz w:val="22"/>
          <w:szCs w:val="22"/>
          <w:lang w:val="en-US" w:eastAsia="zh-CN"/>
        </w:rPr>
      </w:pPr>
      <w:hyperlink w:anchor="_Toc7643473" w:history="1">
        <w:r w:rsidRPr="00A36E0E">
          <w:rPr>
            <w:rStyle w:val="af5"/>
            <w:rFonts w:ascii="Arial" w:hAnsi="Arial"/>
            <w:i w:val="0"/>
            <w:noProof/>
            <w:sz w:val="22"/>
            <w:szCs w:val="22"/>
          </w:rPr>
          <w:t>2.2.4</w:t>
        </w:r>
        <w:r w:rsidRPr="00A36E0E">
          <w:rPr>
            <w:rFonts w:ascii="Arial" w:hAnsi="Arial"/>
            <w:i w:val="0"/>
            <w:iCs w:val="0"/>
            <w:noProof/>
            <w:kern w:val="2"/>
            <w:sz w:val="22"/>
            <w:szCs w:val="22"/>
            <w:lang w:val="en-US" w:eastAsia="zh-CN"/>
          </w:rPr>
          <w:tab/>
        </w:r>
        <w:r w:rsidRPr="00A36E0E">
          <w:rPr>
            <w:rStyle w:val="af5"/>
            <w:rFonts w:ascii="Arial" w:hAnsi="Arial"/>
            <w:i w:val="0"/>
            <w:noProof/>
            <w:sz w:val="22"/>
            <w:szCs w:val="22"/>
          </w:rPr>
          <w:t>Bestand</w:t>
        </w:r>
        <w:r w:rsidRPr="00A36E0E">
          <w:rPr>
            <w:rFonts w:ascii="Arial" w:hAnsi="Arial"/>
            <w:i w:val="0"/>
            <w:noProof/>
            <w:webHidden/>
            <w:sz w:val="22"/>
            <w:szCs w:val="22"/>
          </w:rPr>
          <w:tab/>
        </w:r>
        <w:r w:rsidRPr="00A36E0E">
          <w:rPr>
            <w:rFonts w:ascii="Arial" w:hAnsi="Arial"/>
            <w:i w:val="0"/>
            <w:noProof/>
            <w:webHidden/>
            <w:sz w:val="22"/>
            <w:szCs w:val="22"/>
          </w:rPr>
          <w:fldChar w:fldCharType="begin"/>
        </w:r>
        <w:r w:rsidRPr="00A36E0E">
          <w:rPr>
            <w:rFonts w:ascii="Arial" w:hAnsi="Arial"/>
            <w:i w:val="0"/>
            <w:noProof/>
            <w:webHidden/>
            <w:sz w:val="22"/>
            <w:szCs w:val="22"/>
          </w:rPr>
          <w:instrText xml:space="preserve"> PAGEREF _Toc7643473 \h </w:instrText>
        </w:r>
        <w:r w:rsidRPr="00A36E0E">
          <w:rPr>
            <w:rFonts w:ascii="Arial" w:hAnsi="Arial"/>
            <w:i w:val="0"/>
            <w:noProof/>
            <w:webHidden/>
            <w:sz w:val="22"/>
            <w:szCs w:val="22"/>
          </w:rPr>
        </w:r>
        <w:r w:rsidRPr="00A36E0E">
          <w:rPr>
            <w:rFonts w:ascii="Arial" w:hAnsi="Arial"/>
            <w:i w:val="0"/>
            <w:noProof/>
            <w:webHidden/>
            <w:sz w:val="22"/>
            <w:szCs w:val="22"/>
          </w:rPr>
          <w:fldChar w:fldCharType="separate"/>
        </w:r>
        <w:r w:rsidRPr="00A36E0E">
          <w:rPr>
            <w:rFonts w:ascii="Arial" w:hAnsi="Arial"/>
            <w:i w:val="0"/>
            <w:noProof/>
            <w:webHidden/>
            <w:sz w:val="22"/>
            <w:szCs w:val="22"/>
          </w:rPr>
          <w:t>12</w:t>
        </w:r>
        <w:r w:rsidRPr="00A36E0E">
          <w:rPr>
            <w:rFonts w:ascii="Arial" w:hAnsi="Arial"/>
            <w:i w:val="0"/>
            <w:noProof/>
            <w:webHidden/>
            <w:sz w:val="22"/>
            <w:szCs w:val="22"/>
          </w:rPr>
          <w:fldChar w:fldCharType="end"/>
        </w:r>
      </w:hyperlink>
    </w:p>
    <w:p w14:paraId="488CBD56" w14:textId="14244F97" w:rsidR="00A36E0E" w:rsidRPr="00A36E0E" w:rsidRDefault="00A36E0E">
      <w:pPr>
        <w:pStyle w:val="TOC3"/>
        <w:tabs>
          <w:tab w:val="left" w:pos="1100"/>
          <w:tab w:val="right" w:pos="9062"/>
        </w:tabs>
        <w:rPr>
          <w:rFonts w:ascii="Arial" w:hAnsi="Arial"/>
          <w:i w:val="0"/>
          <w:iCs w:val="0"/>
          <w:noProof/>
          <w:kern w:val="2"/>
          <w:sz w:val="22"/>
          <w:szCs w:val="22"/>
          <w:lang w:val="en-US" w:eastAsia="zh-CN"/>
        </w:rPr>
      </w:pPr>
      <w:hyperlink w:anchor="_Toc7643474" w:history="1">
        <w:r w:rsidRPr="00A36E0E">
          <w:rPr>
            <w:rStyle w:val="af5"/>
            <w:rFonts w:ascii="Arial" w:hAnsi="Arial"/>
            <w:i w:val="0"/>
            <w:noProof/>
            <w:sz w:val="22"/>
            <w:szCs w:val="22"/>
          </w:rPr>
          <w:t>2.2.5</w:t>
        </w:r>
        <w:r w:rsidRPr="00A36E0E">
          <w:rPr>
            <w:rFonts w:ascii="Arial" w:hAnsi="Arial"/>
            <w:i w:val="0"/>
            <w:iCs w:val="0"/>
            <w:noProof/>
            <w:kern w:val="2"/>
            <w:sz w:val="22"/>
            <w:szCs w:val="22"/>
            <w:lang w:val="en-US" w:eastAsia="zh-CN"/>
          </w:rPr>
          <w:tab/>
        </w:r>
        <w:r w:rsidRPr="00A36E0E">
          <w:rPr>
            <w:rStyle w:val="af5"/>
            <w:rFonts w:ascii="Arial" w:hAnsi="Arial"/>
            <w:i w:val="0"/>
            <w:noProof/>
            <w:sz w:val="22"/>
            <w:szCs w:val="22"/>
          </w:rPr>
          <w:t>Interpretation der Ergebnisse</w:t>
        </w:r>
        <w:r w:rsidRPr="00A36E0E">
          <w:rPr>
            <w:rFonts w:ascii="Arial" w:hAnsi="Arial"/>
            <w:i w:val="0"/>
            <w:noProof/>
            <w:webHidden/>
            <w:sz w:val="22"/>
            <w:szCs w:val="22"/>
          </w:rPr>
          <w:tab/>
        </w:r>
        <w:r w:rsidRPr="00A36E0E">
          <w:rPr>
            <w:rFonts w:ascii="Arial" w:hAnsi="Arial"/>
            <w:i w:val="0"/>
            <w:noProof/>
            <w:webHidden/>
            <w:sz w:val="22"/>
            <w:szCs w:val="22"/>
          </w:rPr>
          <w:fldChar w:fldCharType="begin"/>
        </w:r>
        <w:r w:rsidRPr="00A36E0E">
          <w:rPr>
            <w:rFonts w:ascii="Arial" w:hAnsi="Arial"/>
            <w:i w:val="0"/>
            <w:noProof/>
            <w:webHidden/>
            <w:sz w:val="22"/>
            <w:szCs w:val="22"/>
          </w:rPr>
          <w:instrText xml:space="preserve"> PAGEREF _Toc7643474 \h </w:instrText>
        </w:r>
        <w:r w:rsidRPr="00A36E0E">
          <w:rPr>
            <w:rFonts w:ascii="Arial" w:hAnsi="Arial"/>
            <w:i w:val="0"/>
            <w:noProof/>
            <w:webHidden/>
            <w:sz w:val="22"/>
            <w:szCs w:val="22"/>
          </w:rPr>
        </w:r>
        <w:r w:rsidRPr="00A36E0E">
          <w:rPr>
            <w:rFonts w:ascii="Arial" w:hAnsi="Arial"/>
            <w:i w:val="0"/>
            <w:noProof/>
            <w:webHidden/>
            <w:sz w:val="22"/>
            <w:szCs w:val="22"/>
          </w:rPr>
          <w:fldChar w:fldCharType="separate"/>
        </w:r>
        <w:r w:rsidRPr="00A36E0E">
          <w:rPr>
            <w:rFonts w:ascii="Arial" w:hAnsi="Arial"/>
            <w:i w:val="0"/>
            <w:noProof/>
            <w:webHidden/>
            <w:sz w:val="22"/>
            <w:szCs w:val="22"/>
          </w:rPr>
          <w:t>12</w:t>
        </w:r>
        <w:r w:rsidRPr="00A36E0E">
          <w:rPr>
            <w:rFonts w:ascii="Arial" w:hAnsi="Arial"/>
            <w:i w:val="0"/>
            <w:noProof/>
            <w:webHidden/>
            <w:sz w:val="22"/>
            <w:szCs w:val="22"/>
          </w:rPr>
          <w:fldChar w:fldCharType="end"/>
        </w:r>
      </w:hyperlink>
    </w:p>
    <w:p w14:paraId="5A486448" w14:textId="69831069" w:rsidR="00A36E0E" w:rsidRPr="00A36E0E" w:rsidRDefault="00A36E0E">
      <w:pPr>
        <w:pStyle w:val="TOC2"/>
        <w:tabs>
          <w:tab w:val="left" w:pos="880"/>
          <w:tab w:val="right" w:pos="9062"/>
        </w:tabs>
        <w:rPr>
          <w:rFonts w:ascii="Arial" w:hAnsi="Arial"/>
          <w:smallCaps w:val="0"/>
          <w:noProof/>
          <w:kern w:val="2"/>
          <w:sz w:val="22"/>
          <w:szCs w:val="22"/>
          <w:lang w:val="en-US" w:eastAsia="zh-CN"/>
        </w:rPr>
      </w:pPr>
      <w:hyperlink w:anchor="_Toc7643475" w:history="1">
        <w:r w:rsidRPr="00A36E0E">
          <w:rPr>
            <w:rStyle w:val="af5"/>
            <w:rFonts w:ascii="Arial" w:hAnsi="Arial"/>
            <w:noProof/>
            <w:sz w:val="22"/>
            <w:szCs w:val="22"/>
          </w:rPr>
          <w:t>2.3</w:t>
        </w:r>
        <w:r w:rsidRPr="00A36E0E">
          <w:rPr>
            <w:rFonts w:ascii="Arial" w:hAnsi="Arial"/>
            <w:smallCaps w:val="0"/>
            <w:noProof/>
            <w:kern w:val="2"/>
            <w:sz w:val="22"/>
            <w:szCs w:val="22"/>
            <w:lang w:val="en-US" w:eastAsia="zh-CN"/>
          </w:rPr>
          <w:tab/>
        </w:r>
        <w:r w:rsidRPr="00A36E0E">
          <w:rPr>
            <w:rStyle w:val="af5"/>
            <w:rFonts w:ascii="Arial" w:hAnsi="Arial"/>
            <w:noProof/>
            <w:sz w:val="22"/>
            <w:szCs w:val="22"/>
          </w:rPr>
          <w:t>Versuch 1</w:t>
        </w:r>
        <w:r w:rsidRPr="00A36E0E">
          <w:rPr>
            <w:rFonts w:ascii="Arial" w:hAnsi="Arial"/>
            <w:noProof/>
            <w:webHidden/>
            <w:sz w:val="22"/>
            <w:szCs w:val="22"/>
          </w:rPr>
          <w:tab/>
        </w:r>
        <w:r w:rsidRPr="00A36E0E">
          <w:rPr>
            <w:rFonts w:ascii="Arial" w:hAnsi="Arial"/>
            <w:noProof/>
            <w:webHidden/>
            <w:sz w:val="22"/>
            <w:szCs w:val="22"/>
          </w:rPr>
          <w:fldChar w:fldCharType="begin"/>
        </w:r>
        <w:r w:rsidRPr="00A36E0E">
          <w:rPr>
            <w:rFonts w:ascii="Arial" w:hAnsi="Arial"/>
            <w:noProof/>
            <w:webHidden/>
            <w:sz w:val="22"/>
            <w:szCs w:val="22"/>
          </w:rPr>
          <w:instrText xml:space="preserve"> PAGEREF _Toc7643475 \h </w:instrText>
        </w:r>
        <w:r w:rsidRPr="00A36E0E">
          <w:rPr>
            <w:rFonts w:ascii="Arial" w:hAnsi="Arial"/>
            <w:noProof/>
            <w:webHidden/>
            <w:sz w:val="22"/>
            <w:szCs w:val="22"/>
          </w:rPr>
        </w:r>
        <w:r w:rsidRPr="00A36E0E">
          <w:rPr>
            <w:rFonts w:ascii="Arial" w:hAnsi="Arial"/>
            <w:noProof/>
            <w:webHidden/>
            <w:sz w:val="22"/>
            <w:szCs w:val="22"/>
          </w:rPr>
          <w:fldChar w:fldCharType="separate"/>
        </w:r>
        <w:r w:rsidRPr="00A36E0E">
          <w:rPr>
            <w:rFonts w:ascii="Arial" w:hAnsi="Arial"/>
            <w:noProof/>
            <w:webHidden/>
            <w:sz w:val="22"/>
            <w:szCs w:val="22"/>
          </w:rPr>
          <w:t>13</w:t>
        </w:r>
        <w:r w:rsidRPr="00A36E0E">
          <w:rPr>
            <w:rFonts w:ascii="Arial" w:hAnsi="Arial"/>
            <w:noProof/>
            <w:webHidden/>
            <w:sz w:val="22"/>
            <w:szCs w:val="22"/>
          </w:rPr>
          <w:fldChar w:fldCharType="end"/>
        </w:r>
      </w:hyperlink>
    </w:p>
    <w:p w14:paraId="263C0868" w14:textId="120F807C" w:rsidR="00A36E0E" w:rsidRPr="00A36E0E" w:rsidRDefault="00A36E0E">
      <w:pPr>
        <w:pStyle w:val="TOC3"/>
        <w:tabs>
          <w:tab w:val="left" w:pos="1100"/>
          <w:tab w:val="right" w:pos="9062"/>
        </w:tabs>
        <w:rPr>
          <w:rFonts w:ascii="Arial" w:hAnsi="Arial"/>
          <w:i w:val="0"/>
          <w:iCs w:val="0"/>
          <w:noProof/>
          <w:kern w:val="2"/>
          <w:sz w:val="22"/>
          <w:szCs w:val="22"/>
          <w:lang w:val="en-US" w:eastAsia="zh-CN"/>
        </w:rPr>
      </w:pPr>
      <w:hyperlink w:anchor="_Toc7643476" w:history="1">
        <w:r w:rsidRPr="00A36E0E">
          <w:rPr>
            <w:rStyle w:val="af5"/>
            <w:rFonts w:ascii="Arial" w:hAnsi="Arial"/>
            <w:i w:val="0"/>
            <w:noProof/>
            <w:sz w:val="22"/>
            <w:szCs w:val="22"/>
          </w:rPr>
          <w:t>2.3.1</w:t>
        </w:r>
        <w:r w:rsidRPr="00A36E0E">
          <w:rPr>
            <w:rFonts w:ascii="Arial" w:hAnsi="Arial"/>
            <w:i w:val="0"/>
            <w:iCs w:val="0"/>
            <w:noProof/>
            <w:kern w:val="2"/>
            <w:sz w:val="22"/>
            <w:szCs w:val="22"/>
            <w:lang w:val="en-US" w:eastAsia="zh-CN"/>
          </w:rPr>
          <w:tab/>
        </w:r>
        <w:r w:rsidRPr="00A36E0E">
          <w:rPr>
            <w:rStyle w:val="af5"/>
            <w:rFonts w:ascii="Arial" w:hAnsi="Arial"/>
            <w:i w:val="0"/>
            <w:noProof/>
            <w:sz w:val="22"/>
            <w:szCs w:val="22"/>
          </w:rPr>
          <w:t>Auslastung</w:t>
        </w:r>
        <w:r w:rsidRPr="00A36E0E">
          <w:rPr>
            <w:rFonts w:ascii="Arial" w:hAnsi="Arial"/>
            <w:i w:val="0"/>
            <w:noProof/>
            <w:webHidden/>
            <w:sz w:val="22"/>
            <w:szCs w:val="22"/>
          </w:rPr>
          <w:tab/>
        </w:r>
        <w:r w:rsidRPr="00A36E0E">
          <w:rPr>
            <w:rFonts w:ascii="Arial" w:hAnsi="Arial"/>
            <w:i w:val="0"/>
            <w:noProof/>
            <w:webHidden/>
            <w:sz w:val="22"/>
            <w:szCs w:val="22"/>
          </w:rPr>
          <w:fldChar w:fldCharType="begin"/>
        </w:r>
        <w:r w:rsidRPr="00A36E0E">
          <w:rPr>
            <w:rFonts w:ascii="Arial" w:hAnsi="Arial"/>
            <w:i w:val="0"/>
            <w:noProof/>
            <w:webHidden/>
            <w:sz w:val="22"/>
            <w:szCs w:val="22"/>
          </w:rPr>
          <w:instrText xml:space="preserve"> PAGEREF _Toc7643476 \h </w:instrText>
        </w:r>
        <w:r w:rsidRPr="00A36E0E">
          <w:rPr>
            <w:rFonts w:ascii="Arial" w:hAnsi="Arial"/>
            <w:i w:val="0"/>
            <w:noProof/>
            <w:webHidden/>
            <w:sz w:val="22"/>
            <w:szCs w:val="22"/>
          </w:rPr>
        </w:r>
        <w:r w:rsidRPr="00A36E0E">
          <w:rPr>
            <w:rFonts w:ascii="Arial" w:hAnsi="Arial"/>
            <w:i w:val="0"/>
            <w:noProof/>
            <w:webHidden/>
            <w:sz w:val="22"/>
            <w:szCs w:val="22"/>
          </w:rPr>
          <w:fldChar w:fldCharType="separate"/>
        </w:r>
        <w:r w:rsidRPr="00A36E0E">
          <w:rPr>
            <w:rFonts w:ascii="Arial" w:hAnsi="Arial"/>
            <w:i w:val="0"/>
            <w:noProof/>
            <w:webHidden/>
            <w:sz w:val="22"/>
            <w:szCs w:val="22"/>
          </w:rPr>
          <w:t>13</w:t>
        </w:r>
        <w:r w:rsidRPr="00A36E0E">
          <w:rPr>
            <w:rFonts w:ascii="Arial" w:hAnsi="Arial"/>
            <w:i w:val="0"/>
            <w:noProof/>
            <w:webHidden/>
            <w:sz w:val="22"/>
            <w:szCs w:val="22"/>
          </w:rPr>
          <w:fldChar w:fldCharType="end"/>
        </w:r>
      </w:hyperlink>
    </w:p>
    <w:p w14:paraId="681B46FC" w14:textId="3FB5FF71" w:rsidR="00A36E0E" w:rsidRPr="00A36E0E" w:rsidRDefault="00A36E0E">
      <w:pPr>
        <w:pStyle w:val="TOC3"/>
        <w:tabs>
          <w:tab w:val="left" w:pos="1100"/>
          <w:tab w:val="right" w:pos="9062"/>
        </w:tabs>
        <w:rPr>
          <w:rFonts w:ascii="Arial" w:hAnsi="Arial"/>
          <w:i w:val="0"/>
          <w:iCs w:val="0"/>
          <w:noProof/>
          <w:kern w:val="2"/>
          <w:sz w:val="22"/>
          <w:szCs w:val="22"/>
          <w:lang w:val="en-US" w:eastAsia="zh-CN"/>
        </w:rPr>
      </w:pPr>
      <w:hyperlink w:anchor="_Toc7643477" w:history="1">
        <w:r w:rsidRPr="00A36E0E">
          <w:rPr>
            <w:rStyle w:val="af5"/>
            <w:rFonts w:ascii="Arial" w:hAnsi="Arial"/>
            <w:i w:val="0"/>
            <w:noProof/>
            <w:sz w:val="22"/>
            <w:szCs w:val="22"/>
          </w:rPr>
          <w:t>2.3.2</w:t>
        </w:r>
        <w:r w:rsidRPr="00A36E0E">
          <w:rPr>
            <w:rFonts w:ascii="Arial" w:hAnsi="Arial"/>
            <w:i w:val="0"/>
            <w:iCs w:val="0"/>
            <w:noProof/>
            <w:kern w:val="2"/>
            <w:sz w:val="22"/>
            <w:szCs w:val="22"/>
            <w:lang w:val="en-US" w:eastAsia="zh-CN"/>
          </w:rPr>
          <w:tab/>
        </w:r>
        <w:r w:rsidRPr="00A36E0E">
          <w:rPr>
            <w:rStyle w:val="af5"/>
            <w:rFonts w:ascii="Arial" w:hAnsi="Arial"/>
            <w:i w:val="0"/>
            <w:noProof/>
            <w:sz w:val="22"/>
            <w:szCs w:val="22"/>
          </w:rPr>
          <w:t>Durchlaufzeit</w:t>
        </w:r>
        <w:r w:rsidRPr="00A36E0E">
          <w:rPr>
            <w:rFonts w:ascii="Arial" w:hAnsi="Arial"/>
            <w:i w:val="0"/>
            <w:noProof/>
            <w:webHidden/>
            <w:sz w:val="22"/>
            <w:szCs w:val="22"/>
          </w:rPr>
          <w:tab/>
        </w:r>
        <w:r w:rsidRPr="00A36E0E">
          <w:rPr>
            <w:rFonts w:ascii="Arial" w:hAnsi="Arial"/>
            <w:i w:val="0"/>
            <w:noProof/>
            <w:webHidden/>
            <w:sz w:val="22"/>
            <w:szCs w:val="22"/>
          </w:rPr>
          <w:fldChar w:fldCharType="begin"/>
        </w:r>
        <w:r w:rsidRPr="00A36E0E">
          <w:rPr>
            <w:rFonts w:ascii="Arial" w:hAnsi="Arial"/>
            <w:i w:val="0"/>
            <w:noProof/>
            <w:webHidden/>
            <w:sz w:val="22"/>
            <w:szCs w:val="22"/>
          </w:rPr>
          <w:instrText xml:space="preserve"> PAGEREF _Toc7643477 \h </w:instrText>
        </w:r>
        <w:r w:rsidRPr="00A36E0E">
          <w:rPr>
            <w:rFonts w:ascii="Arial" w:hAnsi="Arial"/>
            <w:i w:val="0"/>
            <w:noProof/>
            <w:webHidden/>
            <w:sz w:val="22"/>
            <w:szCs w:val="22"/>
          </w:rPr>
        </w:r>
        <w:r w:rsidRPr="00A36E0E">
          <w:rPr>
            <w:rFonts w:ascii="Arial" w:hAnsi="Arial"/>
            <w:i w:val="0"/>
            <w:noProof/>
            <w:webHidden/>
            <w:sz w:val="22"/>
            <w:szCs w:val="22"/>
          </w:rPr>
          <w:fldChar w:fldCharType="separate"/>
        </w:r>
        <w:r w:rsidRPr="00A36E0E">
          <w:rPr>
            <w:rFonts w:ascii="Arial" w:hAnsi="Arial"/>
            <w:i w:val="0"/>
            <w:noProof/>
            <w:webHidden/>
            <w:sz w:val="22"/>
            <w:szCs w:val="22"/>
          </w:rPr>
          <w:t>13</w:t>
        </w:r>
        <w:r w:rsidRPr="00A36E0E">
          <w:rPr>
            <w:rFonts w:ascii="Arial" w:hAnsi="Arial"/>
            <w:i w:val="0"/>
            <w:noProof/>
            <w:webHidden/>
            <w:sz w:val="22"/>
            <w:szCs w:val="22"/>
          </w:rPr>
          <w:fldChar w:fldCharType="end"/>
        </w:r>
      </w:hyperlink>
    </w:p>
    <w:p w14:paraId="797F1D24" w14:textId="66A1C21D" w:rsidR="00A36E0E" w:rsidRPr="00A36E0E" w:rsidRDefault="00A36E0E">
      <w:pPr>
        <w:pStyle w:val="TOC3"/>
        <w:tabs>
          <w:tab w:val="left" w:pos="1100"/>
          <w:tab w:val="right" w:pos="9062"/>
        </w:tabs>
        <w:rPr>
          <w:rFonts w:ascii="Arial" w:hAnsi="Arial"/>
          <w:i w:val="0"/>
          <w:iCs w:val="0"/>
          <w:noProof/>
          <w:kern w:val="2"/>
          <w:sz w:val="22"/>
          <w:szCs w:val="22"/>
          <w:lang w:val="en-US" w:eastAsia="zh-CN"/>
        </w:rPr>
      </w:pPr>
      <w:hyperlink w:anchor="_Toc7643478" w:history="1">
        <w:r w:rsidRPr="00A36E0E">
          <w:rPr>
            <w:rStyle w:val="af5"/>
            <w:rFonts w:ascii="Arial" w:hAnsi="Arial"/>
            <w:i w:val="0"/>
            <w:noProof/>
            <w:sz w:val="22"/>
            <w:szCs w:val="22"/>
          </w:rPr>
          <w:t>2.3.3</w:t>
        </w:r>
        <w:r w:rsidRPr="00A36E0E">
          <w:rPr>
            <w:rFonts w:ascii="Arial" w:hAnsi="Arial"/>
            <w:i w:val="0"/>
            <w:iCs w:val="0"/>
            <w:noProof/>
            <w:kern w:val="2"/>
            <w:sz w:val="22"/>
            <w:szCs w:val="22"/>
            <w:lang w:val="en-US" w:eastAsia="zh-CN"/>
          </w:rPr>
          <w:tab/>
        </w:r>
        <w:r w:rsidRPr="00A36E0E">
          <w:rPr>
            <w:rStyle w:val="af5"/>
            <w:rFonts w:ascii="Arial" w:hAnsi="Arial"/>
            <w:i w:val="0"/>
            <w:noProof/>
            <w:sz w:val="22"/>
            <w:szCs w:val="22"/>
          </w:rPr>
          <w:t>Termintreue</w:t>
        </w:r>
        <w:r w:rsidRPr="00A36E0E">
          <w:rPr>
            <w:rFonts w:ascii="Arial" w:hAnsi="Arial"/>
            <w:i w:val="0"/>
            <w:noProof/>
            <w:webHidden/>
            <w:sz w:val="22"/>
            <w:szCs w:val="22"/>
          </w:rPr>
          <w:tab/>
        </w:r>
        <w:r w:rsidRPr="00A36E0E">
          <w:rPr>
            <w:rFonts w:ascii="Arial" w:hAnsi="Arial"/>
            <w:i w:val="0"/>
            <w:noProof/>
            <w:webHidden/>
            <w:sz w:val="22"/>
            <w:szCs w:val="22"/>
          </w:rPr>
          <w:fldChar w:fldCharType="begin"/>
        </w:r>
        <w:r w:rsidRPr="00A36E0E">
          <w:rPr>
            <w:rFonts w:ascii="Arial" w:hAnsi="Arial"/>
            <w:i w:val="0"/>
            <w:noProof/>
            <w:webHidden/>
            <w:sz w:val="22"/>
            <w:szCs w:val="22"/>
          </w:rPr>
          <w:instrText xml:space="preserve"> PAGEREF _Toc7643478 \h </w:instrText>
        </w:r>
        <w:r w:rsidRPr="00A36E0E">
          <w:rPr>
            <w:rFonts w:ascii="Arial" w:hAnsi="Arial"/>
            <w:i w:val="0"/>
            <w:noProof/>
            <w:webHidden/>
            <w:sz w:val="22"/>
            <w:szCs w:val="22"/>
          </w:rPr>
        </w:r>
        <w:r w:rsidRPr="00A36E0E">
          <w:rPr>
            <w:rFonts w:ascii="Arial" w:hAnsi="Arial"/>
            <w:i w:val="0"/>
            <w:noProof/>
            <w:webHidden/>
            <w:sz w:val="22"/>
            <w:szCs w:val="22"/>
          </w:rPr>
          <w:fldChar w:fldCharType="separate"/>
        </w:r>
        <w:r w:rsidRPr="00A36E0E">
          <w:rPr>
            <w:rFonts w:ascii="Arial" w:hAnsi="Arial"/>
            <w:i w:val="0"/>
            <w:noProof/>
            <w:webHidden/>
            <w:sz w:val="22"/>
            <w:szCs w:val="22"/>
          </w:rPr>
          <w:t>14</w:t>
        </w:r>
        <w:r w:rsidRPr="00A36E0E">
          <w:rPr>
            <w:rFonts w:ascii="Arial" w:hAnsi="Arial"/>
            <w:i w:val="0"/>
            <w:noProof/>
            <w:webHidden/>
            <w:sz w:val="22"/>
            <w:szCs w:val="22"/>
          </w:rPr>
          <w:fldChar w:fldCharType="end"/>
        </w:r>
      </w:hyperlink>
    </w:p>
    <w:p w14:paraId="1C8DE7FD" w14:textId="13E8DF28" w:rsidR="00A36E0E" w:rsidRPr="00A36E0E" w:rsidRDefault="00A36E0E">
      <w:pPr>
        <w:pStyle w:val="TOC3"/>
        <w:tabs>
          <w:tab w:val="left" w:pos="1100"/>
          <w:tab w:val="right" w:pos="9062"/>
        </w:tabs>
        <w:rPr>
          <w:rFonts w:ascii="Arial" w:hAnsi="Arial"/>
          <w:i w:val="0"/>
          <w:iCs w:val="0"/>
          <w:noProof/>
          <w:kern w:val="2"/>
          <w:sz w:val="22"/>
          <w:szCs w:val="22"/>
          <w:lang w:val="en-US" w:eastAsia="zh-CN"/>
        </w:rPr>
      </w:pPr>
      <w:hyperlink w:anchor="_Toc7643479" w:history="1">
        <w:r w:rsidRPr="00A36E0E">
          <w:rPr>
            <w:rStyle w:val="af5"/>
            <w:rFonts w:ascii="Arial" w:hAnsi="Arial"/>
            <w:i w:val="0"/>
            <w:noProof/>
            <w:sz w:val="22"/>
            <w:szCs w:val="22"/>
          </w:rPr>
          <w:t>2.3.4</w:t>
        </w:r>
        <w:r w:rsidRPr="00A36E0E">
          <w:rPr>
            <w:rFonts w:ascii="Arial" w:hAnsi="Arial"/>
            <w:i w:val="0"/>
            <w:iCs w:val="0"/>
            <w:noProof/>
            <w:kern w:val="2"/>
            <w:sz w:val="22"/>
            <w:szCs w:val="22"/>
            <w:lang w:val="en-US" w:eastAsia="zh-CN"/>
          </w:rPr>
          <w:tab/>
        </w:r>
        <w:r w:rsidRPr="00A36E0E">
          <w:rPr>
            <w:rStyle w:val="af5"/>
            <w:rFonts w:ascii="Arial" w:hAnsi="Arial"/>
            <w:i w:val="0"/>
            <w:noProof/>
            <w:sz w:val="22"/>
            <w:szCs w:val="22"/>
          </w:rPr>
          <w:t>Bestand</w:t>
        </w:r>
        <w:r w:rsidRPr="00A36E0E">
          <w:rPr>
            <w:rFonts w:ascii="Arial" w:hAnsi="Arial"/>
            <w:i w:val="0"/>
            <w:noProof/>
            <w:webHidden/>
            <w:sz w:val="22"/>
            <w:szCs w:val="22"/>
          </w:rPr>
          <w:tab/>
        </w:r>
        <w:r w:rsidRPr="00A36E0E">
          <w:rPr>
            <w:rFonts w:ascii="Arial" w:hAnsi="Arial"/>
            <w:i w:val="0"/>
            <w:noProof/>
            <w:webHidden/>
            <w:sz w:val="22"/>
            <w:szCs w:val="22"/>
          </w:rPr>
          <w:fldChar w:fldCharType="begin"/>
        </w:r>
        <w:r w:rsidRPr="00A36E0E">
          <w:rPr>
            <w:rFonts w:ascii="Arial" w:hAnsi="Arial"/>
            <w:i w:val="0"/>
            <w:noProof/>
            <w:webHidden/>
            <w:sz w:val="22"/>
            <w:szCs w:val="22"/>
          </w:rPr>
          <w:instrText xml:space="preserve"> PAGEREF _Toc7643479 \h </w:instrText>
        </w:r>
        <w:r w:rsidRPr="00A36E0E">
          <w:rPr>
            <w:rFonts w:ascii="Arial" w:hAnsi="Arial"/>
            <w:i w:val="0"/>
            <w:noProof/>
            <w:webHidden/>
            <w:sz w:val="22"/>
            <w:szCs w:val="22"/>
          </w:rPr>
        </w:r>
        <w:r w:rsidRPr="00A36E0E">
          <w:rPr>
            <w:rFonts w:ascii="Arial" w:hAnsi="Arial"/>
            <w:i w:val="0"/>
            <w:noProof/>
            <w:webHidden/>
            <w:sz w:val="22"/>
            <w:szCs w:val="22"/>
          </w:rPr>
          <w:fldChar w:fldCharType="separate"/>
        </w:r>
        <w:r w:rsidRPr="00A36E0E">
          <w:rPr>
            <w:rFonts w:ascii="Arial" w:hAnsi="Arial"/>
            <w:i w:val="0"/>
            <w:noProof/>
            <w:webHidden/>
            <w:sz w:val="22"/>
            <w:szCs w:val="22"/>
          </w:rPr>
          <w:t>14</w:t>
        </w:r>
        <w:r w:rsidRPr="00A36E0E">
          <w:rPr>
            <w:rFonts w:ascii="Arial" w:hAnsi="Arial"/>
            <w:i w:val="0"/>
            <w:noProof/>
            <w:webHidden/>
            <w:sz w:val="22"/>
            <w:szCs w:val="22"/>
          </w:rPr>
          <w:fldChar w:fldCharType="end"/>
        </w:r>
      </w:hyperlink>
    </w:p>
    <w:p w14:paraId="0B099CC5" w14:textId="13CB17AF" w:rsidR="00A36E0E" w:rsidRPr="00A36E0E" w:rsidRDefault="00A36E0E">
      <w:pPr>
        <w:pStyle w:val="TOC3"/>
        <w:tabs>
          <w:tab w:val="left" w:pos="1100"/>
          <w:tab w:val="right" w:pos="9062"/>
        </w:tabs>
        <w:rPr>
          <w:rFonts w:ascii="Arial" w:hAnsi="Arial"/>
          <w:i w:val="0"/>
          <w:iCs w:val="0"/>
          <w:noProof/>
          <w:kern w:val="2"/>
          <w:sz w:val="22"/>
          <w:szCs w:val="22"/>
          <w:lang w:val="en-US" w:eastAsia="zh-CN"/>
        </w:rPr>
      </w:pPr>
      <w:hyperlink w:anchor="_Toc7643480" w:history="1">
        <w:r w:rsidRPr="00A36E0E">
          <w:rPr>
            <w:rStyle w:val="af5"/>
            <w:rFonts w:ascii="Arial" w:hAnsi="Arial"/>
            <w:i w:val="0"/>
            <w:noProof/>
            <w:sz w:val="22"/>
            <w:szCs w:val="22"/>
          </w:rPr>
          <w:t>2.3.5</w:t>
        </w:r>
        <w:r w:rsidRPr="00A36E0E">
          <w:rPr>
            <w:rFonts w:ascii="Arial" w:hAnsi="Arial"/>
            <w:i w:val="0"/>
            <w:iCs w:val="0"/>
            <w:noProof/>
            <w:kern w:val="2"/>
            <w:sz w:val="22"/>
            <w:szCs w:val="22"/>
            <w:lang w:val="en-US" w:eastAsia="zh-CN"/>
          </w:rPr>
          <w:tab/>
        </w:r>
        <w:r w:rsidRPr="00A36E0E">
          <w:rPr>
            <w:rStyle w:val="af5"/>
            <w:rFonts w:ascii="Arial" w:hAnsi="Arial"/>
            <w:i w:val="0"/>
            <w:noProof/>
            <w:sz w:val="22"/>
            <w:szCs w:val="22"/>
          </w:rPr>
          <w:t>Interpretation der Ergebnisse</w:t>
        </w:r>
        <w:r w:rsidRPr="00A36E0E">
          <w:rPr>
            <w:rFonts w:ascii="Arial" w:hAnsi="Arial"/>
            <w:i w:val="0"/>
            <w:noProof/>
            <w:webHidden/>
            <w:sz w:val="22"/>
            <w:szCs w:val="22"/>
          </w:rPr>
          <w:tab/>
        </w:r>
        <w:r w:rsidRPr="00A36E0E">
          <w:rPr>
            <w:rFonts w:ascii="Arial" w:hAnsi="Arial"/>
            <w:i w:val="0"/>
            <w:noProof/>
            <w:webHidden/>
            <w:sz w:val="22"/>
            <w:szCs w:val="22"/>
          </w:rPr>
          <w:fldChar w:fldCharType="begin"/>
        </w:r>
        <w:r w:rsidRPr="00A36E0E">
          <w:rPr>
            <w:rFonts w:ascii="Arial" w:hAnsi="Arial"/>
            <w:i w:val="0"/>
            <w:noProof/>
            <w:webHidden/>
            <w:sz w:val="22"/>
            <w:szCs w:val="22"/>
          </w:rPr>
          <w:instrText xml:space="preserve"> PAGEREF _Toc7643480 \h </w:instrText>
        </w:r>
        <w:r w:rsidRPr="00A36E0E">
          <w:rPr>
            <w:rFonts w:ascii="Arial" w:hAnsi="Arial"/>
            <w:i w:val="0"/>
            <w:noProof/>
            <w:webHidden/>
            <w:sz w:val="22"/>
            <w:szCs w:val="22"/>
          </w:rPr>
        </w:r>
        <w:r w:rsidRPr="00A36E0E">
          <w:rPr>
            <w:rFonts w:ascii="Arial" w:hAnsi="Arial"/>
            <w:i w:val="0"/>
            <w:noProof/>
            <w:webHidden/>
            <w:sz w:val="22"/>
            <w:szCs w:val="22"/>
          </w:rPr>
          <w:fldChar w:fldCharType="separate"/>
        </w:r>
        <w:r w:rsidRPr="00A36E0E">
          <w:rPr>
            <w:rFonts w:ascii="Arial" w:hAnsi="Arial"/>
            <w:i w:val="0"/>
            <w:noProof/>
            <w:webHidden/>
            <w:sz w:val="22"/>
            <w:szCs w:val="22"/>
          </w:rPr>
          <w:t>14</w:t>
        </w:r>
        <w:r w:rsidRPr="00A36E0E">
          <w:rPr>
            <w:rFonts w:ascii="Arial" w:hAnsi="Arial"/>
            <w:i w:val="0"/>
            <w:noProof/>
            <w:webHidden/>
            <w:sz w:val="22"/>
            <w:szCs w:val="22"/>
          </w:rPr>
          <w:fldChar w:fldCharType="end"/>
        </w:r>
      </w:hyperlink>
    </w:p>
    <w:p w14:paraId="0ACFEC77" w14:textId="44D34121" w:rsidR="00A36E0E" w:rsidRPr="00A36E0E" w:rsidRDefault="00A36E0E">
      <w:pPr>
        <w:pStyle w:val="TOC2"/>
        <w:tabs>
          <w:tab w:val="left" w:pos="880"/>
          <w:tab w:val="right" w:pos="9062"/>
        </w:tabs>
        <w:rPr>
          <w:rFonts w:ascii="Arial" w:hAnsi="Arial"/>
          <w:smallCaps w:val="0"/>
          <w:noProof/>
          <w:kern w:val="2"/>
          <w:sz w:val="22"/>
          <w:szCs w:val="22"/>
          <w:lang w:val="en-US" w:eastAsia="zh-CN"/>
        </w:rPr>
      </w:pPr>
      <w:hyperlink w:anchor="_Toc7643481" w:history="1">
        <w:r w:rsidRPr="00A36E0E">
          <w:rPr>
            <w:rStyle w:val="af5"/>
            <w:rFonts w:ascii="Arial" w:hAnsi="Arial"/>
            <w:noProof/>
            <w:sz w:val="22"/>
            <w:szCs w:val="22"/>
          </w:rPr>
          <w:t>2.4</w:t>
        </w:r>
        <w:r w:rsidRPr="00A36E0E">
          <w:rPr>
            <w:rFonts w:ascii="Arial" w:hAnsi="Arial"/>
            <w:smallCaps w:val="0"/>
            <w:noProof/>
            <w:kern w:val="2"/>
            <w:sz w:val="22"/>
            <w:szCs w:val="22"/>
            <w:lang w:val="en-US" w:eastAsia="zh-CN"/>
          </w:rPr>
          <w:tab/>
        </w:r>
        <w:r w:rsidRPr="00A36E0E">
          <w:rPr>
            <w:rStyle w:val="af5"/>
            <w:rFonts w:ascii="Arial" w:hAnsi="Arial"/>
            <w:noProof/>
            <w:sz w:val="22"/>
            <w:szCs w:val="22"/>
          </w:rPr>
          <w:t>Versuch 2</w:t>
        </w:r>
        <w:r w:rsidRPr="00A36E0E">
          <w:rPr>
            <w:rFonts w:ascii="Arial" w:hAnsi="Arial"/>
            <w:noProof/>
            <w:webHidden/>
            <w:sz w:val="22"/>
            <w:szCs w:val="22"/>
          </w:rPr>
          <w:tab/>
        </w:r>
        <w:r w:rsidRPr="00A36E0E">
          <w:rPr>
            <w:rFonts w:ascii="Arial" w:hAnsi="Arial"/>
            <w:noProof/>
            <w:webHidden/>
            <w:sz w:val="22"/>
            <w:szCs w:val="22"/>
          </w:rPr>
          <w:fldChar w:fldCharType="begin"/>
        </w:r>
        <w:r w:rsidRPr="00A36E0E">
          <w:rPr>
            <w:rFonts w:ascii="Arial" w:hAnsi="Arial"/>
            <w:noProof/>
            <w:webHidden/>
            <w:sz w:val="22"/>
            <w:szCs w:val="22"/>
          </w:rPr>
          <w:instrText xml:space="preserve"> PAGEREF _Toc7643481 \h </w:instrText>
        </w:r>
        <w:r w:rsidRPr="00A36E0E">
          <w:rPr>
            <w:rFonts w:ascii="Arial" w:hAnsi="Arial"/>
            <w:noProof/>
            <w:webHidden/>
            <w:sz w:val="22"/>
            <w:szCs w:val="22"/>
          </w:rPr>
        </w:r>
        <w:r w:rsidRPr="00A36E0E">
          <w:rPr>
            <w:rFonts w:ascii="Arial" w:hAnsi="Arial"/>
            <w:noProof/>
            <w:webHidden/>
            <w:sz w:val="22"/>
            <w:szCs w:val="22"/>
          </w:rPr>
          <w:fldChar w:fldCharType="separate"/>
        </w:r>
        <w:r w:rsidRPr="00A36E0E">
          <w:rPr>
            <w:rFonts w:ascii="Arial" w:hAnsi="Arial"/>
            <w:noProof/>
            <w:webHidden/>
            <w:sz w:val="22"/>
            <w:szCs w:val="22"/>
          </w:rPr>
          <w:t>15</w:t>
        </w:r>
        <w:r w:rsidRPr="00A36E0E">
          <w:rPr>
            <w:rFonts w:ascii="Arial" w:hAnsi="Arial"/>
            <w:noProof/>
            <w:webHidden/>
            <w:sz w:val="22"/>
            <w:szCs w:val="22"/>
          </w:rPr>
          <w:fldChar w:fldCharType="end"/>
        </w:r>
      </w:hyperlink>
    </w:p>
    <w:p w14:paraId="65AF3BDD" w14:textId="010DD600" w:rsidR="00A36E0E" w:rsidRPr="00A36E0E" w:rsidRDefault="00A36E0E">
      <w:pPr>
        <w:pStyle w:val="TOC3"/>
        <w:tabs>
          <w:tab w:val="left" w:pos="1100"/>
          <w:tab w:val="right" w:pos="9062"/>
        </w:tabs>
        <w:rPr>
          <w:rFonts w:ascii="Arial" w:hAnsi="Arial"/>
          <w:i w:val="0"/>
          <w:iCs w:val="0"/>
          <w:noProof/>
          <w:kern w:val="2"/>
          <w:sz w:val="22"/>
          <w:szCs w:val="22"/>
          <w:lang w:val="en-US" w:eastAsia="zh-CN"/>
        </w:rPr>
      </w:pPr>
      <w:hyperlink w:anchor="_Toc7643482" w:history="1">
        <w:r w:rsidRPr="00A36E0E">
          <w:rPr>
            <w:rStyle w:val="af5"/>
            <w:rFonts w:ascii="Arial" w:hAnsi="Arial"/>
            <w:i w:val="0"/>
            <w:noProof/>
            <w:sz w:val="22"/>
            <w:szCs w:val="22"/>
          </w:rPr>
          <w:t>2.4.1</w:t>
        </w:r>
        <w:r w:rsidRPr="00A36E0E">
          <w:rPr>
            <w:rFonts w:ascii="Arial" w:hAnsi="Arial"/>
            <w:i w:val="0"/>
            <w:iCs w:val="0"/>
            <w:noProof/>
            <w:kern w:val="2"/>
            <w:sz w:val="22"/>
            <w:szCs w:val="22"/>
            <w:lang w:val="en-US" w:eastAsia="zh-CN"/>
          </w:rPr>
          <w:tab/>
        </w:r>
        <w:r w:rsidRPr="00A36E0E">
          <w:rPr>
            <w:rStyle w:val="af5"/>
            <w:rFonts w:ascii="Arial" w:hAnsi="Arial"/>
            <w:i w:val="0"/>
            <w:noProof/>
            <w:sz w:val="22"/>
            <w:szCs w:val="22"/>
          </w:rPr>
          <w:t>Auslastung</w:t>
        </w:r>
        <w:r w:rsidRPr="00A36E0E">
          <w:rPr>
            <w:rFonts w:ascii="Arial" w:hAnsi="Arial"/>
            <w:i w:val="0"/>
            <w:noProof/>
            <w:webHidden/>
            <w:sz w:val="22"/>
            <w:szCs w:val="22"/>
          </w:rPr>
          <w:tab/>
        </w:r>
        <w:r w:rsidRPr="00A36E0E">
          <w:rPr>
            <w:rFonts w:ascii="Arial" w:hAnsi="Arial"/>
            <w:i w:val="0"/>
            <w:noProof/>
            <w:webHidden/>
            <w:sz w:val="22"/>
            <w:szCs w:val="22"/>
          </w:rPr>
          <w:fldChar w:fldCharType="begin"/>
        </w:r>
        <w:r w:rsidRPr="00A36E0E">
          <w:rPr>
            <w:rFonts w:ascii="Arial" w:hAnsi="Arial"/>
            <w:i w:val="0"/>
            <w:noProof/>
            <w:webHidden/>
            <w:sz w:val="22"/>
            <w:szCs w:val="22"/>
          </w:rPr>
          <w:instrText xml:space="preserve"> PAGEREF _Toc7643482 \h </w:instrText>
        </w:r>
        <w:r w:rsidRPr="00A36E0E">
          <w:rPr>
            <w:rFonts w:ascii="Arial" w:hAnsi="Arial"/>
            <w:i w:val="0"/>
            <w:noProof/>
            <w:webHidden/>
            <w:sz w:val="22"/>
            <w:szCs w:val="22"/>
          </w:rPr>
        </w:r>
        <w:r w:rsidRPr="00A36E0E">
          <w:rPr>
            <w:rFonts w:ascii="Arial" w:hAnsi="Arial"/>
            <w:i w:val="0"/>
            <w:noProof/>
            <w:webHidden/>
            <w:sz w:val="22"/>
            <w:szCs w:val="22"/>
          </w:rPr>
          <w:fldChar w:fldCharType="separate"/>
        </w:r>
        <w:r w:rsidRPr="00A36E0E">
          <w:rPr>
            <w:rFonts w:ascii="Arial" w:hAnsi="Arial"/>
            <w:i w:val="0"/>
            <w:noProof/>
            <w:webHidden/>
            <w:sz w:val="22"/>
            <w:szCs w:val="22"/>
          </w:rPr>
          <w:t>15</w:t>
        </w:r>
        <w:r w:rsidRPr="00A36E0E">
          <w:rPr>
            <w:rFonts w:ascii="Arial" w:hAnsi="Arial"/>
            <w:i w:val="0"/>
            <w:noProof/>
            <w:webHidden/>
            <w:sz w:val="22"/>
            <w:szCs w:val="22"/>
          </w:rPr>
          <w:fldChar w:fldCharType="end"/>
        </w:r>
      </w:hyperlink>
    </w:p>
    <w:p w14:paraId="0E9874B1" w14:textId="50AE671C" w:rsidR="00A36E0E" w:rsidRPr="00A36E0E" w:rsidRDefault="00A36E0E">
      <w:pPr>
        <w:pStyle w:val="TOC3"/>
        <w:tabs>
          <w:tab w:val="left" w:pos="1100"/>
          <w:tab w:val="right" w:pos="9062"/>
        </w:tabs>
        <w:rPr>
          <w:rFonts w:ascii="Arial" w:hAnsi="Arial"/>
          <w:i w:val="0"/>
          <w:iCs w:val="0"/>
          <w:noProof/>
          <w:kern w:val="2"/>
          <w:sz w:val="22"/>
          <w:szCs w:val="22"/>
          <w:lang w:val="en-US" w:eastAsia="zh-CN"/>
        </w:rPr>
      </w:pPr>
      <w:hyperlink w:anchor="_Toc7643483" w:history="1">
        <w:r w:rsidRPr="00A36E0E">
          <w:rPr>
            <w:rStyle w:val="af5"/>
            <w:rFonts w:ascii="Arial" w:hAnsi="Arial"/>
            <w:i w:val="0"/>
            <w:noProof/>
            <w:sz w:val="22"/>
            <w:szCs w:val="22"/>
          </w:rPr>
          <w:t>2.4.2</w:t>
        </w:r>
        <w:r w:rsidRPr="00A36E0E">
          <w:rPr>
            <w:rFonts w:ascii="Arial" w:hAnsi="Arial"/>
            <w:i w:val="0"/>
            <w:iCs w:val="0"/>
            <w:noProof/>
            <w:kern w:val="2"/>
            <w:sz w:val="22"/>
            <w:szCs w:val="22"/>
            <w:lang w:val="en-US" w:eastAsia="zh-CN"/>
          </w:rPr>
          <w:tab/>
        </w:r>
        <w:r w:rsidRPr="00A36E0E">
          <w:rPr>
            <w:rStyle w:val="af5"/>
            <w:rFonts w:ascii="Arial" w:hAnsi="Arial"/>
            <w:i w:val="0"/>
            <w:noProof/>
            <w:sz w:val="22"/>
            <w:szCs w:val="22"/>
          </w:rPr>
          <w:t>Durchlaufzeit</w:t>
        </w:r>
        <w:r w:rsidRPr="00A36E0E">
          <w:rPr>
            <w:rFonts w:ascii="Arial" w:hAnsi="Arial"/>
            <w:i w:val="0"/>
            <w:noProof/>
            <w:webHidden/>
            <w:sz w:val="22"/>
            <w:szCs w:val="22"/>
          </w:rPr>
          <w:tab/>
        </w:r>
        <w:r w:rsidRPr="00A36E0E">
          <w:rPr>
            <w:rFonts w:ascii="Arial" w:hAnsi="Arial"/>
            <w:i w:val="0"/>
            <w:noProof/>
            <w:webHidden/>
            <w:sz w:val="22"/>
            <w:szCs w:val="22"/>
          </w:rPr>
          <w:fldChar w:fldCharType="begin"/>
        </w:r>
        <w:r w:rsidRPr="00A36E0E">
          <w:rPr>
            <w:rFonts w:ascii="Arial" w:hAnsi="Arial"/>
            <w:i w:val="0"/>
            <w:noProof/>
            <w:webHidden/>
            <w:sz w:val="22"/>
            <w:szCs w:val="22"/>
          </w:rPr>
          <w:instrText xml:space="preserve"> PAGEREF _Toc7643483 \h </w:instrText>
        </w:r>
        <w:r w:rsidRPr="00A36E0E">
          <w:rPr>
            <w:rFonts w:ascii="Arial" w:hAnsi="Arial"/>
            <w:i w:val="0"/>
            <w:noProof/>
            <w:webHidden/>
            <w:sz w:val="22"/>
            <w:szCs w:val="22"/>
          </w:rPr>
        </w:r>
        <w:r w:rsidRPr="00A36E0E">
          <w:rPr>
            <w:rFonts w:ascii="Arial" w:hAnsi="Arial"/>
            <w:i w:val="0"/>
            <w:noProof/>
            <w:webHidden/>
            <w:sz w:val="22"/>
            <w:szCs w:val="22"/>
          </w:rPr>
          <w:fldChar w:fldCharType="separate"/>
        </w:r>
        <w:r w:rsidRPr="00A36E0E">
          <w:rPr>
            <w:rFonts w:ascii="Arial" w:hAnsi="Arial"/>
            <w:i w:val="0"/>
            <w:noProof/>
            <w:webHidden/>
            <w:sz w:val="22"/>
            <w:szCs w:val="22"/>
          </w:rPr>
          <w:t>15</w:t>
        </w:r>
        <w:r w:rsidRPr="00A36E0E">
          <w:rPr>
            <w:rFonts w:ascii="Arial" w:hAnsi="Arial"/>
            <w:i w:val="0"/>
            <w:noProof/>
            <w:webHidden/>
            <w:sz w:val="22"/>
            <w:szCs w:val="22"/>
          </w:rPr>
          <w:fldChar w:fldCharType="end"/>
        </w:r>
      </w:hyperlink>
    </w:p>
    <w:p w14:paraId="09C150E4" w14:textId="7A9C4439" w:rsidR="00A36E0E" w:rsidRPr="00A36E0E" w:rsidRDefault="00A36E0E">
      <w:pPr>
        <w:pStyle w:val="TOC3"/>
        <w:tabs>
          <w:tab w:val="left" w:pos="1100"/>
          <w:tab w:val="right" w:pos="9062"/>
        </w:tabs>
        <w:rPr>
          <w:rFonts w:ascii="Arial" w:hAnsi="Arial"/>
          <w:i w:val="0"/>
          <w:iCs w:val="0"/>
          <w:noProof/>
          <w:kern w:val="2"/>
          <w:sz w:val="22"/>
          <w:szCs w:val="22"/>
          <w:lang w:val="en-US" w:eastAsia="zh-CN"/>
        </w:rPr>
      </w:pPr>
      <w:hyperlink w:anchor="_Toc7643484" w:history="1">
        <w:r w:rsidRPr="00A36E0E">
          <w:rPr>
            <w:rStyle w:val="af5"/>
            <w:rFonts w:ascii="Arial" w:hAnsi="Arial"/>
            <w:i w:val="0"/>
            <w:noProof/>
            <w:sz w:val="22"/>
            <w:szCs w:val="22"/>
          </w:rPr>
          <w:t>2.4.3</w:t>
        </w:r>
        <w:r w:rsidRPr="00A36E0E">
          <w:rPr>
            <w:rFonts w:ascii="Arial" w:hAnsi="Arial"/>
            <w:i w:val="0"/>
            <w:iCs w:val="0"/>
            <w:noProof/>
            <w:kern w:val="2"/>
            <w:sz w:val="22"/>
            <w:szCs w:val="22"/>
            <w:lang w:val="en-US" w:eastAsia="zh-CN"/>
          </w:rPr>
          <w:tab/>
        </w:r>
        <w:r w:rsidRPr="00A36E0E">
          <w:rPr>
            <w:rStyle w:val="af5"/>
            <w:rFonts w:ascii="Arial" w:hAnsi="Arial"/>
            <w:i w:val="0"/>
            <w:noProof/>
            <w:sz w:val="22"/>
            <w:szCs w:val="22"/>
          </w:rPr>
          <w:t>Termintreue</w:t>
        </w:r>
        <w:r w:rsidRPr="00A36E0E">
          <w:rPr>
            <w:rFonts w:ascii="Arial" w:hAnsi="Arial"/>
            <w:i w:val="0"/>
            <w:noProof/>
            <w:webHidden/>
            <w:sz w:val="22"/>
            <w:szCs w:val="22"/>
          </w:rPr>
          <w:tab/>
        </w:r>
        <w:r w:rsidRPr="00A36E0E">
          <w:rPr>
            <w:rFonts w:ascii="Arial" w:hAnsi="Arial"/>
            <w:i w:val="0"/>
            <w:noProof/>
            <w:webHidden/>
            <w:sz w:val="22"/>
            <w:szCs w:val="22"/>
          </w:rPr>
          <w:fldChar w:fldCharType="begin"/>
        </w:r>
        <w:r w:rsidRPr="00A36E0E">
          <w:rPr>
            <w:rFonts w:ascii="Arial" w:hAnsi="Arial"/>
            <w:i w:val="0"/>
            <w:noProof/>
            <w:webHidden/>
            <w:sz w:val="22"/>
            <w:szCs w:val="22"/>
          </w:rPr>
          <w:instrText xml:space="preserve"> PAGEREF _Toc7643484 \h </w:instrText>
        </w:r>
        <w:r w:rsidRPr="00A36E0E">
          <w:rPr>
            <w:rFonts w:ascii="Arial" w:hAnsi="Arial"/>
            <w:i w:val="0"/>
            <w:noProof/>
            <w:webHidden/>
            <w:sz w:val="22"/>
            <w:szCs w:val="22"/>
          </w:rPr>
        </w:r>
        <w:r w:rsidRPr="00A36E0E">
          <w:rPr>
            <w:rFonts w:ascii="Arial" w:hAnsi="Arial"/>
            <w:i w:val="0"/>
            <w:noProof/>
            <w:webHidden/>
            <w:sz w:val="22"/>
            <w:szCs w:val="22"/>
          </w:rPr>
          <w:fldChar w:fldCharType="separate"/>
        </w:r>
        <w:r w:rsidRPr="00A36E0E">
          <w:rPr>
            <w:rFonts w:ascii="Arial" w:hAnsi="Arial"/>
            <w:i w:val="0"/>
            <w:noProof/>
            <w:webHidden/>
            <w:sz w:val="22"/>
            <w:szCs w:val="22"/>
          </w:rPr>
          <w:t>16</w:t>
        </w:r>
        <w:r w:rsidRPr="00A36E0E">
          <w:rPr>
            <w:rFonts w:ascii="Arial" w:hAnsi="Arial"/>
            <w:i w:val="0"/>
            <w:noProof/>
            <w:webHidden/>
            <w:sz w:val="22"/>
            <w:szCs w:val="22"/>
          </w:rPr>
          <w:fldChar w:fldCharType="end"/>
        </w:r>
      </w:hyperlink>
    </w:p>
    <w:p w14:paraId="58490335" w14:textId="1AE82C5D" w:rsidR="00A36E0E" w:rsidRPr="00A36E0E" w:rsidRDefault="00A36E0E">
      <w:pPr>
        <w:pStyle w:val="TOC3"/>
        <w:tabs>
          <w:tab w:val="left" w:pos="1100"/>
          <w:tab w:val="right" w:pos="9062"/>
        </w:tabs>
        <w:rPr>
          <w:rFonts w:ascii="Arial" w:hAnsi="Arial"/>
          <w:i w:val="0"/>
          <w:iCs w:val="0"/>
          <w:noProof/>
          <w:kern w:val="2"/>
          <w:sz w:val="22"/>
          <w:szCs w:val="22"/>
          <w:lang w:val="en-US" w:eastAsia="zh-CN"/>
        </w:rPr>
      </w:pPr>
      <w:hyperlink w:anchor="_Toc7643485" w:history="1">
        <w:r w:rsidRPr="00A36E0E">
          <w:rPr>
            <w:rStyle w:val="af5"/>
            <w:rFonts w:ascii="Arial" w:hAnsi="Arial"/>
            <w:i w:val="0"/>
            <w:noProof/>
            <w:sz w:val="22"/>
            <w:szCs w:val="22"/>
          </w:rPr>
          <w:t>2.4.4</w:t>
        </w:r>
        <w:r w:rsidRPr="00A36E0E">
          <w:rPr>
            <w:rFonts w:ascii="Arial" w:hAnsi="Arial"/>
            <w:i w:val="0"/>
            <w:iCs w:val="0"/>
            <w:noProof/>
            <w:kern w:val="2"/>
            <w:sz w:val="22"/>
            <w:szCs w:val="22"/>
            <w:lang w:val="en-US" w:eastAsia="zh-CN"/>
          </w:rPr>
          <w:tab/>
        </w:r>
        <w:r w:rsidRPr="00A36E0E">
          <w:rPr>
            <w:rStyle w:val="af5"/>
            <w:rFonts w:ascii="Arial" w:hAnsi="Arial"/>
            <w:i w:val="0"/>
            <w:noProof/>
            <w:sz w:val="22"/>
            <w:szCs w:val="22"/>
          </w:rPr>
          <w:t>Bestand</w:t>
        </w:r>
        <w:r w:rsidRPr="00A36E0E">
          <w:rPr>
            <w:rFonts w:ascii="Arial" w:hAnsi="Arial"/>
            <w:i w:val="0"/>
            <w:noProof/>
            <w:webHidden/>
            <w:sz w:val="22"/>
            <w:szCs w:val="22"/>
          </w:rPr>
          <w:tab/>
        </w:r>
        <w:r w:rsidRPr="00A36E0E">
          <w:rPr>
            <w:rFonts w:ascii="Arial" w:hAnsi="Arial"/>
            <w:i w:val="0"/>
            <w:noProof/>
            <w:webHidden/>
            <w:sz w:val="22"/>
            <w:szCs w:val="22"/>
          </w:rPr>
          <w:fldChar w:fldCharType="begin"/>
        </w:r>
        <w:r w:rsidRPr="00A36E0E">
          <w:rPr>
            <w:rFonts w:ascii="Arial" w:hAnsi="Arial"/>
            <w:i w:val="0"/>
            <w:noProof/>
            <w:webHidden/>
            <w:sz w:val="22"/>
            <w:szCs w:val="22"/>
          </w:rPr>
          <w:instrText xml:space="preserve"> PAGEREF _Toc7643485 \h </w:instrText>
        </w:r>
        <w:r w:rsidRPr="00A36E0E">
          <w:rPr>
            <w:rFonts w:ascii="Arial" w:hAnsi="Arial"/>
            <w:i w:val="0"/>
            <w:noProof/>
            <w:webHidden/>
            <w:sz w:val="22"/>
            <w:szCs w:val="22"/>
          </w:rPr>
        </w:r>
        <w:r w:rsidRPr="00A36E0E">
          <w:rPr>
            <w:rFonts w:ascii="Arial" w:hAnsi="Arial"/>
            <w:i w:val="0"/>
            <w:noProof/>
            <w:webHidden/>
            <w:sz w:val="22"/>
            <w:szCs w:val="22"/>
          </w:rPr>
          <w:fldChar w:fldCharType="separate"/>
        </w:r>
        <w:r w:rsidRPr="00A36E0E">
          <w:rPr>
            <w:rFonts w:ascii="Arial" w:hAnsi="Arial"/>
            <w:i w:val="0"/>
            <w:noProof/>
            <w:webHidden/>
            <w:sz w:val="22"/>
            <w:szCs w:val="22"/>
          </w:rPr>
          <w:t>16</w:t>
        </w:r>
        <w:r w:rsidRPr="00A36E0E">
          <w:rPr>
            <w:rFonts w:ascii="Arial" w:hAnsi="Arial"/>
            <w:i w:val="0"/>
            <w:noProof/>
            <w:webHidden/>
            <w:sz w:val="22"/>
            <w:szCs w:val="22"/>
          </w:rPr>
          <w:fldChar w:fldCharType="end"/>
        </w:r>
      </w:hyperlink>
    </w:p>
    <w:p w14:paraId="040CF3EE" w14:textId="536BD3BD" w:rsidR="00A36E0E" w:rsidRPr="00A36E0E" w:rsidRDefault="00A36E0E">
      <w:pPr>
        <w:pStyle w:val="TOC3"/>
        <w:tabs>
          <w:tab w:val="left" w:pos="1100"/>
          <w:tab w:val="right" w:pos="9062"/>
        </w:tabs>
        <w:rPr>
          <w:rFonts w:ascii="Arial" w:hAnsi="Arial"/>
          <w:i w:val="0"/>
          <w:iCs w:val="0"/>
          <w:noProof/>
          <w:kern w:val="2"/>
          <w:sz w:val="22"/>
          <w:szCs w:val="22"/>
          <w:lang w:val="en-US" w:eastAsia="zh-CN"/>
        </w:rPr>
      </w:pPr>
      <w:hyperlink w:anchor="_Toc7643486" w:history="1">
        <w:r w:rsidRPr="00A36E0E">
          <w:rPr>
            <w:rStyle w:val="af5"/>
            <w:rFonts w:ascii="Arial" w:hAnsi="Arial"/>
            <w:i w:val="0"/>
            <w:noProof/>
            <w:sz w:val="22"/>
            <w:szCs w:val="22"/>
          </w:rPr>
          <w:t>2.4.5</w:t>
        </w:r>
        <w:r w:rsidRPr="00A36E0E">
          <w:rPr>
            <w:rFonts w:ascii="Arial" w:hAnsi="Arial"/>
            <w:i w:val="0"/>
            <w:iCs w:val="0"/>
            <w:noProof/>
            <w:kern w:val="2"/>
            <w:sz w:val="22"/>
            <w:szCs w:val="22"/>
            <w:lang w:val="en-US" w:eastAsia="zh-CN"/>
          </w:rPr>
          <w:tab/>
        </w:r>
        <w:r w:rsidRPr="00A36E0E">
          <w:rPr>
            <w:rStyle w:val="af5"/>
            <w:rFonts w:ascii="Arial" w:hAnsi="Arial"/>
            <w:i w:val="0"/>
            <w:noProof/>
            <w:sz w:val="22"/>
            <w:szCs w:val="22"/>
          </w:rPr>
          <w:t>Interpretation der Ergebnisse</w:t>
        </w:r>
        <w:r w:rsidRPr="00A36E0E">
          <w:rPr>
            <w:rFonts w:ascii="Arial" w:hAnsi="Arial"/>
            <w:i w:val="0"/>
            <w:noProof/>
            <w:webHidden/>
            <w:sz w:val="22"/>
            <w:szCs w:val="22"/>
          </w:rPr>
          <w:tab/>
        </w:r>
        <w:r w:rsidRPr="00A36E0E">
          <w:rPr>
            <w:rFonts w:ascii="Arial" w:hAnsi="Arial"/>
            <w:i w:val="0"/>
            <w:noProof/>
            <w:webHidden/>
            <w:sz w:val="22"/>
            <w:szCs w:val="22"/>
          </w:rPr>
          <w:fldChar w:fldCharType="begin"/>
        </w:r>
        <w:r w:rsidRPr="00A36E0E">
          <w:rPr>
            <w:rFonts w:ascii="Arial" w:hAnsi="Arial"/>
            <w:i w:val="0"/>
            <w:noProof/>
            <w:webHidden/>
            <w:sz w:val="22"/>
            <w:szCs w:val="22"/>
          </w:rPr>
          <w:instrText xml:space="preserve"> PAGEREF _Toc7643486 \h </w:instrText>
        </w:r>
        <w:r w:rsidRPr="00A36E0E">
          <w:rPr>
            <w:rFonts w:ascii="Arial" w:hAnsi="Arial"/>
            <w:i w:val="0"/>
            <w:noProof/>
            <w:webHidden/>
            <w:sz w:val="22"/>
            <w:szCs w:val="22"/>
          </w:rPr>
        </w:r>
        <w:r w:rsidRPr="00A36E0E">
          <w:rPr>
            <w:rFonts w:ascii="Arial" w:hAnsi="Arial"/>
            <w:i w:val="0"/>
            <w:noProof/>
            <w:webHidden/>
            <w:sz w:val="22"/>
            <w:szCs w:val="22"/>
          </w:rPr>
          <w:fldChar w:fldCharType="separate"/>
        </w:r>
        <w:r w:rsidRPr="00A36E0E">
          <w:rPr>
            <w:rFonts w:ascii="Arial" w:hAnsi="Arial"/>
            <w:i w:val="0"/>
            <w:noProof/>
            <w:webHidden/>
            <w:sz w:val="22"/>
            <w:szCs w:val="22"/>
          </w:rPr>
          <w:t>16</w:t>
        </w:r>
        <w:r w:rsidRPr="00A36E0E">
          <w:rPr>
            <w:rFonts w:ascii="Arial" w:hAnsi="Arial"/>
            <w:i w:val="0"/>
            <w:noProof/>
            <w:webHidden/>
            <w:sz w:val="22"/>
            <w:szCs w:val="22"/>
          </w:rPr>
          <w:fldChar w:fldCharType="end"/>
        </w:r>
      </w:hyperlink>
    </w:p>
    <w:p w14:paraId="7FF6A59C" w14:textId="3C896ABC" w:rsidR="00A36E0E" w:rsidRPr="00A36E0E" w:rsidRDefault="00A36E0E">
      <w:pPr>
        <w:pStyle w:val="TOC2"/>
        <w:tabs>
          <w:tab w:val="left" w:pos="880"/>
          <w:tab w:val="right" w:pos="9062"/>
        </w:tabs>
        <w:rPr>
          <w:rFonts w:ascii="Arial" w:hAnsi="Arial"/>
          <w:smallCaps w:val="0"/>
          <w:noProof/>
          <w:kern w:val="2"/>
          <w:sz w:val="22"/>
          <w:szCs w:val="22"/>
          <w:lang w:val="en-US" w:eastAsia="zh-CN"/>
        </w:rPr>
      </w:pPr>
      <w:hyperlink w:anchor="_Toc7643487" w:history="1">
        <w:r w:rsidRPr="00A36E0E">
          <w:rPr>
            <w:rStyle w:val="af5"/>
            <w:rFonts w:ascii="Arial" w:hAnsi="Arial"/>
            <w:noProof/>
            <w:sz w:val="22"/>
            <w:szCs w:val="22"/>
          </w:rPr>
          <w:t>2.5</w:t>
        </w:r>
        <w:r w:rsidRPr="00A36E0E">
          <w:rPr>
            <w:rFonts w:ascii="Arial" w:hAnsi="Arial"/>
            <w:smallCaps w:val="0"/>
            <w:noProof/>
            <w:kern w:val="2"/>
            <w:sz w:val="22"/>
            <w:szCs w:val="22"/>
            <w:lang w:val="en-US" w:eastAsia="zh-CN"/>
          </w:rPr>
          <w:tab/>
        </w:r>
        <w:r w:rsidRPr="00A36E0E">
          <w:rPr>
            <w:rStyle w:val="af5"/>
            <w:rFonts w:ascii="Arial" w:hAnsi="Arial"/>
            <w:noProof/>
            <w:sz w:val="22"/>
            <w:szCs w:val="22"/>
          </w:rPr>
          <w:t>Versuch 3</w:t>
        </w:r>
        <w:r w:rsidRPr="00A36E0E">
          <w:rPr>
            <w:rFonts w:ascii="Arial" w:hAnsi="Arial"/>
            <w:noProof/>
            <w:webHidden/>
            <w:sz w:val="22"/>
            <w:szCs w:val="22"/>
          </w:rPr>
          <w:tab/>
        </w:r>
        <w:r w:rsidRPr="00A36E0E">
          <w:rPr>
            <w:rFonts w:ascii="Arial" w:hAnsi="Arial"/>
            <w:noProof/>
            <w:webHidden/>
            <w:sz w:val="22"/>
            <w:szCs w:val="22"/>
          </w:rPr>
          <w:fldChar w:fldCharType="begin"/>
        </w:r>
        <w:r w:rsidRPr="00A36E0E">
          <w:rPr>
            <w:rFonts w:ascii="Arial" w:hAnsi="Arial"/>
            <w:noProof/>
            <w:webHidden/>
            <w:sz w:val="22"/>
            <w:szCs w:val="22"/>
          </w:rPr>
          <w:instrText xml:space="preserve"> PAGEREF _Toc7643487 \h </w:instrText>
        </w:r>
        <w:r w:rsidRPr="00A36E0E">
          <w:rPr>
            <w:rFonts w:ascii="Arial" w:hAnsi="Arial"/>
            <w:noProof/>
            <w:webHidden/>
            <w:sz w:val="22"/>
            <w:szCs w:val="22"/>
          </w:rPr>
        </w:r>
        <w:r w:rsidRPr="00A36E0E">
          <w:rPr>
            <w:rFonts w:ascii="Arial" w:hAnsi="Arial"/>
            <w:noProof/>
            <w:webHidden/>
            <w:sz w:val="22"/>
            <w:szCs w:val="22"/>
          </w:rPr>
          <w:fldChar w:fldCharType="separate"/>
        </w:r>
        <w:r w:rsidRPr="00A36E0E">
          <w:rPr>
            <w:rFonts w:ascii="Arial" w:hAnsi="Arial"/>
            <w:noProof/>
            <w:webHidden/>
            <w:sz w:val="22"/>
            <w:szCs w:val="22"/>
          </w:rPr>
          <w:t>17</w:t>
        </w:r>
        <w:r w:rsidRPr="00A36E0E">
          <w:rPr>
            <w:rFonts w:ascii="Arial" w:hAnsi="Arial"/>
            <w:noProof/>
            <w:webHidden/>
            <w:sz w:val="22"/>
            <w:szCs w:val="22"/>
          </w:rPr>
          <w:fldChar w:fldCharType="end"/>
        </w:r>
      </w:hyperlink>
    </w:p>
    <w:p w14:paraId="343C3BB2" w14:textId="3F5D5C1A" w:rsidR="00A36E0E" w:rsidRPr="00A36E0E" w:rsidRDefault="00A36E0E">
      <w:pPr>
        <w:pStyle w:val="TOC3"/>
        <w:tabs>
          <w:tab w:val="left" w:pos="1100"/>
          <w:tab w:val="right" w:pos="9062"/>
        </w:tabs>
        <w:rPr>
          <w:rFonts w:ascii="Arial" w:hAnsi="Arial"/>
          <w:i w:val="0"/>
          <w:iCs w:val="0"/>
          <w:noProof/>
          <w:kern w:val="2"/>
          <w:sz w:val="22"/>
          <w:szCs w:val="22"/>
          <w:lang w:val="en-US" w:eastAsia="zh-CN"/>
        </w:rPr>
      </w:pPr>
      <w:hyperlink w:anchor="_Toc7643488" w:history="1">
        <w:r w:rsidRPr="00A36E0E">
          <w:rPr>
            <w:rStyle w:val="af5"/>
            <w:rFonts w:ascii="Arial" w:hAnsi="Arial"/>
            <w:i w:val="0"/>
            <w:noProof/>
            <w:sz w:val="22"/>
            <w:szCs w:val="22"/>
          </w:rPr>
          <w:t>2.5.1</w:t>
        </w:r>
        <w:r w:rsidRPr="00A36E0E">
          <w:rPr>
            <w:rFonts w:ascii="Arial" w:hAnsi="Arial"/>
            <w:i w:val="0"/>
            <w:iCs w:val="0"/>
            <w:noProof/>
            <w:kern w:val="2"/>
            <w:sz w:val="22"/>
            <w:szCs w:val="22"/>
            <w:lang w:val="en-US" w:eastAsia="zh-CN"/>
          </w:rPr>
          <w:tab/>
        </w:r>
        <w:r w:rsidRPr="00A36E0E">
          <w:rPr>
            <w:rStyle w:val="af5"/>
            <w:rFonts w:ascii="Arial" w:hAnsi="Arial"/>
            <w:i w:val="0"/>
            <w:noProof/>
            <w:sz w:val="22"/>
            <w:szCs w:val="22"/>
          </w:rPr>
          <w:t>Auslastung</w:t>
        </w:r>
        <w:r w:rsidRPr="00A36E0E">
          <w:rPr>
            <w:rFonts w:ascii="Arial" w:hAnsi="Arial"/>
            <w:i w:val="0"/>
            <w:noProof/>
            <w:webHidden/>
            <w:sz w:val="22"/>
            <w:szCs w:val="22"/>
          </w:rPr>
          <w:tab/>
        </w:r>
        <w:r w:rsidRPr="00A36E0E">
          <w:rPr>
            <w:rFonts w:ascii="Arial" w:hAnsi="Arial"/>
            <w:i w:val="0"/>
            <w:noProof/>
            <w:webHidden/>
            <w:sz w:val="22"/>
            <w:szCs w:val="22"/>
          </w:rPr>
          <w:fldChar w:fldCharType="begin"/>
        </w:r>
        <w:r w:rsidRPr="00A36E0E">
          <w:rPr>
            <w:rFonts w:ascii="Arial" w:hAnsi="Arial"/>
            <w:i w:val="0"/>
            <w:noProof/>
            <w:webHidden/>
            <w:sz w:val="22"/>
            <w:szCs w:val="22"/>
          </w:rPr>
          <w:instrText xml:space="preserve"> PAGEREF _Toc7643488 \h </w:instrText>
        </w:r>
        <w:r w:rsidRPr="00A36E0E">
          <w:rPr>
            <w:rFonts w:ascii="Arial" w:hAnsi="Arial"/>
            <w:i w:val="0"/>
            <w:noProof/>
            <w:webHidden/>
            <w:sz w:val="22"/>
            <w:szCs w:val="22"/>
          </w:rPr>
        </w:r>
        <w:r w:rsidRPr="00A36E0E">
          <w:rPr>
            <w:rFonts w:ascii="Arial" w:hAnsi="Arial"/>
            <w:i w:val="0"/>
            <w:noProof/>
            <w:webHidden/>
            <w:sz w:val="22"/>
            <w:szCs w:val="22"/>
          </w:rPr>
          <w:fldChar w:fldCharType="separate"/>
        </w:r>
        <w:r w:rsidRPr="00A36E0E">
          <w:rPr>
            <w:rFonts w:ascii="Arial" w:hAnsi="Arial"/>
            <w:i w:val="0"/>
            <w:noProof/>
            <w:webHidden/>
            <w:sz w:val="22"/>
            <w:szCs w:val="22"/>
          </w:rPr>
          <w:t>17</w:t>
        </w:r>
        <w:r w:rsidRPr="00A36E0E">
          <w:rPr>
            <w:rFonts w:ascii="Arial" w:hAnsi="Arial"/>
            <w:i w:val="0"/>
            <w:noProof/>
            <w:webHidden/>
            <w:sz w:val="22"/>
            <w:szCs w:val="22"/>
          </w:rPr>
          <w:fldChar w:fldCharType="end"/>
        </w:r>
      </w:hyperlink>
    </w:p>
    <w:p w14:paraId="05CAF668" w14:textId="1C89FB70" w:rsidR="00A36E0E" w:rsidRPr="00A36E0E" w:rsidRDefault="00A36E0E">
      <w:pPr>
        <w:pStyle w:val="TOC3"/>
        <w:tabs>
          <w:tab w:val="left" w:pos="1100"/>
          <w:tab w:val="right" w:pos="9062"/>
        </w:tabs>
        <w:rPr>
          <w:rFonts w:ascii="Arial" w:hAnsi="Arial"/>
          <w:i w:val="0"/>
          <w:iCs w:val="0"/>
          <w:noProof/>
          <w:kern w:val="2"/>
          <w:sz w:val="22"/>
          <w:szCs w:val="22"/>
          <w:lang w:val="en-US" w:eastAsia="zh-CN"/>
        </w:rPr>
      </w:pPr>
      <w:hyperlink w:anchor="_Toc7643489" w:history="1">
        <w:r w:rsidRPr="00A36E0E">
          <w:rPr>
            <w:rStyle w:val="af5"/>
            <w:rFonts w:ascii="Arial" w:hAnsi="Arial"/>
            <w:i w:val="0"/>
            <w:noProof/>
            <w:sz w:val="22"/>
            <w:szCs w:val="22"/>
          </w:rPr>
          <w:t>2.5.2</w:t>
        </w:r>
        <w:r w:rsidRPr="00A36E0E">
          <w:rPr>
            <w:rFonts w:ascii="Arial" w:hAnsi="Arial"/>
            <w:i w:val="0"/>
            <w:iCs w:val="0"/>
            <w:noProof/>
            <w:kern w:val="2"/>
            <w:sz w:val="22"/>
            <w:szCs w:val="22"/>
            <w:lang w:val="en-US" w:eastAsia="zh-CN"/>
          </w:rPr>
          <w:tab/>
        </w:r>
        <w:r w:rsidRPr="00A36E0E">
          <w:rPr>
            <w:rStyle w:val="af5"/>
            <w:rFonts w:ascii="Arial" w:hAnsi="Arial"/>
            <w:i w:val="0"/>
            <w:noProof/>
            <w:sz w:val="22"/>
            <w:szCs w:val="22"/>
          </w:rPr>
          <w:t>Durchlaufzeit</w:t>
        </w:r>
        <w:r w:rsidRPr="00A36E0E">
          <w:rPr>
            <w:rFonts w:ascii="Arial" w:hAnsi="Arial"/>
            <w:i w:val="0"/>
            <w:noProof/>
            <w:webHidden/>
            <w:sz w:val="22"/>
            <w:szCs w:val="22"/>
          </w:rPr>
          <w:tab/>
        </w:r>
        <w:r w:rsidRPr="00A36E0E">
          <w:rPr>
            <w:rFonts w:ascii="Arial" w:hAnsi="Arial"/>
            <w:i w:val="0"/>
            <w:noProof/>
            <w:webHidden/>
            <w:sz w:val="22"/>
            <w:szCs w:val="22"/>
          </w:rPr>
          <w:fldChar w:fldCharType="begin"/>
        </w:r>
        <w:r w:rsidRPr="00A36E0E">
          <w:rPr>
            <w:rFonts w:ascii="Arial" w:hAnsi="Arial"/>
            <w:i w:val="0"/>
            <w:noProof/>
            <w:webHidden/>
            <w:sz w:val="22"/>
            <w:szCs w:val="22"/>
          </w:rPr>
          <w:instrText xml:space="preserve"> PAGEREF _Toc7643489 \h </w:instrText>
        </w:r>
        <w:r w:rsidRPr="00A36E0E">
          <w:rPr>
            <w:rFonts w:ascii="Arial" w:hAnsi="Arial"/>
            <w:i w:val="0"/>
            <w:noProof/>
            <w:webHidden/>
            <w:sz w:val="22"/>
            <w:szCs w:val="22"/>
          </w:rPr>
        </w:r>
        <w:r w:rsidRPr="00A36E0E">
          <w:rPr>
            <w:rFonts w:ascii="Arial" w:hAnsi="Arial"/>
            <w:i w:val="0"/>
            <w:noProof/>
            <w:webHidden/>
            <w:sz w:val="22"/>
            <w:szCs w:val="22"/>
          </w:rPr>
          <w:fldChar w:fldCharType="separate"/>
        </w:r>
        <w:r w:rsidRPr="00A36E0E">
          <w:rPr>
            <w:rFonts w:ascii="Arial" w:hAnsi="Arial"/>
            <w:i w:val="0"/>
            <w:noProof/>
            <w:webHidden/>
            <w:sz w:val="22"/>
            <w:szCs w:val="22"/>
          </w:rPr>
          <w:t>17</w:t>
        </w:r>
        <w:r w:rsidRPr="00A36E0E">
          <w:rPr>
            <w:rFonts w:ascii="Arial" w:hAnsi="Arial"/>
            <w:i w:val="0"/>
            <w:noProof/>
            <w:webHidden/>
            <w:sz w:val="22"/>
            <w:szCs w:val="22"/>
          </w:rPr>
          <w:fldChar w:fldCharType="end"/>
        </w:r>
      </w:hyperlink>
    </w:p>
    <w:p w14:paraId="565BA5FB" w14:textId="19192F82" w:rsidR="00A36E0E" w:rsidRPr="00A36E0E" w:rsidRDefault="00A36E0E">
      <w:pPr>
        <w:pStyle w:val="TOC3"/>
        <w:tabs>
          <w:tab w:val="left" w:pos="1100"/>
          <w:tab w:val="right" w:pos="9062"/>
        </w:tabs>
        <w:rPr>
          <w:rFonts w:ascii="Arial" w:hAnsi="Arial"/>
          <w:i w:val="0"/>
          <w:iCs w:val="0"/>
          <w:noProof/>
          <w:kern w:val="2"/>
          <w:sz w:val="22"/>
          <w:szCs w:val="22"/>
          <w:lang w:val="en-US" w:eastAsia="zh-CN"/>
        </w:rPr>
      </w:pPr>
      <w:hyperlink w:anchor="_Toc7643490" w:history="1">
        <w:r w:rsidRPr="00A36E0E">
          <w:rPr>
            <w:rStyle w:val="af5"/>
            <w:rFonts w:ascii="Arial" w:hAnsi="Arial"/>
            <w:i w:val="0"/>
            <w:noProof/>
            <w:sz w:val="22"/>
            <w:szCs w:val="22"/>
          </w:rPr>
          <w:t>2.5.3</w:t>
        </w:r>
        <w:r w:rsidRPr="00A36E0E">
          <w:rPr>
            <w:rFonts w:ascii="Arial" w:hAnsi="Arial"/>
            <w:i w:val="0"/>
            <w:iCs w:val="0"/>
            <w:noProof/>
            <w:kern w:val="2"/>
            <w:sz w:val="22"/>
            <w:szCs w:val="22"/>
            <w:lang w:val="en-US" w:eastAsia="zh-CN"/>
          </w:rPr>
          <w:tab/>
        </w:r>
        <w:r w:rsidRPr="00A36E0E">
          <w:rPr>
            <w:rStyle w:val="af5"/>
            <w:rFonts w:ascii="Arial" w:hAnsi="Arial"/>
            <w:i w:val="0"/>
            <w:noProof/>
            <w:sz w:val="22"/>
            <w:szCs w:val="22"/>
          </w:rPr>
          <w:t>Termintreue</w:t>
        </w:r>
        <w:r w:rsidRPr="00A36E0E">
          <w:rPr>
            <w:rFonts w:ascii="Arial" w:hAnsi="Arial"/>
            <w:i w:val="0"/>
            <w:noProof/>
            <w:webHidden/>
            <w:sz w:val="22"/>
            <w:szCs w:val="22"/>
          </w:rPr>
          <w:tab/>
        </w:r>
        <w:r w:rsidRPr="00A36E0E">
          <w:rPr>
            <w:rFonts w:ascii="Arial" w:hAnsi="Arial"/>
            <w:i w:val="0"/>
            <w:noProof/>
            <w:webHidden/>
            <w:sz w:val="22"/>
            <w:szCs w:val="22"/>
          </w:rPr>
          <w:fldChar w:fldCharType="begin"/>
        </w:r>
        <w:r w:rsidRPr="00A36E0E">
          <w:rPr>
            <w:rFonts w:ascii="Arial" w:hAnsi="Arial"/>
            <w:i w:val="0"/>
            <w:noProof/>
            <w:webHidden/>
            <w:sz w:val="22"/>
            <w:szCs w:val="22"/>
          </w:rPr>
          <w:instrText xml:space="preserve"> PAGEREF _Toc7643490 \h </w:instrText>
        </w:r>
        <w:r w:rsidRPr="00A36E0E">
          <w:rPr>
            <w:rFonts w:ascii="Arial" w:hAnsi="Arial"/>
            <w:i w:val="0"/>
            <w:noProof/>
            <w:webHidden/>
            <w:sz w:val="22"/>
            <w:szCs w:val="22"/>
          </w:rPr>
        </w:r>
        <w:r w:rsidRPr="00A36E0E">
          <w:rPr>
            <w:rFonts w:ascii="Arial" w:hAnsi="Arial"/>
            <w:i w:val="0"/>
            <w:noProof/>
            <w:webHidden/>
            <w:sz w:val="22"/>
            <w:szCs w:val="22"/>
          </w:rPr>
          <w:fldChar w:fldCharType="separate"/>
        </w:r>
        <w:r w:rsidRPr="00A36E0E">
          <w:rPr>
            <w:rFonts w:ascii="Arial" w:hAnsi="Arial"/>
            <w:i w:val="0"/>
            <w:noProof/>
            <w:webHidden/>
            <w:sz w:val="22"/>
            <w:szCs w:val="22"/>
          </w:rPr>
          <w:t>18</w:t>
        </w:r>
        <w:r w:rsidRPr="00A36E0E">
          <w:rPr>
            <w:rFonts w:ascii="Arial" w:hAnsi="Arial"/>
            <w:i w:val="0"/>
            <w:noProof/>
            <w:webHidden/>
            <w:sz w:val="22"/>
            <w:szCs w:val="22"/>
          </w:rPr>
          <w:fldChar w:fldCharType="end"/>
        </w:r>
      </w:hyperlink>
    </w:p>
    <w:p w14:paraId="14FB82DA" w14:textId="40E47BB7" w:rsidR="00A36E0E" w:rsidRPr="00A36E0E" w:rsidRDefault="00A36E0E">
      <w:pPr>
        <w:pStyle w:val="TOC3"/>
        <w:tabs>
          <w:tab w:val="left" w:pos="1100"/>
          <w:tab w:val="right" w:pos="9062"/>
        </w:tabs>
        <w:rPr>
          <w:rFonts w:ascii="Arial" w:hAnsi="Arial"/>
          <w:i w:val="0"/>
          <w:iCs w:val="0"/>
          <w:noProof/>
          <w:kern w:val="2"/>
          <w:sz w:val="22"/>
          <w:szCs w:val="22"/>
          <w:lang w:val="en-US" w:eastAsia="zh-CN"/>
        </w:rPr>
      </w:pPr>
      <w:hyperlink w:anchor="_Toc7643491" w:history="1">
        <w:r w:rsidRPr="00A36E0E">
          <w:rPr>
            <w:rStyle w:val="af5"/>
            <w:rFonts w:ascii="Arial" w:hAnsi="Arial"/>
            <w:i w:val="0"/>
            <w:noProof/>
            <w:sz w:val="22"/>
            <w:szCs w:val="22"/>
          </w:rPr>
          <w:t>2.5.4</w:t>
        </w:r>
        <w:r w:rsidRPr="00A36E0E">
          <w:rPr>
            <w:rFonts w:ascii="Arial" w:hAnsi="Arial"/>
            <w:i w:val="0"/>
            <w:iCs w:val="0"/>
            <w:noProof/>
            <w:kern w:val="2"/>
            <w:sz w:val="22"/>
            <w:szCs w:val="22"/>
            <w:lang w:val="en-US" w:eastAsia="zh-CN"/>
          </w:rPr>
          <w:tab/>
        </w:r>
        <w:r w:rsidRPr="00A36E0E">
          <w:rPr>
            <w:rStyle w:val="af5"/>
            <w:rFonts w:ascii="Arial" w:hAnsi="Arial"/>
            <w:i w:val="0"/>
            <w:noProof/>
            <w:sz w:val="22"/>
            <w:szCs w:val="22"/>
          </w:rPr>
          <w:t>Bestand</w:t>
        </w:r>
        <w:r w:rsidRPr="00A36E0E">
          <w:rPr>
            <w:rFonts w:ascii="Arial" w:hAnsi="Arial"/>
            <w:i w:val="0"/>
            <w:noProof/>
            <w:webHidden/>
            <w:sz w:val="22"/>
            <w:szCs w:val="22"/>
          </w:rPr>
          <w:tab/>
        </w:r>
        <w:r w:rsidRPr="00A36E0E">
          <w:rPr>
            <w:rFonts w:ascii="Arial" w:hAnsi="Arial"/>
            <w:i w:val="0"/>
            <w:noProof/>
            <w:webHidden/>
            <w:sz w:val="22"/>
            <w:szCs w:val="22"/>
          </w:rPr>
          <w:fldChar w:fldCharType="begin"/>
        </w:r>
        <w:r w:rsidRPr="00A36E0E">
          <w:rPr>
            <w:rFonts w:ascii="Arial" w:hAnsi="Arial"/>
            <w:i w:val="0"/>
            <w:noProof/>
            <w:webHidden/>
            <w:sz w:val="22"/>
            <w:szCs w:val="22"/>
          </w:rPr>
          <w:instrText xml:space="preserve"> PAGEREF _Toc7643491 \h </w:instrText>
        </w:r>
        <w:r w:rsidRPr="00A36E0E">
          <w:rPr>
            <w:rFonts w:ascii="Arial" w:hAnsi="Arial"/>
            <w:i w:val="0"/>
            <w:noProof/>
            <w:webHidden/>
            <w:sz w:val="22"/>
            <w:szCs w:val="22"/>
          </w:rPr>
        </w:r>
        <w:r w:rsidRPr="00A36E0E">
          <w:rPr>
            <w:rFonts w:ascii="Arial" w:hAnsi="Arial"/>
            <w:i w:val="0"/>
            <w:noProof/>
            <w:webHidden/>
            <w:sz w:val="22"/>
            <w:szCs w:val="22"/>
          </w:rPr>
          <w:fldChar w:fldCharType="separate"/>
        </w:r>
        <w:r w:rsidRPr="00A36E0E">
          <w:rPr>
            <w:rFonts w:ascii="Arial" w:hAnsi="Arial"/>
            <w:i w:val="0"/>
            <w:noProof/>
            <w:webHidden/>
            <w:sz w:val="22"/>
            <w:szCs w:val="22"/>
          </w:rPr>
          <w:t>18</w:t>
        </w:r>
        <w:r w:rsidRPr="00A36E0E">
          <w:rPr>
            <w:rFonts w:ascii="Arial" w:hAnsi="Arial"/>
            <w:i w:val="0"/>
            <w:noProof/>
            <w:webHidden/>
            <w:sz w:val="22"/>
            <w:szCs w:val="22"/>
          </w:rPr>
          <w:fldChar w:fldCharType="end"/>
        </w:r>
      </w:hyperlink>
    </w:p>
    <w:p w14:paraId="0FD7918E" w14:textId="61456487" w:rsidR="00A36E0E" w:rsidRPr="00A36E0E" w:rsidRDefault="00A36E0E">
      <w:pPr>
        <w:pStyle w:val="TOC3"/>
        <w:tabs>
          <w:tab w:val="left" w:pos="1100"/>
          <w:tab w:val="right" w:pos="9062"/>
        </w:tabs>
        <w:rPr>
          <w:rFonts w:ascii="Arial" w:hAnsi="Arial"/>
          <w:i w:val="0"/>
          <w:iCs w:val="0"/>
          <w:noProof/>
          <w:kern w:val="2"/>
          <w:sz w:val="22"/>
          <w:szCs w:val="22"/>
          <w:lang w:val="en-US" w:eastAsia="zh-CN"/>
        </w:rPr>
      </w:pPr>
      <w:hyperlink w:anchor="_Toc7643492" w:history="1">
        <w:r w:rsidRPr="00A36E0E">
          <w:rPr>
            <w:rStyle w:val="af5"/>
            <w:rFonts w:ascii="Arial" w:hAnsi="Arial"/>
            <w:i w:val="0"/>
            <w:noProof/>
            <w:sz w:val="22"/>
            <w:szCs w:val="22"/>
          </w:rPr>
          <w:t>2.5.5</w:t>
        </w:r>
        <w:r w:rsidRPr="00A36E0E">
          <w:rPr>
            <w:rFonts w:ascii="Arial" w:hAnsi="Arial"/>
            <w:i w:val="0"/>
            <w:iCs w:val="0"/>
            <w:noProof/>
            <w:kern w:val="2"/>
            <w:sz w:val="22"/>
            <w:szCs w:val="22"/>
            <w:lang w:val="en-US" w:eastAsia="zh-CN"/>
          </w:rPr>
          <w:tab/>
        </w:r>
        <w:r w:rsidRPr="00A36E0E">
          <w:rPr>
            <w:rStyle w:val="af5"/>
            <w:rFonts w:ascii="Arial" w:hAnsi="Arial"/>
            <w:i w:val="0"/>
            <w:noProof/>
            <w:sz w:val="22"/>
            <w:szCs w:val="22"/>
          </w:rPr>
          <w:t>Interpretation der Ergebnisse</w:t>
        </w:r>
        <w:r w:rsidRPr="00A36E0E">
          <w:rPr>
            <w:rFonts w:ascii="Arial" w:hAnsi="Arial"/>
            <w:i w:val="0"/>
            <w:noProof/>
            <w:webHidden/>
            <w:sz w:val="22"/>
            <w:szCs w:val="22"/>
          </w:rPr>
          <w:tab/>
        </w:r>
        <w:r w:rsidRPr="00A36E0E">
          <w:rPr>
            <w:rFonts w:ascii="Arial" w:hAnsi="Arial"/>
            <w:i w:val="0"/>
            <w:noProof/>
            <w:webHidden/>
            <w:sz w:val="22"/>
            <w:szCs w:val="22"/>
          </w:rPr>
          <w:fldChar w:fldCharType="begin"/>
        </w:r>
        <w:r w:rsidRPr="00A36E0E">
          <w:rPr>
            <w:rFonts w:ascii="Arial" w:hAnsi="Arial"/>
            <w:i w:val="0"/>
            <w:noProof/>
            <w:webHidden/>
            <w:sz w:val="22"/>
            <w:szCs w:val="22"/>
          </w:rPr>
          <w:instrText xml:space="preserve"> PAGEREF _Toc7643492 \h </w:instrText>
        </w:r>
        <w:r w:rsidRPr="00A36E0E">
          <w:rPr>
            <w:rFonts w:ascii="Arial" w:hAnsi="Arial"/>
            <w:i w:val="0"/>
            <w:noProof/>
            <w:webHidden/>
            <w:sz w:val="22"/>
            <w:szCs w:val="22"/>
          </w:rPr>
        </w:r>
        <w:r w:rsidRPr="00A36E0E">
          <w:rPr>
            <w:rFonts w:ascii="Arial" w:hAnsi="Arial"/>
            <w:i w:val="0"/>
            <w:noProof/>
            <w:webHidden/>
            <w:sz w:val="22"/>
            <w:szCs w:val="22"/>
          </w:rPr>
          <w:fldChar w:fldCharType="separate"/>
        </w:r>
        <w:r w:rsidRPr="00A36E0E">
          <w:rPr>
            <w:rFonts w:ascii="Arial" w:hAnsi="Arial"/>
            <w:i w:val="0"/>
            <w:noProof/>
            <w:webHidden/>
            <w:sz w:val="22"/>
            <w:szCs w:val="22"/>
          </w:rPr>
          <w:t>18</w:t>
        </w:r>
        <w:r w:rsidRPr="00A36E0E">
          <w:rPr>
            <w:rFonts w:ascii="Arial" w:hAnsi="Arial"/>
            <w:i w:val="0"/>
            <w:noProof/>
            <w:webHidden/>
            <w:sz w:val="22"/>
            <w:szCs w:val="22"/>
          </w:rPr>
          <w:fldChar w:fldCharType="end"/>
        </w:r>
      </w:hyperlink>
    </w:p>
    <w:p w14:paraId="5BF7BC71" w14:textId="02B19829" w:rsidR="00A36E0E" w:rsidRPr="00A36E0E" w:rsidRDefault="00A36E0E">
      <w:pPr>
        <w:pStyle w:val="TOC2"/>
        <w:tabs>
          <w:tab w:val="left" w:pos="880"/>
          <w:tab w:val="right" w:pos="9062"/>
        </w:tabs>
        <w:rPr>
          <w:rFonts w:ascii="Arial" w:hAnsi="Arial"/>
          <w:smallCaps w:val="0"/>
          <w:noProof/>
          <w:kern w:val="2"/>
          <w:sz w:val="22"/>
          <w:szCs w:val="22"/>
          <w:lang w:val="en-US" w:eastAsia="zh-CN"/>
        </w:rPr>
      </w:pPr>
      <w:hyperlink w:anchor="_Toc7643493" w:history="1">
        <w:r w:rsidRPr="00A36E0E">
          <w:rPr>
            <w:rStyle w:val="af5"/>
            <w:rFonts w:ascii="Arial" w:hAnsi="Arial"/>
            <w:noProof/>
            <w:sz w:val="22"/>
            <w:szCs w:val="22"/>
          </w:rPr>
          <w:t>2.6</w:t>
        </w:r>
        <w:r w:rsidRPr="00A36E0E">
          <w:rPr>
            <w:rFonts w:ascii="Arial" w:hAnsi="Arial"/>
            <w:smallCaps w:val="0"/>
            <w:noProof/>
            <w:kern w:val="2"/>
            <w:sz w:val="22"/>
            <w:szCs w:val="22"/>
            <w:lang w:val="en-US" w:eastAsia="zh-CN"/>
          </w:rPr>
          <w:tab/>
        </w:r>
        <w:r w:rsidRPr="00A36E0E">
          <w:rPr>
            <w:rStyle w:val="af5"/>
            <w:rFonts w:ascii="Arial" w:hAnsi="Arial"/>
            <w:noProof/>
            <w:sz w:val="22"/>
            <w:szCs w:val="22"/>
          </w:rPr>
          <w:t>Versuch 4</w:t>
        </w:r>
        <w:r w:rsidRPr="00A36E0E">
          <w:rPr>
            <w:rFonts w:ascii="Arial" w:hAnsi="Arial"/>
            <w:noProof/>
            <w:webHidden/>
            <w:sz w:val="22"/>
            <w:szCs w:val="22"/>
          </w:rPr>
          <w:tab/>
        </w:r>
        <w:r w:rsidRPr="00A36E0E">
          <w:rPr>
            <w:rFonts w:ascii="Arial" w:hAnsi="Arial"/>
            <w:noProof/>
            <w:webHidden/>
            <w:sz w:val="22"/>
            <w:szCs w:val="22"/>
          </w:rPr>
          <w:fldChar w:fldCharType="begin"/>
        </w:r>
        <w:r w:rsidRPr="00A36E0E">
          <w:rPr>
            <w:rFonts w:ascii="Arial" w:hAnsi="Arial"/>
            <w:noProof/>
            <w:webHidden/>
            <w:sz w:val="22"/>
            <w:szCs w:val="22"/>
          </w:rPr>
          <w:instrText xml:space="preserve"> PAGEREF _Toc7643493 \h </w:instrText>
        </w:r>
        <w:r w:rsidRPr="00A36E0E">
          <w:rPr>
            <w:rFonts w:ascii="Arial" w:hAnsi="Arial"/>
            <w:noProof/>
            <w:webHidden/>
            <w:sz w:val="22"/>
            <w:szCs w:val="22"/>
          </w:rPr>
        </w:r>
        <w:r w:rsidRPr="00A36E0E">
          <w:rPr>
            <w:rFonts w:ascii="Arial" w:hAnsi="Arial"/>
            <w:noProof/>
            <w:webHidden/>
            <w:sz w:val="22"/>
            <w:szCs w:val="22"/>
          </w:rPr>
          <w:fldChar w:fldCharType="separate"/>
        </w:r>
        <w:r w:rsidRPr="00A36E0E">
          <w:rPr>
            <w:rFonts w:ascii="Arial" w:hAnsi="Arial"/>
            <w:noProof/>
            <w:webHidden/>
            <w:sz w:val="22"/>
            <w:szCs w:val="22"/>
          </w:rPr>
          <w:t>19</w:t>
        </w:r>
        <w:r w:rsidRPr="00A36E0E">
          <w:rPr>
            <w:rFonts w:ascii="Arial" w:hAnsi="Arial"/>
            <w:noProof/>
            <w:webHidden/>
            <w:sz w:val="22"/>
            <w:szCs w:val="22"/>
          </w:rPr>
          <w:fldChar w:fldCharType="end"/>
        </w:r>
      </w:hyperlink>
    </w:p>
    <w:p w14:paraId="4A051C4F" w14:textId="687A5C86" w:rsidR="00A36E0E" w:rsidRPr="00A36E0E" w:rsidRDefault="00A36E0E">
      <w:pPr>
        <w:pStyle w:val="TOC3"/>
        <w:tabs>
          <w:tab w:val="left" w:pos="1100"/>
          <w:tab w:val="right" w:pos="9062"/>
        </w:tabs>
        <w:rPr>
          <w:rFonts w:ascii="Arial" w:hAnsi="Arial"/>
          <w:i w:val="0"/>
          <w:iCs w:val="0"/>
          <w:noProof/>
          <w:kern w:val="2"/>
          <w:sz w:val="22"/>
          <w:szCs w:val="22"/>
          <w:lang w:val="en-US" w:eastAsia="zh-CN"/>
        </w:rPr>
      </w:pPr>
      <w:hyperlink w:anchor="_Toc7643494" w:history="1">
        <w:r w:rsidRPr="00A36E0E">
          <w:rPr>
            <w:rStyle w:val="af5"/>
            <w:rFonts w:ascii="Arial" w:hAnsi="Arial"/>
            <w:i w:val="0"/>
            <w:noProof/>
            <w:sz w:val="22"/>
            <w:szCs w:val="22"/>
          </w:rPr>
          <w:t>2.6.1</w:t>
        </w:r>
        <w:r w:rsidRPr="00A36E0E">
          <w:rPr>
            <w:rFonts w:ascii="Arial" w:hAnsi="Arial"/>
            <w:i w:val="0"/>
            <w:iCs w:val="0"/>
            <w:noProof/>
            <w:kern w:val="2"/>
            <w:sz w:val="22"/>
            <w:szCs w:val="22"/>
            <w:lang w:val="en-US" w:eastAsia="zh-CN"/>
          </w:rPr>
          <w:tab/>
        </w:r>
        <w:r w:rsidRPr="00A36E0E">
          <w:rPr>
            <w:rStyle w:val="af5"/>
            <w:rFonts w:ascii="Arial" w:hAnsi="Arial"/>
            <w:i w:val="0"/>
            <w:noProof/>
            <w:sz w:val="22"/>
            <w:szCs w:val="22"/>
          </w:rPr>
          <w:t>Auslastung</w:t>
        </w:r>
        <w:r w:rsidRPr="00A36E0E">
          <w:rPr>
            <w:rFonts w:ascii="Arial" w:hAnsi="Arial"/>
            <w:i w:val="0"/>
            <w:noProof/>
            <w:webHidden/>
            <w:sz w:val="22"/>
            <w:szCs w:val="22"/>
          </w:rPr>
          <w:tab/>
        </w:r>
        <w:r w:rsidRPr="00A36E0E">
          <w:rPr>
            <w:rFonts w:ascii="Arial" w:hAnsi="Arial"/>
            <w:i w:val="0"/>
            <w:noProof/>
            <w:webHidden/>
            <w:sz w:val="22"/>
            <w:szCs w:val="22"/>
          </w:rPr>
          <w:fldChar w:fldCharType="begin"/>
        </w:r>
        <w:r w:rsidRPr="00A36E0E">
          <w:rPr>
            <w:rFonts w:ascii="Arial" w:hAnsi="Arial"/>
            <w:i w:val="0"/>
            <w:noProof/>
            <w:webHidden/>
            <w:sz w:val="22"/>
            <w:szCs w:val="22"/>
          </w:rPr>
          <w:instrText xml:space="preserve"> PAGEREF _Toc7643494 \h </w:instrText>
        </w:r>
        <w:r w:rsidRPr="00A36E0E">
          <w:rPr>
            <w:rFonts w:ascii="Arial" w:hAnsi="Arial"/>
            <w:i w:val="0"/>
            <w:noProof/>
            <w:webHidden/>
            <w:sz w:val="22"/>
            <w:szCs w:val="22"/>
          </w:rPr>
        </w:r>
        <w:r w:rsidRPr="00A36E0E">
          <w:rPr>
            <w:rFonts w:ascii="Arial" w:hAnsi="Arial"/>
            <w:i w:val="0"/>
            <w:noProof/>
            <w:webHidden/>
            <w:sz w:val="22"/>
            <w:szCs w:val="22"/>
          </w:rPr>
          <w:fldChar w:fldCharType="separate"/>
        </w:r>
        <w:r w:rsidRPr="00A36E0E">
          <w:rPr>
            <w:rFonts w:ascii="Arial" w:hAnsi="Arial"/>
            <w:i w:val="0"/>
            <w:noProof/>
            <w:webHidden/>
            <w:sz w:val="22"/>
            <w:szCs w:val="22"/>
          </w:rPr>
          <w:t>19</w:t>
        </w:r>
        <w:r w:rsidRPr="00A36E0E">
          <w:rPr>
            <w:rFonts w:ascii="Arial" w:hAnsi="Arial"/>
            <w:i w:val="0"/>
            <w:noProof/>
            <w:webHidden/>
            <w:sz w:val="22"/>
            <w:szCs w:val="22"/>
          </w:rPr>
          <w:fldChar w:fldCharType="end"/>
        </w:r>
      </w:hyperlink>
    </w:p>
    <w:p w14:paraId="411BD3B2" w14:textId="35375B0D" w:rsidR="00A36E0E" w:rsidRPr="00A36E0E" w:rsidRDefault="00A36E0E">
      <w:pPr>
        <w:pStyle w:val="TOC3"/>
        <w:tabs>
          <w:tab w:val="left" w:pos="1100"/>
          <w:tab w:val="right" w:pos="9062"/>
        </w:tabs>
        <w:rPr>
          <w:rFonts w:ascii="Arial" w:hAnsi="Arial"/>
          <w:i w:val="0"/>
          <w:iCs w:val="0"/>
          <w:noProof/>
          <w:kern w:val="2"/>
          <w:sz w:val="22"/>
          <w:szCs w:val="22"/>
          <w:lang w:val="en-US" w:eastAsia="zh-CN"/>
        </w:rPr>
      </w:pPr>
      <w:hyperlink w:anchor="_Toc7643495" w:history="1">
        <w:r w:rsidRPr="00A36E0E">
          <w:rPr>
            <w:rStyle w:val="af5"/>
            <w:rFonts w:ascii="Arial" w:hAnsi="Arial"/>
            <w:i w:val="0"/>
            <w:noProof/>
            <w:sz w:val="22"/>
            <w:szCs w:val="22"/>
          </w:rPr>
          <w:t>2.6.2</w:t>
        </w:r>
        <w:r w:rsidRPr="00A36E0E">
          <w:rPr>
            <w:rFonts w:ascii="Arial" w:hAnsi="Arial"/>
            <w:i w:val="0"/>
            <w:iCs w:val="0"/>
            <w:noProof/>
            <w:kern w:val="2"/>
            <w:sz w:val="22"/>
            <w:szCs w:val="22"/>
            <w:lang w:val="en-US" w:eastAsia="zh-CN"/>
          </w:rPr>
          <w:tab/>
        </w:r>
        <w:r w:rsidRPr="00A36E0E">
          <w:rPr>
            <w:rStyle w:val="af5"/>
            <w:rFonts w:ascii="Arial" w:hAnsi="Arial"/>
            <w:i w:val="0"/>
            <w:noProof/>
            <w:sz w:val="22"/>
            <w:szCs w:val="22"/>
          </w:rPr>
          <w:t>Durchlaufzeit</w:t>
        </w:r>
        <w:r w:rsidRPr="00A36E0E">
          <w:rPr>
            <w:rFonts w:ascii="Arial" w:hAnsi="Arial"/>
            <w:i w:val="0"/>
            <w:noProof/>
            <w:webHidden/>
            <w:sz w:val="22"/>
            <w:szCs w:val="22"/>
          </w:rPr>
          <w:tab/>
        </w:r>
        <w:r w:rsidRPr="00A36E0E">
          <w:rPr>
            <w:rFonts w:ascii="Arial" w:hAnsi="Arial"/>
            <w:i w:val="0"/>
            <w:noProof/>
            <w:webHidden/>
            <w:sz w:val="22"/>
            <w:szCs w:val="22"/>
          </w:rPr>
          <w:fldChar w:fldCharType="begin"/>
        </w:r>
        <w:r w:rsidRPr="00A36E0E">
          <w:rPr>
            <w:rFonts w:ascii="Arial" w:hAnsi="Arial"/>
            <w:i w:val="0"/>
            <w:noProof/>
            <w:webHidden/>
            <w:sz w:val="22"/>
            <w:szCs w:val="22"/>
          </w:rPr>
          <w:instrText xml:space="preserve"> PAGEREF _Toc7643495 \h </w:instrText>
        </w:r>
        <w:r w:rsidRPr="00A36E0E">
          <w:rPr>
            <w:rFonts w:ascii="Arial" w:hAnsi="Arial"/>
            <w:i w:val="0"/>
            <w:noProof/>
            <w:webHidden/>
            <w:sz w:val="22"/>
            <w:szCs w:val="22"/>
          </w:rPr>
        </w:r>
        <w:r w:rsidRPr="00A36E0E">
          <w:rPr>
            <w:rFonts w:ascii="Arial" w:hAnsi="Arial"/>
            <w:i w:val="0"/>
            <w:noProof/>
            <w:webHidden/>
            <w:sz w:val="22"/>
            <w:szCs w:val="22"/>
          </w:rPr>
          <w:fldChar w:fldCharType="separate"/>
        </w:r>
        <w:r w:rsidRPr="00A36E0E">
          <w:rPr>
            <w:rFonts w:ascii="Arial" w:hAnsi="Arial"/>
            <w:i w:val="0"/>
            <w:noProof/>
            <w:webHidden/>
            <w:sz w:val="22"/>
            <w:szCs w:val="22"/>
          </w:rPr>
          <w:t>19</w:t>
        </w:r>
        <w:r w:rsidRPr="00A36E0E">
          <w:rPr>
            <w:rFonts w:ascii="Arial" w:hAnsi="Arial"/>
            <w:i w:val="0"/>
            <w:noProof/>
            <w:webHidden/>
            <w:sz w:val="22"/>
            <w:szCs w:val="22"/>
          </w:rPr>
          <w:fldChar w:fldCharType="end"/>
        </w:r>
      </w:hyperlink>
    </w:p>
    <w:p w14:paraId="63953B10" w14:textId="1E749FAB" w:rsidR="00A36E0E" w:rsidRPr="00A36E0E" w:rsidRDefault="00A36E0E">
      <w:pPr>
        <w:pStyle w:val="TOC3"/>
        <w:tabs>
          <w:tab w:val="left" w:pos="1100"/>
          <w:tab w:val="right" w:pos="9062"/>
        </w:tabs>
        <w:rPr>
          <w:rFonts w:ascii="Arial" w:hAnsi="Arial"/>
          <w:i w:val="0"/>
          <w:iCs w:val="0"/>
          <w:noProof/>
          <w:kern w:val="2"/>
          <w:sz w:val="22"/>
          <w:szCs w:val="22"/>
          <w:lang w:val="en-US" w:eastAsia="zh-CN"/>
        </w:rPr>
      </w:pPr>
      <w:hyperlink w:anchor="_Toc7643496" w:history="1">
        <w:r w:rsidRPr="00A36E0E">
          <w:rPr>
            <w:rStyle w:val="af5"/>
            <w:rFonts w:ascii="Arial" w:hAnsi="Arial"/>
            <w:i w:val="0"/>
            <w:noProof/>
            <w:sz w:val="22"/>
            <w:szCs w:val="22"/>
          </w:rPr>
          <w:t>2.6.3</w:t>
        </w:r>
        <w:r w:rsidRPr="00A36E0E">
          <w:rPr>
            <w:rFonts w:ascii="Arial" w:hAnsi="Arial"/>
            <w:i w:val="0"/>
            <w:iCs w:val="0"/>
            <w:noProof/>
            <w:kern w:val="2"/>
            <w:sz w:val="22"/>
            <w:szCs w:val="22"/>
            <w:lang w:val="en-US" w:eastAsia="zh-CN"/>
          </w:rPr>
          <w:tab/>
        </w:r>
        <w:r w:rsidRPr="00A36E0E">
          <w:rPr>
            <w:rStyle w:val="af5"/>
            <w:rFonts w:ascii="Arial" w:hAnsi="Arial"/>
            <w:i w:val="0"/>
            <w:noProof/>
            <w:sz w:val="22"/>
            <w:szCs w:val="22"/>
          </w:rPr>
          <w:t>Termintreue</w:t>
        </w:r>
        <w:r w:rsidRPr="00A36E0E">
          <w:rPr>
            <w:rFonts w:ascii="Arial" w:hAnsi="Arial"/>
            <w:i w:val="0"/>
            <w:noProof/>
            <w:webHidden/>
            <w:sz w:val="22"/>
            <w:szCs w:val="22"/>
          </w:rPr>
          <w:tab/>
        </w:r>
        <w:r w:rsidRPr="00A36E0E">
          <w:rPr>
            <w:rFonts w:ascii="Arial" w:hAnsi="Arial"/>
            <w:i w:val="0"/>
            <w:noProof/>
            <w:webHidden/>
            <w:sz w:val="22"/>
            <w:szCs w:val="22"/>
          </w:rPr>
          <w:fldChar w:fldCharType="begin"/>
        </w:r>
        <w:r w:rsidRPr="00A36E0E">
          <w:rPr>
            <w:rFonts w:ascii="Arial" w:hAnsi="Arial"/>
            <w:i w:val="0"/>
            <w:noProof/>
            <w:webHidden/>
            <w:sz w:val="22"/>
            <w:szCs w:val="22"/>
          </w:rPr>
          <w:instrText xml:space="preserve"> PAGEREF _Toc7643496 \h </w:instrText>
        </w:r>
        <w:r w:rsidRPr="00A36E0E">
          <w:rPr>
            <w:rFonts w:ascii="Arial" w:hAnsi="Arial"/>
            <w:i w:val="0"/>
            <w:noProof/>
            <w:webHidden/>
            <w:sz w:val="22"/>
            <w:szCs w:val="22"/>
          </w:rPr>
        </w:r>
        <w:r w:rsidRPr="00A36E0E">
          <w:rPr>
            <w:rFonts w:ascii="Arial" w:hAnsi="Arial"/>
            <w:i w:val="0"/>
            <w:noProof/>
            <w:webHidden/>
            <w:sz w:val="22"/>
            <w:szCs w:val="22"/>
          </w:rPr>
          <w:fldChar w:fldCharType="separate"/>
        </w:r>
        <w:r w:rsidRPr="00A36E0E">
          <w:rPr>
            <w:rFonts w:ascii="Arial" w:hAnsi="Arial"/>
            <w:i w:val="0"/>
            <w:noProof/>
            <w:webHidden/>
            <w:sz w:val="22"/>
            <w:szCs w:val="22"/>
          </w:rPr>
          <w:t>20</w:t>
        </w:r>
        <w:r w:rsidRPr="00A36E0E">
          <w:rPr>
            <w:rFonts w:ascii="Arial" w:hAnsi="Arial"/>
            <w:i w:val="0"/>
            <w:noProof/>
            <w:webHidden/>
            <w:sz w:val="22"/>
            <w:szCs w:val="22"/>
          </w:rPr>
          <w:fldChar w:fldCharType="end"/>
        </w:r>
      </w:hyperlink>
    </w:p>
    <w:p w14:paraId="6F07C820" w14:textId="2506AF85" w:rsidR="00A36E0E" w:rsidRPr="00A36E0E" w:rsidRDefault="00A36E0E">
      <w:pPr>
        <w:pStyle w:val="TOC3"/>
        <w:tabs>
          <w:tab w:val="left" w:pos="1100"/>
          <w:tab w:val="right" w:pos="9062"/>
        </w:tabs>
        <w:rPr>
          <w:rFonts w:ascii="Arial" w:hAnsi="Arial"/>
          <w:i w:val="0"/>
          <w:iCs w:val="0"/>
          <w:noProof/>
          <w:kern w:val="2"/>
          <w:sz w:val="22"/>
          <w:szCs w:val="22"/>
          <w:lang w:val="en-US" w:eastAsia="zh-CN"/>
        </w:rPr>
      </w:pPr>
      <w:hyperlink w:anchor="_Toc7643497" w:history="1">
        <w:r w:rsidRPr="00A36E0E">
          <w:rPr>
            <w:rStyle w:val="af5"/>
            <w:rFonts w:ascii="Arial" w:hAnsi="Arial"/>
            <w:i w:val="0"/>
            <w:noProof/>
            <w:sz w:val="22"/>
            <w:szCs w:val="22"/>
          </w:rPr>
          <w:t>2.6.4</w:t>
        </w:r>
        <w:r w:rsidRPr="00A36E0E">
          <w:rPr>
            <w:rFonts w:ascii="Arial" w:hAnsi="Arial"/>
            <w:i w:val="0"/>
            <w:iCs w:val="0"/>
            <w:noProof/>
            <w:kern w:val="2"/>
            <w:sz w:val="22"/>
            <w:szCs w:val="22"/>
            <w:lang w:val="en-US" w:eastAsia="zh-CN"/>
          </w:rPr>
          <w:tab/>
        </w:r>
        <w:r w:rsidRPr="00A36E0E">
          <w:rPr>
            <w:rStyle w:val="af5"/>
            <w:rFonts w:ascii="Arial" w:hAnsi="Arial"/>
            <w:i w:val="0"/>
            <w:noProof/>
            <w:sz w:val="22"/>
            <w:szCs w:val="22"/>
          </w:rPr>
          <w:t>Bestand</w:t>
        </w:r>
        <w:r w:rsidRPr="00A36E0E">
          <w:rPr>
            <w:rFonts w:ascii="Arial" w:hAnsi="Arial"/>
            <w:i w:val="0"/>
            <w:noProof/>
            <w:webHidden/>
            <w:sz w:val="22"/>
            <w:szCs w:val="22"/>
          </w:rPr>
          <w:tab/>
        </w:r>
        <w:r w:rsidRPr="00A36E0E">
          <w:rPr>
            <w:rFonts w:ascii="Arial" w:hAnsi="Arial"/>
            <w:i w:val="0"/>
            <w:noProof/>
            <w:webHidden/>
            <w:sz w:val="22"/>
            <w:szCs w:val="22"/>
          </w:rPr>
          <w:fldChar w:fldCharType="begin"/>
        </w:r>
        <w:r w:rsidRPr="00A36E0E">
          <w:rPr>
            <w:rFonts w:ascii="Arial" w:hAnsi="Arial"/>
            <w:i w:val="0"/>
            <w:noProof/>
            <w:webHidden/>
            <w:sz w:val="22"/>
            <w:szCs w:val="22"/>
          </w:rPr>
          <w:instrText xml:space="preserve"> PAGEREF _Toc7643497 \h </w:instrText>
        </w:r>
        <w:r w:rsidRPr="00A36E0E">
          <w:rPr>
            <w:rFonts w:ascii="Arial" w:hAnsi="Arial"/>
            <w:i w:val="0"/>
            <w:noProof/>
            <w:webHidden/>
            <w:sz w:val="22"/>
            <w:szCs w:val="22"/>
          </w:rPr>
        </w:r>
        <w:r w:rsidRPr="00A36E0E">
          <w:rPr>
            <w:rFonts w:ascii="Arial" w:hAnsi="Arial"/>
            <w:i w:val="0"/>
            <w:noProof/>
            <w:webHidden/>
            <w:sz w:val="22"/>
            <w:szCs w:val="22"/>
          </w:rPr>
          <w:fldChar w:fldCharType="separate"/>
        </w:r>
        <w:r w:rsidRPr="00A36E0E">
          <w:rPr>
            <w:rFonts w:ascii="Arial" w:hAnsi="Arial"/>
            <w:i w:val="0"/>
            <w:noProof/>
            <w:webHidden/>
            <w:sz w:val="22"/>
            <w:szCs w:val="22"/>
          </w:rPr>
          <w:t>20</w:t>
        </w:r>
        <w:r w:rsidRPr="00A36E0E">
          <w:rPr>
            <w:rFonts w:ascii="Arial" w:hAnsi="Arial"/>
            <w:i w:val="0"/>
            <w:noProof/>
            <w:webHidden/>
            <w:sz w:val="22"/>
            <w:szCs w:val="22"/>
          </w:rPr>
          <w:fldChar w:fldCharType="end"/>
        </w:r>
      </w:hyperlink>
    </w:p>
    <w:p w14:paraId="1895625F" w14:textId="38EAB149" w:rsidR="00A36E0E" w:rsidRPr="00A36E0E" w:rsidRDefault="00A36E0E">
      <w:pPr>
        <w:pStyle w:val="TOC3"/>
        <w:tabs>
          <w:tab w:val="left" w:pos="1100"/>
          <w:tab w:val="right" w:pos="9062"/>
        </w:tabs>
        <w:rPr>
          <w:rFonts w:ascii="Arial" w:hAnsi="Arial"/>
          <w:i w:val="0"/>
          <w:iCs w:val="0"/>
          <w:noProof/>
          <w:kern w:val="2"/>
          <w:sz w:val="22"/>
          <w:szCs w:val="22"/>
          <w:lang w:val="en-US" w:eastAsia="zh-CN"/>
        </w:rPr>
      </w:pPr>
      <w:hyperlink w:anchor="_Toc7643498" w:history="1">
        <w:r w:rsidRPr="00A36E0E">
          <w:rPr>
            <w:rStyle w:val="af5"/>
            <w:rFonts w:ascii="Arial" w:hAnsi="Arial"/>
            <w:i w:val="0"/>
            <w:noProof/>
            <w:sz w:val="22"/>
            <w:szCs w:val="22"/>
          </w:rPr>
          <w:t>2.6.5</w:t>
        </w:r>
        <w:r w:rsidRPr="00A36E0E">
          <w:rPr>
            <w:rFonts w:ascii="Arial" w:hAnsi="Arial"/>
            <w:i w:val="0"/>
            <w:iCs w:val="0"/>
            <w:noProof/>
            <w:kern w:val="2"/>
            <w:sz w:val="22"/>
            <w:szCs w:val="22"/>
            <w:lang w:val="en-US" w:eastAsia="zh-CN"/>
          </w:rPr>
          <w:tab/>
        </w:r>
        <w:r w:rsidRPr="00A36E0E">
          <w:rPr>
            <w:rStyle w:val="af5"/>
            <w:rFonts w:ascii="Arial" w:hAnsi="Arial"/>
            <w:i w:val="0"/>
            <w:noProof/>
            <w:sz w:val="22"/>
            <w:szCs w:val="22"/>
          </w:rPr>
          <w:t>Interpretation der Ergebnisse</w:t>
        </w:r>
        <w:r w:rsidRPr="00A36E0E">
          <w:rPr>
            <w:rFonts w:ascii="Arial" w:hAnsi="Arial"/>
            <w:i w:val="0"/>
            <w:noProof/>
            <w:webHidden/>
            <w:sz w:val="22"/>
            <w:szCs w:val="22"/>
          </w:rPr>
          <w:tab/>
        </w:r>
        <w:r w:rsidRPr="00A36E0E">
          <w:rPr>
            <w:rFonts w:ascii="Arial" w:hAnsi="Arial"/>
            <w:i w:val="0"/>
            <w:noProof/>
            <w:webHidden/>
            <w:sz w:val="22"/>
            <w:szCs w:val="22"/>
          </w:rPr>
          <w:fldChar w:fldCharType="begin"/>
        </w:r>
        <w:r w:rsidRPr="00A36E0E">
          <w:rPr>
            <w:rFonts w:ascii="Arial" w:hAnsi="Arial"/>
            <w:i w:val="0"/>
            <w:noProof/>
            <w:webHidden/>
            <w:sz w:val="22"/>
            <w:szCs w:val="22"/>
          </w:rPr>
          <w:instrText xml:space="preserve"> PAGEREF _Toc7643498 \h </w:instrText>
        </w:r>
        <w:r w:rsidRPr="00A36E0E">
          <w:rPr>
            <w:rFonts w:ascii="Arial" w:hAnsi="Arial"/>
            <w:i w:val="0"/>
            <w:noProof/>
            <w:webHidden/>
            <w:sz w:val="22"/>
            <w:szCs w:val="22"/>
          </w:rPr>
        </w:r>
        <w:r w:rsidRPr="00A36E0E">
          <w:rPr>
            <w:rFonts w:ascii="Arial" w:hAnsi="Arial"/>
            <w:i w:val="0"/>
            <w:noProof/>
            <w:webHidden/>
            <w:sz w:val="22"/>
            <w:szCs w:val="22"/>
          </w:rPr>
          <w:fldChar w:fldCharType="separate"/>
        </w:r>
        <w:r w:rsidRPr="00A36E0E">
          <w:rPr>
            <w:rFonts w:ascii="Arial" w:hAnsi="Arial"/>
            <w:i w:val="0"/>
            <w:noProof/>
            <w:webHidden/>
            <w:sz w:val="22"/>
            <w:szCs w:val="22"/>
          </w:rPr>
          <w:t>20</w:t>
        </w:r>
        <w:r w:rsidRPr="00A36E0E">
          <w:rPr>
            <w:rFonts w:ascii="Arial" w:hAnsi="Arial"/>
            <w:i w:val="0"/>
            <w:noProof/>
            <w:webHidden/>
            <w:sz w:val="22"/>
            <w:szCs w:val="22"/>
          </w:rPr>
          <w:fldChar w:fldCharType="end"/>
        </w:r>
      </w:hyperlink>
    </w:p>
    <w:p w14:paraId="35EB9BF9" w14:textId="6703685C" w:rsidR="00A36E0E" w:rsidRPr="00A36E0E" w:rsidRDefault="00A36E0E">
      <w:pPr>
        <w:pStyle w:val="TOC2"/>
        <w:tabs>
          <w:tab w:val="left" w:pos="880"/>
          <w:tab w:val="right" w:pos="9062"/>
        </w:tabs>
        <w:rPr>
          <w:rFonts w:ascii="Arial" w:hAnsi="Arial"/>
          <w:smallCaps w:val="0"/>
          <w:noProof/>
          <w:kern w:val="2"/>
          <w:sz w:val="22"/>
          <w:szCs w:val="22"/>
          <w:lang w:val="en-US" w:eastAsia="zh-CN"/>
        </w:rPr>
      </w:pPr>
      <w:hyperlink w:anchor="_Toc7643499" w:history="1">
        <w:r w:rsidRPr="00A36E0E">
          <w:rPr>
            <w:rStyle w:val="af5"/>
            <w:rFonts w:ascii="Arial" w:hAnsi="Arial"/>
            <w:noProof/>
            <w:sz w:val="22"/>
            <w:szCs w:val="22"/>
          </w:rPr>
          <w:t>2.7</w:t>
        </w:r>
        <w:r w:rsidRPr="00A36E0E">
          <w:rPr>
            <w:rFonts w:ascii="Arial" w:hAnsi="Arial"/>
            <w:smallCaps w:val="0"/>
            <w:noProof/>
            <w:kern w:val="2"/>
            <w:sz w:val="22"/>
            <w:szCs w:val="22"/>
            <w:lang w:val="en-US" w:eastAsia="zh-CN"/>
          </w:rPr>
          <w:tab/>
        </w:r>
        <w:r w:rsidRPr="00A36E0E">
          <w:rPr>
            <w:rStyle w:val="af5"/>
            <w:rFonts w:ascii="Arial" w:hAnsi="Arial"/>
            <w:noProof/>
            <w:sz w:val="22"/>
            <w:szCs w:val="22"/>
          </w:rPr>
          <w:t>Vers</w:t>
        </w:r>
        <w:r w:rsidRPr="00A36E0E">
          <w:rPr>
            <w:rStyle w:val="af5"/>
            <w:rFonts w:ascii="Arial" w:hAnsi="Arial"/>
            <w:noProof/>
            <w:sz w:val="22"/>
            <w:szCs w:val="22"/>
          </w:rPr>
          <w:t>u</w:t>
        </w:r>
        <w:r w:rsidRPr="00A36E0E">
          <w:rPr>
            <w:rStyle w:val="af5"/>
            <w:rFonts w:ascii="Arial" w:hAnsi="Arial"/>
            <w:noProof/>
            <w:sz w:val="22"/>
            <w:szCs w:val="22"/>
          </w:rPr>
          <w:t>ch 5</w:t>
        </w:r>
        <w:r w:rsidRPr="00A36E0E">
          <w:rPr>
            <w:rFonts w:ascii="Arial" w:hAnsi="Arial"/>
            <w:noProof/>
            <w:webHidden/>
            <w:sz w:val="22"/>
            <w:szCs w:val="22"/>
          </w:rPr>
          <w:tab/>
        </w:r>
        <w:r w:rsidRPr="00A36E0E">
          <w:rPr>
            <w:rFonts w:ascii="Arial" w:hAnsi="Arial"/>
            <w:noProof/>
            <w:webHidden/>
            <w:sz w:val="22"/>
            <w:szCs w:val="22"/>
          </w:rPr>
          <w:fldChar w:fldCharType="begin"/>
        </w:r>
        <w:r w:rsidRPr="00A36E0E">
          <w:rPr>
            <w:rFonts w:ascii="Arial" w:hAnsi="Arial"/>
            <w:noProof/>
            <w:webHidden/>
            <w:sz w:val="22"/>
            <w:szCs w:val="22"/>
          </w:rPr>
          <w:instrText xml:space="preserve"> PAGEREF _Toc7643499 \h </w:instrText>
        </w:r>
        <w:r w:rsidRPr="00A36E0E">
          <w:rPr>
            <w:rFonts w:ascii="Arial" w:hAnsi="Arial"/>
            <w:noProof/>
            <w:webHidden/>
            <w:sz w:val="22"/>
            <w:szCs w:val="22"/>
          </w:rPr>
        </w:r>
        <w:r w:rsidRPr="00A36E0E">
          <w:rPr>
            <w:rFonts w:ascii="Arial" w:hAnsi="Arial"/>
            <w:noProof/>
            <w:webHidden/>
            <w:sz w:val="22"/>
            <w:szCs w:val="22"/>
          </w:rPr>
          <w:fldChar w:fldCharType="separate"/>
        </w:r>
        <w:r w:rsidRPr="00A36E0E">
          <w:rPr>
            <w:rFonts w:ascii="Arial" w:hAnsi="Arial"/>
            <w:noProof/>
            <w:webHidden/>
            <w:sz w:val="22"/>
            <w:szCs w:val="22"/>
          </w:rPr>
          <w:t>21</w:t>
        </w:r>
        <w:r w:rsidRPr="00A36E0E">
          <w:rPr>
            <w:rFonts w:ascii="Arial" w:hAnsi="Arial"/>
            <w:noProof/>
            <w:webHidden/>
            <w:sz w:val="22"/>
            <w:szCs w:val="22"/>
          </w:rPr>
          <w:fldChar w:fldCharType="end"/>
        </w:r>
      </w:hyperlink>
    </w:p>
    <w:p w14:paraId="2ACB618C" w14:textId="69F2DF59" w:rsidR="00A36E0E" w:rsidRPr="00A36E0E" w:rsidRDefault="00A36E0E">
      <w:pPr>
        <w:pStyle w:val="TOC3"/>
        <w:tabs>
          <w:tab w:val="left" w:pos="1100"/>
          <w:tab w:val="right" w:pos="9062"/>
        </w:tabs>
        <w:rPr>
          <w:rFonts w:ascii="Arial" w:hAnsi="Arial"/>
          <w:i w:val="0"/>
          <w:iCs w:val="0"/>
          <w:noProof/>
          <w:kern w:val="2"/>
          <w:sz w:val="22"/>
          <w:szCs w:val="22"/>
          <w:lang w:val="en-US" w:eastAsia="zh-CN"/>
        </w:rPr>
      </w:pPr>
      <w:hyperlink w:anchor="_Toc7643500" w:history="1">
        <w:r w:rsidRPr="00A36E0E">
          <w:rPr>
            <w:rStyle w:val="af5"/>
            <w:rFonts w:ascii="Arial" w:hAnsi="Arial"/>
            <w:i w:val="0"/>
            <w:noProof/>
            <w:sz w:val="22"/>
            <w:szCs w:val="22"/>
          </w:rPr>
          <w:t>2.7.1</w:t>
        </w:r>
        <w:r w:rsidRPr="00A36E0E">
          <w:rPr>
            <w:rFonts w:ascii="Arial" w:hAnsi="Arial"/>
            <w:i w:val="0"/>
            <w:iCs w:val="0"/>
            <w:noProof/>
            <w:kern w:val="2"/>
            <w:sz w:val="22"/>
            <w:szCs w:val="22"/>
            <w:lang w:val="en-US" w:eastAsia="zh-CN"/>
          </w:rPr>
          <w:tab/>
        </w:r>
        <w:r w:rsidRPr="00A36E0E">
          <w:rPr>
            <w:rStyle w:val="af5"/>
            <w:rFonts w:ascii="Arial" w:hAnsi="Arial"/>
            <w:i w:val="0"/>
            <w:noProof/>
            <w:sz w:val="22"/>
            <w:szCs w:val="22"/>
          </w:rPr>
          <w:t>Auslastung</w:t>
        </w:r>
        <w:r w:rsidRPr="00A36E0E">
          <w:rPr>
            <w:rFonts w:ascii="Arial" w:hAnsi="Arial"/>
            <w:i w:val="0"/>
            <w:noProof/>
            <w:webHidden/>
            <w:sz w:val="22"/>
            <w:szCs w:val="22"/>
          </w:rPr>
          <w:tab/>
        </w:r>
        <w:r w:rsidRPr="00A36E0E">
          <w:rPr>
            <w:rFonts w:ascii="Arial" w:hAnsi="Arial"/>
            <w:i w:val="0"/>
            <w:noProof/>
            <w:webHidden/>
            <w:sz w:val="22"/>
            <w:szCs w:val="22"/>
          </w:rPr>
          <w:fldChar w:fldCharType="begin"/>
        </w:r>
        <w:r w:rsidRPr="00A36E0E">
          <w:rPr>
            <w:rFonts w:ascii="Arial" w:hAnsi="Arial"/>
            <w:i w:val="0"/>
            <w:noProof/>
            <w:webHidden/>
            <w:sz w:val="22"/>
            <w:szCs w:val="22"/>
          </w:rPr>
          <w:instrText xml:space="preserve"> PAGEREF _Toc7643500 \h </w:instrText>
        </w:r>
        <w:r w:rsidRPr="00A36E0E">
          <w:rPr>
            <w:rFonts w:ascii="Arial" w:hAnsi="Arial"/>
            <w:i w:val="0"/>
            <w:noProof/>
            <w:webHidden/>
            <w:sz w:val="22"/>
            <w:szCs w:val="22"/>
          </w:rPr>
        </w:r>
        <w:r w:rsidRPr="00A36E0E">
          <w:rPr>
            <w:rFonts w:ascii="Arial" w:hAnsi="Arial"/>
            <w:i w:val="0"/>
            <w:noProof/>
            <w:webHidden/>
            <w:sz w:val="22"/>
            <w:szCs w:val="22"/>
          </w:rPr>
          <w:fldChar w:fldCharType="separate"/>
        </w:r>
        <w:r w:rsidRPr="00A36E0E">
          <w:rPr>
            <w:rFonts w:ascii="Arial" w:hAnsi="Arial"/>
            <w:i w:val="0"/>
            <w:noProof/>
            <w:webHidden/>
            <w:sz w:val="22"/>
            <w:szCs w:val="22"/>
          </w:rPr>
          <w:t>21</w:t>
        </w:r>
        <w:r w:rsidRPr="00A36E0E">
          <w:rPr>
            <w:rFonts w:ascii="Arial" w:hAnsi="Arial"/>
            <w:i w:val="0"/>
            <w:noProof/>
            <w:webHidden/>
            <w:sz w:val="22"/>
            <w:szCs w:val="22"/>
          </w:rPr>
          <w:fldChar w:fldCharType="end"/>
        </w:r>
      </w:hyperlink>
    </w:p>
    <w:p w14:paraId="5769F347" w14:textId="1E68B1EF" w:rsidR="00A36E0E" w:rsidRPr="00A36E0E" w:rsidRDefault="00A36E0E">
      <w:pPr>
        <w:pStyle w:val="TOC3"/>
        <w:tabs>
          <w:tab w:val="left" w:pos="1100"/>
          <w:tab w:val="right" w:pos="9062"/>
        </w:tabs>
        <w:rPr>
          <w:rFonts w:ascii="Arial" w:hAnsi="Arial"/>
          <w:i w:val="0"/>
          <w:iCs w:val="0"/>
          <w:noProof/>
          <w:kern w:val="2"/>
          <w:sz w:val="22"/>
          <w:szCs w:val="22"/>
          <w:lang w:val="en-US" w:eastAsia="zh-CN"/>
        </w:rPr>
      </w:pPr>
      <w:hyperlink w:anchor="_Toc7643501" w:history="1">
        <w:r w:rsidRPr="00A36E0E">
          <w:rPr>
            <w:rStyle w:val="af5"/>
            <w:rFonts w:ascii="Arial" w:hAnsi="Arial"/>
            <w:i w:val="0"/>
            <w:noProof/>
            <w:sz w:val="22"/>
            <w:szCs w:val="22"/>
          </w:rPr>
          <w:t>2.7.2</w:t>
        </w:r>
        <w:r w:rsidRPr="00A36E0E">
          <w:rPr>
            <w:rFonts w:ascii="Arial" w:hAnsi="Arial"/>
            <w:i w:val="0"/>
            <w:iCs w:val="0"/>
            <w:noProof/>
            <w:kern w:val="2"/>
            <w:sz w:val="22"/>
            <w:szCs w:val="22"/>
            <w:lang w:val="en-US" w:eastAsia="zh-CN"/>
          </w:rPr>
          <w:tab/>
        </w:r>
        <w:r w:rsidRPr="00A36E0E">
          <w:rPr>
            <w:rStyle w:val="af5"/>
            <w:rFonts w:ascii="Arial" w:hAnsi="Arial"/>
            <w:i w:val="0"/>
            <w:noProof/>
            <w:sz w:val="22"/>
            <w:szCs w:val="22"/>
          </w:rPr>
          <w:t>Durchlaufzeit</w:t>
        </w:r>
        <w:r w:rsidRPr="00A36E0E">
          <w:rPr>
            <w:rFonts w:ascii="Arial" w:hAnsi="Arial"/>
            <w:i w:val="0"/>
            <w:noProof/>
            <w:webHidden/>
            <w:sz w:val="22"/>
            <w:szCs w:val="22"/>
          </w:rPr>
          <w:tab/>
        </w:r>
        <w:r w:rsidRPr="00A36E0E">
          <w:rPr>
            <w:rFonts w:ascii="Arial" w:hAnsi="Arial"/>
            <w:i w:val="0"/>
            <w:noProof/>
            <w:webHidden/>
            <w:sz w:val="22"/>
            <w:szCs w:val="22"/>
          </w:rPr>
          <w:fldChar w:fldCharType="begin"/>
        </w:r>
        <w:r w:rsidRPr="00A36E0E">
          <w:rPr>
            <w:rFonts w:ascii="Arial" w:hAnsi="Arial"/>
            <w:i w:val="0"/>
            <w:noProof/>
            <w:webHidden/>
            <w:sz w:val="22"/>
            <w:szCs w:val="22"/>
          </w:rPr>
          <w:instrText xml:space="preserve"> PAGEREF _Toc7643501 \h </w:instrText>
        </w:r>
        <w:r w:rsidRPr="00A36E0E">
          <w:rPr>
            <w:rFonts w:ascii="Arial" w:hAnsi="Arial"/>
            <w:i w:val="0"/>
            <w:noProof/>
            <w:webHidden/>
            <w:sz w:val="22"/>
            <w:szCs w:val="22"/>
          </w:rPr>
        </w:r>
        <w:r w:rsidRPr="00A36E0E">
          <w:rPr>
            <w:rFonts w:ascii="Arial" w:hAnsi="Arial"/>
            <w:i w:val="0"/>
            <w:noProof/>
            <w:webHidden/>
            <w:sz w:val="22"/>
            <w:szCs w:val="22"/>
          </w:rPr>
          <w:fldChar w:fldCharType="separate"/>
        </w:r>
        <w:r w:rsidRPr="00A36E0E">
          <w:rPr>
            <w:rFonts w:ascii="Arial" w:hAnsi="Arial"/>
            <w:i w:val="0"/>
            <w:noProof/>
            <w:webHidden/>
            <w:sz w:val="22"/>
            <w:szCs w:val="22"/>
          </w:rPr>
          <w:t>21</w:t>
        </w:r>
        <w:r w:rsidRPr="00A36E0E">
          <w:rPr>
            <w:rFonts w:ascii="Arial" w:hAnsi="Arial"/>
            <w:i w:val="0"/>
            <w:noProof/>
            <w:webHidden/>
            <w:sz w:val="22"/>
            <w:szCs w:val="22"/>
          </w:rPr>
          <w:fldChar w:fldCharType="end"/>
        </w:r>
      </w:hyperlink>
    </w:p>
    <w:p w14:paraId="16A6C635" w14:textId="26ABB12E" w:rsidR="00A36E0E" w:rsidRPr="00A36E0E" w:rsidRDefault="00A36E0E">
      <w:pPr>
        <w:pStyle w:val="TOC3"/>
        <w:tabs>
          <w:tab w:val="left" w:pos="1100"/>
          <w:tab w:val="right" w:pos="9062"/>
        </w:tabs>
        <w:rPr>
          <w:rFonts w:ascii="Arial" w:hAnsi="Arial"/>
          <w:i w:val="0"/>
          <w:iCs w:val="0"/>
          <w:noProof/>
          <w:kern w:val="2"/>
          <w:sz w:val="22"/>
          <w:szCs w:val="22"/>
          <w:lang w:val="en-US" w:eastAsia="zh-CN"/>
        </w:rPr>
      </w:pPr>
      <w:hyperlink w:anchor="_Toc7643502" w:history="1">
        <w:r w:rsidRPr="00A36E0E">
          <w:rPr>
            <w:rStyle w:val="af5"/>
            <w:rFonts w:ascii="Arial" w:hAnsi="Arial"/>
            <w:i w:val="0"/>
            <w:noProof/>
            <w:sz w:val="22"/>
            <w:szCs w:val="22"/>
          </w:rPr>
          <w:t>2.7.3</w:t>
        </w:r>
        <w:r w:rsidRPr="00A36E0E">
          <w:rPr>
            <w:rFonts w:ascii="Arial" w:hAnsi="Arial"/>
            <w:i w:val="0"/>
            <w:iCs w:val="0"/>
            <w:noProof/>
            <w:kern w:val="2"/>
            <w:sz w:val="22"/>
            <w:szCs w:val="22"/>
            <w:lang w:val="en-US" w:eastAsia="zh-CN"/>
          </w:rPr>
          <w:tab/>
        </w:r>
        <w:r w:rsidRPr="00A36E0E">
          <w:rPr>
            <w:rStyle w:val="af5"/>
            <w:rFonts w:ascii="Arial" w:hAnsi="Arial"/>
            <w:i w:val="0"/>
            <w:noProof/>
            <w:sz w:val="22"/>
            <w:szCs w:val="22"/>
          </w:rPr>
          <w:t>Termintreue</w:t>
        </w:r>
        <w:r w:rsidRPr="00A36E0E">
          <w:rPr>
            <w:rFonts w:ascii="Arial" w:hAnsi="Arial"/>
            <w:i w:val="0"/>
            <w:noProof/>
            <w:webHidden/>
            <w:sz w:val="22"/>
            <w:szCs w:val="22"/>
          </w:rPr>
          <w:tab/>
        </w:r>
        <w:r w:rsidRPr="00A36E0E">
          <w:rPr>
            <w:rFonts w:ascii="Arial" w:hAnsi="Arial"/>
            <w:i w:val="0"/>
            <w:noProof/>
            <w:webHidden/>
            <w:sz w:val="22"/>
            <w:szCs w:val="22"/>
          </w:rPr>
          <w:fldChar w:fldCharType="begin"/>
        </w:r>
        <w:r w:rsidRPr="00A36E0E">
          <w:rPr>
            <w:rFonts w:ascii="Arial" w:hAnsi="Arial"/>
            <w:i w:val="0"/>
            <w:noProof/>
            <w:webHidden/>
            <w:sz w:val="22"/>
            <w:szCs w:val="22"/>
          </w:rPr>
          <w:instrText xml:space="preserve"> PAGEREF _Toc7643502 \h </w:instrText>
        </w:r>
        <w:r w:rsidRPr="00A36E0E">
          <w:rPr>
            <w:rFonts w:ascii="Arial" w:hAnsi="Arial"/>
            <w:i w:val="0"/>
            <w:noProof/>
            <w:webHidden/>
            <w:sz w:val="22"/>
            <w:szCs w:val="22"/>
          </w:rPr>
        </w:r>
        <w:r w:rsidRPr="00A36E0E">
          <w:rPr>
            <w:rFonts w:ascii="Arial" w:hAnsi="Arial"/>
            <w:i w:val="0"/>
            <w:noProof/>
            <w:webHidden/>
            <w:sz w:val="22"/>
            <w:szCs w:val="22"/>
          </w:rPr>
          <w:fldChar w:fldCharType="separate"/>
        </w:r>
        <w:r w:rsidRPr="00A36E0E">
          <w:rPr>
            <w:rFonts w:ascii="Arial" w:hAnsi="Arial"/>
            <w:i w:val="0"/>
            <w:noProof/>
            <w:webHidden/>
            <w:sz w:val="22"/>
            <w:szCs w:val="22"/>
          </w:rPr>
          <w:t>22</w:t>
        </w:r>
        <w:r w:rsidRPr="00A36E0E">
          <w:rPr>
            <w:rFonts w:ascii="Arial" w:hAnsi="Arial"/>
            <w:i w:val="0"/>
            <w:noProof/>
            <w:webHidden/>
            <w:sz w:val="22"/>
            <w:szCs w:val="22"/>
          </w:rPr>
          <w:fldChar w:fldCharType="end"/>
        </w:r>
      </w:hyperlink>
    </w:p>
    <w:p w14:paraId="170EA9CF" w14:textId="24293A40" w:rsidR="00A36E0E" w:rsidRPr="00A36E0E" w:rsidRDefault="00A36E0E">
      <w:pPr>
        <w:pStyle w:val="TOC3"/>
        <w:tabs>
          <w:tab w:val="left" w:pos="1100"/>
          <w:tab w:val="right" w:pos="9062"/>
        </w:tabs>
        <w:rPr>
          <w:rFonts w:ascii="Arial" w:hAnsi="Arial"/>
          <w:i w:val="0"/>
          <w:iCs w:val="0"/>
          <w:noProof/>
          <w:kern w:val="2"/>
          <w:sz w:val="22"/>
          <w:szCs w:val="22"/>
          <w:lang w:val="en-US" w:eastAsia="zh-CN"/>
        </w:rPr>
      </w:pPr>
      <w:hyperlink w:anchor="_Toc7643503" w:history="1">
        <w:r w:rsidRPr="00A36E0E">
          <w:rPr>
            <w:rStyle w:val="af5"/>
            <w:rFonts w:ascii="Arial" w:hAnsi="Arial"/>
            <w:i w:val="0"/>
            <w:noProof/>
            <w:sz w:val="22"/>
            <w:szCs w:val="22"/>
          </w:rPr>
          <w:t>2.7.4</w:t>
        </w:r>
        <w:r w:rsidRPr="00A36E0E">
          <w:rPr>
            <w:rFonts w:ascii="Arial" w:hAnsi="Arial"/>
            <w:i w:val="0"/>
            <w:iCs w:val="0"/>
            <w:noProof/>
            <w:kern w:val="2"/>
            <w:sz w:val="22"/>
            <w:szCs w:val="22"/>
            <w:lang w:val="en-US" w:eastAsia="zh-CN"/>
          </w:rPr>
          <w:tab/>
        </w:r>
        <w:r w:rsidRPr="00A36E0E">
          <w:rPr>
            <w:rStyle w:val="af5"/>
            <w:rFonts w:ascii="Arial" w:hAnsi="Arial"/>
            <w:i w:val="0"/>
            <w:noProof/>
            <w:sz w:val="22"/>
            <w:szCs w:val="22"/>
          </w:rPr>
          <w:t>Bestand</w:t>
        </w:r>
        <w:r w:rsidRPr="00A36E0E">
          <w:rPr>
            <w:rFonts w:ascii="Arial" w:hAnsi="Arial"/>
            <w:i w:val="0"/>
            <w:noProof/>
            <w:webHidden/>
            <w:sz w:val="22"/>
            <w:szCs w:val="22"/>
          </w:rPr>
          <w:tab/>
        </w:r>
        <w:r w:rsidRPr="00A36E0E">
          <w:rPr>
            <w:rFonts w:ascii="Arial" w:hAnsi="Arial"/>
            <w:i w:val="0"/>
            <w:noProof/>
            <w:webHidden/>
            <w:sz w:val="22"/>
            <w:szCs w:val="22"/>
          </w:rPr>
          <w:fldChar w:fldCharType="begin"/>
        </w:r>
        <w:r w:rsidRPr="00A36E0E">
          <w:rPr>
            <w:rFonts w:ascii="Arial" w:hAnsi="Arial"/>
            <w:i w:val="0"/>
            <w:noProof/>
            <w:webHidden/>
            <w:sz w:val="22"/>
            <w:szCs w:val="22"/>
          </w:rPr>
          <w:instrText xml:space="preserve"> PAGEREF _Toc7643503 \h </w:instrText>
        </w:r>
        <w:r w:rsidRPr="00A36E0E">
          <w:rPr>
            <w:rFonts w:ascii="Arial" w:hAnsi="Arial"/>
            <w:i w:val="0"/>
            <w:noProof/>
            <w:webHidden/>
            <w:sz w:val="22"/>
            <w:szCs w:val="22"/>
          </w:rPr>
        </w:r>
        <w:r w:rsidRPr="00A36E0E">
          <w:rPr>
            <w:rFonts w:ascii="Arial" w:hAnsi="Arial"/>
            <w:i w:val="0"/>
            <w:noProof/>
            <w:webHidden/>
            <w:sz w:val="22"/>
            <w:szCs w:val="22"/>
          </w:rPr>
          <w:fldChar w:fldCharType="separate"/>
        </w:r>
        <w:r w:rsidRPr="00A36E0E">
          <w:rPr>
            <w:rFonts w:ascii="Arial" w:hAnsi="Arial"/>
            <w:i w:val="0"/>
            <w:noProof/>
            <w:webHidden/>
            <w:sz w:val="22"/>
            <w:szCs w:val="22"/>
          </w:rPr>
          <w:t>22</w:t>
        </w:r>
        <w:r w:rsidRPr="00A36E0E">
          <w:rPr>
            <w:rFonts w:ascii="Arial" w:hAnsi="Arial"/>
            <w:i w:val="0"/>
            <w:noProof/>
            <w:webHidden/>
            <w:sz w:val="22"/>
            <w:szCs w:val="22"/>
          </w:rPr>
          <w:fldChar w:fldCharType="end"/>
        </w:r>
      </w:hyperlink>
    </w:p>
    <w:p w14:paraId="289539C6" w14:textId="3233165D" w:rsidR="00A36E0E" w:rsidRPr="00A36E0E" w:rsidRDefault="00A36E0E">
      <w:pPr>
        <w:pStyle w:val="TOC3"/>
        <w:tabs>
          <w:tab w:val="left" w:pos="1100"/>
          <w:tab w:val="right" w:pos="9062"/>
        </w:tabs>
        <w:rPr>
          <w:rFonts w:ascii="Arial" w:hAnsi="Arial"/>
          <w:i w:val="0"/>
          <w:iCs w:val="0"/>
          <w:noProof/>
          <w:kern w:val="2"/>
          <w:sz w:val="22"/>
          <w:szCs w:val="22"/>
          <w:lang w:val="en-US" w:eastAsia="zh-CN"/>
        </w:rPr>
      </w:pPr>
      <w:hyperlink w:anchor="_Toc7643504" w:history="1">
        <w:r w:rsidRPr="00A36E0E">
          <w:rPr>
            <w:rStyle w:val="af5"/>
            <w:rFonts w:ascii="Arial" w:hAnsi="Arial"/>
            <w:i w:val="0"/>
            <w:noProof/>
            <w:sz w:val="22"/>
            <w:szCs w:val="22"/>
          </w:rPr>
          <w:t>2.7.5</w:t>
        </w:r>
        <w:r w:rsidRPr="00A36E0E">
          <w:rPr>
            <w:rFonts w:ascii="Arial" w:hAnsi="Arial"/>
            <w:i w:val="0"/>
            <w:iCs w:val="0"/>
            <w:noProof/>
            <w:kern w:val="2"/>
            <w:sz w:val="22"/>
            <w:szCs w:val="22"/>
            <w:lang w:val="en-US" w:eastAsia="zh-CN"/>
          </w:rPr>
          <w:tab/>
        </w:r>
        <w:r w:rsidRPr="00A36E0E">
          <w:rPr>
            <w:rStyle w:val="af5"/>
            <w:rFonts w:ascii="Arial" w:hAnsi="Arial"/>
            <w:i w:val="0"/>
            <w:noProof/>
            <w:sz w:val="22"/>
            <w:szCs w:val="22"/>
          </w:rPr>
          <w:t>Interpretation der Ergebnisse</w:t>
        </w:r>
        <w:r w:rsidRPr="00A36E0E">
          <w:rPr>
            <w:rFonts w:ascii="Arial" w:hAnsi="Arial"/>
            <w:i w:val="0"/>
            <w:noProof/>
            <w:webHidden/>
            <w:sz w:val="22"/>
            <w:szCs w:val="22"/>
          </w:rPr>
          <w:tab/>
        </w:r>
        <w:r w:rsidRPr="00A36E0E">
          <w:rPr>
            <w:rFonts w:ascii="Arial" w:hAnsi="Arial"/>
            <w:i w:val="0"/>
            <w:noProof/>
            <w:webHidden/>
            <w:sz w:val="22"/>
            <w:szCs w:val="22"/>
          </w:rPr>
          <w:fldChar w:fldCharType="begin"/>
        </w:r>
        <w:r w:rsidRPr="00A36E0E">
          <w:rPr>
            <w:rFonts w:ascii="Arial" w:hAnsi="Arial"/>
            <w:i w:val="0"/>
            <w:noProof/>
            <w:webHidden/>
            <w:sz w:val="22"/>
            <w:szCs w:val="22"/>
          </w:rPr>
          <w:instrText xml:space="preserve"> PAGEREF _Toc7643504 \h </w:instrText>
        </w:r>
        <w:r w:rsidRPr="00A36E0E">
          <w:rPr>
            <w:rFonts w:ascii="Arial" w:hAnsi="Arial"/>
            <w:i w:val="0"/>
            <w:noProof/>
            <w:webHidden/>
            <w:sz w:val="22"/>
            <w:szCs w:val="22"/>
          </w:rPr>
        </w:r>
        <w:r w:rsidRPr="00A36E0E">
          <w:rPr>
            <w:rFonts w:ascii="Arial" w:hAnsi="Arial"/>
            <w:i w:val="0"/>
            <w:noProof/>
            <w:webHidden/>
            <w:sz w:val="22"/>
            <w:szCs w:val="22"/>
          </w:rPr>
          <w:fldChar w:fldCharType="separate"/>
        </w:r>
        <w:r w:rsidRPr="00A36E0E">
          <w:rPr>
            <w:rFonts w:ascii="Arial" w:hAnsi="Arial"/>
            <w:i w:val="0"/>
            <w:noProof/>
            <w:webHidden/>
            <w:sz w:val="22"/>
            <w:szCs w:val="22"/>
          </w:rPr>
          <w:t>22</w:t>
        </w:r>
        <w:r w:rsidRPr="00A36E0E">
          <w:rPr>
            <w:rFonts w:ascii="Arial" w:hAnsi="Arial"/>
            <w:i w:val="0"/>
            <w:noProof/>
            <w:webHidden/>
            <w:sz w:val="22"/>
            <w:szCs w:val="22"/>
          </w:rPr>
          <w:fldChar w:fldCharType="end"/>
        </w:r>
      </w:hyperlink>
    </w:p>
    <w:p w14:paraId="7FD63705" w14:textId="4845F8D4" w:rsidR="00A36E0E" w:rsidRPr="00A36E0E" w:rsidRDefault="00A36E0E">
      <w:pPr>
        <w:pStyle w:val="TOC2"/>
        <w:tabs>
          <w:tab w:val="left" w:pos="880"/>
          <w:tab w:val="right" w:pos="9062"/>
        </w:tabs>
        <w:rPr>
          <w:rFonts w:ascii="Arial" w:hAnsi="Arial"/>
          <w:smallCaps w:val="0"/>
          <w:noProof/>
          <w:kern w:val="2"/>
          <w:sz w:val="22"/>
          <w:szCs w:val="22"/>
          <w:lang w:val="en-US" w:eastAsia="zh-CN"/>
        </w:rPr>
      </w:pPr>
      <w:hyperlink w:anchor="_Toc7643505" w:history="1">
        <w:r w:rsidRPr="00A36E0E">
          <w:rPr>
            <w:rStyle w:val="af5"/>
            <w:rFonts w:ascii="Arial" w:hAnsi="Arial"/>
            <w:noProof/>
            <w:sz w:val="22"/>
            <w:szCs w:val="22"/>
          </w:rPr>
          <w:t>2.8</w:t>
        </w:r>
        <w:r w:rsidRPr="00A36E0E">
          <w:rPr>
            <w:rFonts w:ascii="Arial" w:hAnsi="Arial"/>
            <w:smallCaps w:val="0"/>
            <w:noProof/>
            <w:kern w:val="2"/>
            <w:sz w:val="22"/>
            <w:szCs w:val="22"/>
            <w:lang w:val="en-US" w:eastAsia="zh-CN"/>
          </w:rPr>
          <w:tab/>
        </w:r>
        <w:r w:rsidRPr="00A36E0E">
          <w:rPr>
            <w:rStyle w:val="af5"/>
            <w:rFonts w:ascii="Arial" w:hAnsi="Arial"/>
            <w:noProof/>
            <w:sz w:val="22"/>
            <w:szCs w:val="22"/>
          </w:rPr>
          <w:t>Versuch 6</w:t>
        </w:r>
        <w:r w:rsidRPr="00A36E0E">
          <w:rPr>
            <w:rFonts w:ascii="Arial" w:hAnsi="Arial"/>
            <w:noProof/>
            <w:webHidden/>
            <w:sz w:val="22"/>
            <w:szCs w:val="22"/>
          </w:rPr>
          <w:tab/>
        </w:r>
        <w:r w:rsidRPr="00A36E0E">
          <w:rPr>
            <w:rFonts w:ascii="Arial" w:hAnsi="Arial"/>
            <w:noProof/>
            <w:webHidden/>
            <w:sz w:val="22"/>
            <w:szCs w:val="22"/>
          </w:rPr>
          <w:fldChar w:fldCharType="begin"/>
        </w:r>
        <w:r w:rsidRPr="00A36E0E">
          <w:rPr>
            <w:rFonts w:ascii="Arial" w:hAnsi="Arial"/>
            <w:noProof/>
            <w:webHidden/>
            <w:sz w:val="22"/>
            <w:szCs w:val="22"/>
          </w:rPr>
          <w:instrText xml:space="preserve"> PAGEREF _Toc7643505 \h </w:instrText>
        </w:r>
        <w:r w:rsidRPr="00A36E0E">
          <w:rPr>
            <w:rFonts w:ascii="Arial" w:hAnsi="Arial"/>
            <w:noProof/>
            <w:webHidden/>
            <w:sz w:val="22"/>
            <w:szCs w:val="22"/>
          </w:rPr>
        </w:r>
        <w:r w:rsidRPr="00A36E0E">
          <w:rPr>
            <w:rFonts w:ascii="Arial" w:hAnsi="Arial"/>
            <w:noProof/>
            <w:webHidden/>
            <w:sz w:val="22"/>
            <w:szCs w:val="22"/>
          </w:rPr>
          <w:fldChar w:fldCharType="separate"/>
        </w:r>
        <w:r w:rsidRPr="00A36E0E">
          <w:rPr>
            <w:rFonts w:ascii="Arial" w:hAnsi="Arial"/>
            <w:noProof/>
            <w:webHidden/>
            <w:sz w:val="22"/>
            <w:szCs w:val="22"/>
          </w:rPr>
          <w:t>23</w:t>
        </w:r>
        <w:r w:rsidRPr="00A36E0E">
          <w:rPr>
            <w:rFonts w:ascii="Arial" w:hAnsi="Arial"/>
            <w:noProof/>
            <w:webHidden/>
            <w:sz w:val="22"/>
            <w:szCs w:val="22"/>
          </w:rPr>
          <w:fldChar w:fldCharType="end"/>
        </w:r>
      </w:hyperlink>
    </w:p>
    <w:p w14:paraId="5809AFB4" w14:textId="4CAF470F" w:rsidR="00A36E0E" w:rsidRPr="00A36E0E" w:rsidRDefault="00A36E0E">
      <w:pPr>
        <w:pStyle w:val="TOC3"/>
        <w:tabs>
          <w:tab w:val="left" w:pos="1100"/>
          <w:tab w:val="right" w:pos="9062"/>
        </w:tabs>
        <w:rPr>
          <w:rFonts w:ascii="Arial" w:hAnsi="Arial"/>
          <w:i w:val="0"/>
          <w:iCs w:val="0"/>
          <w:noProof/>
          <w:kern w:val="2"/>
          <w:sz w:val="22"/>
          <w:szCs w:val="22"/>
          <w:lang w:val="en-US" w:eastAsia="zh-CN"/>
        </w:rPr>
      </w:pPr>
      <w:hyperlink w:anchor="_Toc7643506" w:history="1">
        <w:r w:rsidRPr="00A36E0E">
          <w:rPr>
            <w:rStyle w:val="af5"/>
            <w:rFonts w:ascii="Arial" w:hAnsi="Arial"/>
            <w:i w:val="0"/>
            <w:noProof/>
            <w:sz w:val="22"/>
            <w:szCs w:val="22"/>
          </w:rPr>
          <w:t>2.8.1</w:t>
        </w:r>
        <w:r w:rsidRPr="00A36E0E">
          <w:rPr>
            <w:rFonts w:ascii="Arial" w:hAnsi="Arial"/>
            <w:i w:val="0"/>
            <w:iCs w:val="0"/>
            <w:noProof/>
            <w:kern w:val="2"/>
            <w:sz w:val="22"/>
            <w:szCs w:val="22"/>
            <w:lang w:val="en-US" w:eastAsia="zh-CN"/>
          </w:rPr>
          <w:tab/>
        </w:r>
        <w:r w:rsidRPr="00A36E0E">
          <w:rPr>
            <w:rStyle w:val="af5"/>
            <w:rFonts w:ascii="Arial" w:hAnsi="Arial"/>
            <w:i w:val="0"/>
            <w:noProof/>
            <w:sz w:val="22"/>
            <w:szCs w:val="22"/>
          </w:rPr>
          <w:t>Auslastung</w:t>
        </w:r>
        <w:r w:rsidRPr="00A36E0E">
          <w:rPr>
            <w:rFonts w:ascii="Arial" w:hAnsi="Arial"/>
            <w:i w:val="0"/>
            <w:noProof/>
            <w:webHidden/>
            <w:sz w:val="22"/>
            <w:szCs w:val="22"/>
          </w:rPr>
          <w:tab/>
        </w:r>
        <w:r w:rsidRPr="00A36E0E">
          <w:rPr>
            <w:rFonts w:ascii="Arial" w:hAnsi="Arial"/>
            <w:i w:val="0"/>
            <w:noProof/>
            <w:webHidden/>
            <w:sz w:val="22"/>
            <w:szCs w:val="22"/>
          </w:rPr>
          <w:fldChar w:fldCharType="begin"/>
        </w:r>
        <w:r w:rsidRPr="00A36E0E">
          <w:rPr>
            <w:rFonts w:ascii="Arial" w:hAnsi="Arial"/>
            <w:i w:val="0"/>
            <w:noProof/>
            <w:webHidden/>
            <w:sz w:val="22"/>
            <w:szCs w:val="22"/>
          </w:rPr>
          <w:instrText xml:space="preserve"> PAGEREF _Toc7643506 \h </w:instrText>
        </w:r>
        <w:r w:rsidRPr="00A36E0E">
          <w:rPr>
            <w:rFonts w:ascii="Arial" w:hAnsi="Arial"/>
            <w:i w:val="0"/>
            <w:noProof/>
            <w:webHidden/>
            <w:sz w:val="22"/>
            <w:szCs w:val="22"/>
          </w:rPr>
        </w:r>
        <w:r w:rsidRPr="00A36E0E">
          <w:rPr>
            <w:rFonts w:ascii="Arial" w:hAnsi="Arial"/>
            <w:i w:val="0"/>
            <w:noProof/>
            <w:webHidden/>
            <w:sz w:val="22"/>
            <w:szCs w:val="22"/>
          </w:rPr>
          <w:fldChar w:fldCharType="separate"/>
        </w:r>
        <w:r w:rsidRPr="00A36E0E">
          <w:rPr>
            <w:rFonts w:ascii="Arial" w:hAnsi="Arial"/>
            <w:i w:val="0"/>
            <w:noProof/>
            <w:webHidden/>
            <w:sz w:val="22"/>
            <w:szCs w:val="22"/>
          </w:rPr>
          <w:t>23</w:t>
        </w:r>
        <w:r w:rsidRPr="00A36E0E">
          <w:rPr>
            <w:rFonts w:ascii="Arial" w:hAnsi="Arial"/>
            <w:i w:val="0"/>
            <w:noProof/>
            <w:webHidden/>
            <w:sz w:val="22"/>
            <w:szCs w:val="22"/>
          </w:rPr>
          <w:fldChar w:fldCharType="end"/>
        </w:r>
      </w:hyperlink>
    </w:p>
    <w:p w14:paraId="06A67405" w14:textId="05535618" w:rsidR="00A36E0E" w:rsidRPr="00A36E0E" w:rsidRDefault="00A36E0E">
      <w:pPr>
        <w:pStyle w:val="TOC3"/>
        <w:tabs>
          <w:tab w:val="left" w:pos="1100"/>
          <w:tab w:val="right" w:pos="9062"/>
        </w:tabs>
        <w:rPr>
          <w:rFonts w:ascii="Arial" w:hAnsi="Arial"/>
          <w:i w:val="0"/>
          <w:iCs w:val="0"/>
          <w:noProof/>
          <w:kern w:val="2"/>
          <w:sz w:val="22"/>
          <w:szCs w:val="22"/>
          <w:lang w:val="en-US" w:eastAsia="zh-CN"/>
        </w:rPr>
      </w:pPr>
      <w:hyperlink w:anchor="_Toc7643507" w:history="1">
        <w:r w:rsidRPr="00A36E0E">
          <w:rPr>
            <w:rStyle w:val="af5"/>
            <w:rFonts w:ascii="Arial" w:hAnsi="Arial"/>
            <w:i w:val="0"/>
            <w:noProof/>
            <w:sz w:val="22"/>
            <w:szCs w:val="22"/>
          </w:rPr>
          <w:t>2.8.2</w:t>
        </w:r>
        <w:r w:rsidRPr="00A36E0E">
          <w:rPr>
            <w:rFonts w:ascii="Arial" w:hAnsi="Arial"/>
            <w:i w:val="0"/>
            <w:iCs w:val="0"/>
            <w:noProof/>
            <w:kern w:val="2"/>
            <w:sz w:val="22"/>
            <w:szCs w:val="22"/>
            <w:lang w:val="en-US" w:eastAsia="zh-CN"/>
          </w:rPr>
          <w:tab/>
        </w:r>
        <w:r w:rsidRPr="00A36E0E">
          <w:rPr>
            <w:rStyle w:val="af5"/>
            <w:rFonts w:ascii="Arial" w:hAnsi="Arial"/>
            <w:i w:val="0"/>
            <w:noProof/>
            <w:sz w:val="22"/>
            <w:szCs w:val="22"/>
          </w:rPr>
          <w:t>Durchlaufzeit</w:t>
        </w:r>
        <w:r w:rsidRPr="00A36E0E">
          <w:rPr>
            <w:rFonts w:ascii="Arial" w:hAnsi="Arial"/>
            <w:i w:val="0"/>
            <w:noProof/>
            <w:webHidden/>
            <w:sz w:val="22"/>
            <w:szCs w:val="22"/>
          </w:rPr>
          <w:tab/>
        </w:r>
        <w:r w:rsidRPr="00A36E0E">
          <w:rPr>
            <w:rFonts w:ascii="Arial" w:hAnsi="Arial"/>
            <w:i w:val="0"/>
            <w:noProof/>
            <w:webHidden/>
            <w:sz w:val="22"/>
            <w:szCs w:val="22"/>
          </w:rPr>
          <w:fldChar w:fldCharType="begin"/>
        </w:r>
        <w:r w:rsidRPr="00A36E0E">
          <w:rPr>
            <w:rFonts w:ascii="Arial" w:hAnsi="Arial"/>
            <w:i w:val="0"/>
            <w:noProof/>
            <w:webHidden/>
            <w:sz w:val="22"/>
            <w:szCs w:val="22"/>
          </w:rPr>
          <w:instrText xml:space="preserve"> PAGEREF _Toc7643507 \h </w:instrText>
        </w:r>
        <w:r w:rsidRPr="00A36E0E">
          <w:rPr>
            <w:rFonts w:ascii="Arial" w:hAnsi="Arial"/>
            <w:i w:val="0"/>
            <w:noProof/>
            <w:webHidden/>
            <w:sz w:val="22"/>
            <w:szCs w:val="22"/>
          </w:rPr>
        </w:r>
        <w:r w:rsidRPr="00A36E0E">
          <w:rPr>
            <w:rFonts w:ascii="Arial" w:hAnsi="Arial"/>
            <w:i w:val="0"/>
            <w:noProof/>
            <w:webHidden/>
            <w:sz w:val="22"/>
            <w:szCs w:val="22"/>
          </w:rPr>
          <w:fldChar w:fldCharType="separate"/>
        </w:r>
        <w:r w:rsidRPr="00A36E0E">
          <w:rPr>
            <w:rFonts w:ascii="Arial" w:hAnsi="Arial"/>
            <w:i w:val="0"/>
            <w:noProof/>
            <w:webHidden/>
            <w:sz w:val="22"/>
            <w:szCs w:val="22"/>
          </w:rPr>
          <w:t>23</w:t>
        </w:r>
        <w:r w:rsidRPr="00A36E0E">
          <w:rPr>
            <w:rFonts w:ascii="Arial" w:hAnsi="Arial"/>
            <w:i w:val="0"/>
            <w:noProof/>
            <w:webHidden/>
            <w:sz w:val="22"/>
            <w:szCs w:val="22"/>
          </w:rPr>
          <w:fldChar w:fldCharType="end"/>
        </w:r>
      </w:hyperlink>
    </w:p>
    <w:p w14:paraId="3ABD9F4F" w14:textId="262462E2" w:rsidR="00A36E0E" w:rsidRPr="00A36E0E" w:rsidRDefault="00A36E0E">
      <w:pPr>
        <w:pStyle w:val="TOC3"/>
        <w:tabs>
          <w:tab w:val="left" w:pos="1100"/>
          <w:tab w:val="right" w:pos="9062"/>
        </w:tabs>
        <w:rPr>
          <w:rFonts w:ascii="Arial" w:hAnsi="Arial"/>
          <w:i w:val="0"/>
          <w:iCs w:val="0"/>
          <w:noProof/>
          <w:kern w:val="2"/>
          <w:sz w:val="22"/>
          <w:szCs w:val="22"/>
          <w:lang w:val="en-US" w:eastAsia="zh-CN"/>
        </w:rPr>
      </w:pPr>
      <w:hyperlink w:anchor="_Toc7643508" w:history="1">
        <w:r w:rsidRPr="00A36E0E">
          <w:rPr>
            <w:rStyle w:val="af5"/>
            <w:rFonts w:ascii="Arial" w:hAnsi="Arial"/>
            <w:i w:val="0"/>
            <w:noProof/>
            <w:sz w:val="22"/>
            <w:szCs w:val="22"/>
          </w:rPr>
          <w:t>2.8.3</w:t>
        </w:r>
        <w:r w:rsidRPr="00A36E0E">
          <w:rPr>
            <w:rFonts w:ascii="Arial" w:hAnsi="Arial"/>
            <w:i w:val="0"/>
            <w:iCs w:val="0"/>
            <w:noProof/>
            <w:kern w:val="2"/>
            <w:sz w:val="22"/>
            <w:szCs w:val="22"/>
            <w:lang w:val="en-US" w:eastAsia="zh-CN"/>
          </w:rPr>
          <w:tab/>
        </w:r>
        <w:r w:rsidRPr="00A36E0E">
          <w:rPr>
            <w:rStyle w:val="af5"/>
            <w:rFonts w:ascii="Arial" w:hAnsi="Arial"/>
            <w:i w:val="0"/>
            <w:noProof/>
            <w:sz w:val="22"/>
            <w:szCs w:val="22"/>
          </w:rPr>
          <w:t>Termintreue</w:t>
        </w:r>
        <w:r w:rsidRPr="00A36E0E">
          <w:rPr>
            <w:rFonts w:ascii="Arial" w:hAnsi="Arial"/>
            <w:i w:val="0"/>
            <w:noProof/>
            <w:webHidden/>
            <w:sz w:val="22"/>
            <w:szCs w:val="22"/>
          </w:rPr>
          <w:tab/>
        </w:r>
        <w:r w:rsidRPr="00A36E0E">
          <w:rPr>
            <w:rFonts w:ascii="Arial" w:hAnsi="Arial"/>
            <w:i w:val="0"/>
            <w:noProof/>
            <w:webHidden/>
            <w:sz w:val="22"/>
            <w:szCs w:val="22"/>
          </w:rPr>
          <w:fldChar w:fldCharType="begin"/>
        </w:r>
        <w:r w:rsidRPr="00A36E0E">
          <w:rPr>
            <w:rFonts w:ascii="Arial" w:hAnsi="Arial"/>
            <w:i w:val="0"/>
            <w:noProof/>
            <w:webHidden/>
            <w:sz w:val="22"/>
            <w:szCs w:val="22"/>
          </w:rPr>
          <w:instrText xml:space="preserve"> PAGEREF _Toc7643508 \h </w:instrText>
        </w:r>
        <w:r w:rsidRPr="00A36E0E">
          <w:rPr>
            <w:rFonts w:ascii="Arial" w:hAnsi="Arial"/>
            <w:i w:val="0"/>
            <w:noProof/>
            <w:webHidden/>
            <w:sz w:val="22"/>
            <w:szCs w:val="22"/>
          </w:rPr>
        </w:r>
        <w:r w:rsidRPr="00A36E0E">
          <w:rPr>
            <w:rFonts w:ascii="Arial" w:hAnsi="Arial"/>
            <w:i w:val="0"/>
            <w:noProof/>
            <w:webHidden/>
            <w:sz w:val="22"/>
            <w:szCs w:val="22"/>
          </w:rPr>
          <w:fldChar w:fldCharType="separate"/>
        </w:r>
        <w:r w:rsidRPr="00A36E0E">
          <w:rPr>
            <w:rFonts w:ascii="Arial" w:hAnsi="Arial"/>
            <w:i w:val="0"/>
            <w:noProof/>
            <w:webHidden/>
            <w:sz w:val="22"/>
            <w:szCs w:val="22"/>
          </w:rPr>
          <w:t>24</w:t>
        </w:r>
        <w:r w:rsidRPr="00A36E0E">
          <w:rPr>
            <w:rFonts w:ascii="Arial" w:hAnsi="Arial"/>
            <w:i w:val="0"/>
            <w:noProof/>
            <w:webHidden/>
            <w:sz w:val="22"/>
            <w:szCs w:val="22"/>
          </w:rPr>
          <w:fldChar w:fldCharType="end"/>
        </w:r>
      </w:hyperlink>
    </w:p>
    <w:p w14:paraId="17957C15" w14:textId="658FC087" w:rsidR="00A36E0E" w:rsidRPr="00A36E0E" w:rsidRDefault="00A36E0E">
      <w:pPr>
        <w:pStyle w:val="TOC3"/>
        <w:tabs>
          <w:tab w:val="left" w:pos="1100"/>
          <w:tab w:val="right" w:pos="9062"/>
        </w:tabs>
        <w:rPr>
          <w:rFonts w:ascii="Arial" w:hAnsi="Arial"/>
          <w:i w:val="0"/>
          <w:iCs w:val="0"/>
          <w:noProof/>
          <w:kern w:val="2"/>
          <w:sz w:val="22"/>
          <w:szCs w:val="22"/>
          <w:lang w:val="en-US" w:eastAsia="zh-CN"/>
        </w:rPr>
      </w:pPr>
      <w:hyperlink w:anchor="_Toc7643509" w:history="1">
        <w:r w:rsidRPr="00A36E0E">
          <w:rPr>
            <w:rStyle w:val="af5"/>
            <w:rFonts w:ascii="Arial" w:hAnsi="Arial"/>
            <w:i w:val="0"/>
            <w:noProof/>
            <w:sz w:val="22"/>
            <w:szCs w:val="22"/>
          </w:rPr>
          <w:t>2.8.4</w:t>
        </w:r>
        <w:r w:rsidRPr="00A36E0E">
          <w:rPr>
            <w:rFonts w:ascii="Arial" w:hAnsi="Arial"/>
            <w:i w:val="0"/>
            <w:iCs w:val="0"/>
            <w:noProof/>
            <w:kern w:val="2"/>
            <w:sz w:val="22"/>
            <w:szCs w:val="22"/>
            <w:lang w:val="en-US" w:eastAsia="zh-CN"/>
          </w:rPr>
          <w:tab/>
        </w:r>
        <w:r w:rsidRPr="00A36E0E">
          <w:rPr>
            <w:rStyle w:val="af5"/>
            <w:rFonts w:ascii="Arial" w:hAnsi="Arial"/>
            <w:i w:val="0"/>
            <w:noProof/>
            <w:sz w:val="22"/>
            <w:szCs w:val="22"/>
          </w:rPr>
          <w:t>Bestand</w:t>
        </w:r>
        <w:r w:rsidRPr="00A36E0E">
          <w:rPr>
            <w:rFonts w:ascii="Arial" w:hAnsi="Arial"/>
            <w:i w:val="0"/>
            <w:noProof/>
            <w:webHidden/>
            <w:sz w:val="22"/>
            <w:szCs w:val="22"/>
          </w:rPr>
          <w:tab/>
        </w:r>
        <w:r w:rsidRPr="00A36E0E">
          <w:rPr>
            <w:rFonts w:ascii="Arial" w:hAnsi="Arial"/>
            <w:i w:val="0"/>
            <w:noProof/>
            <w:webHidden/>
            <w:sz w:val="22"/>
            <w:szCs w:val="22"/>
          </w:rPr>
          <w:fldChar w:fldCharType="begin"/>
        </w:r>
        <w:r w:rsidRPr="00A36E0E">
          <w:rPr>
            <w:rFonts w:ascii="Arial" w:hAnsi="Arial"/>
            <w:i w:val="0"/>
            <w:noProof/>
            <w:webHidden/>
            <w:sz w:val="22"/>
            <w:szCs w:val="22"/>
          </w:rPr>
          <w:instrText xml:space="preserve"> PAGEREF _Toc7643509 \h </w:instrText>
        </w:r>
        <w:r w:rsidRPr="00A36E0E">
          <w:rPr>
            <w:rFonts w:ascii="Arial" w:hAnsi="Arial"/>
            <w:i w:val="0"/>
            <w:noProof/>
            <w:webHidden/>
            <w:sz w:val="22"/>
            <w:szCs w:val="22"/>
          </w:rPr>
        </w:r>
        <w:r w:rsidRPr="00A36E0E">
          <w:rPr>
            <w:rFonts w:ascii="Arial" w:hAnsi="Arial"/>
            <w:i w:val="0"/>
            <w:noProof/>
            <w:webHidden/>
            <w:sz w:val="22"/>
            <w:szCs w:val="22"/>
          </w:rPr>
          <w:fldChar w:fldCharType="separate"/>
        </w:r>
        <w:r w:rsidRPr="00A36E0E">
          <w:rPr>
            <w:rFonts w:ascii="Arial" w:hAnsi="Arial"/>
            <w:i w:val="0"/>
            <w:noProof/>
            <w:webHidden/>
            <w:sz w:val="22"/>
            <w:szCs w:val="22"/>
          </w:rPr>
          <w:t>24</w:t>
        </w:r>
        <w:r w:rsidRPr="00A36E0E">
          <w:rPr>
            <w:rFonts w:ascii="Arial" w:hAnsi="Arial"/>
            <w:i w:val="0"/>
            <w:noProof/>
            <w:webHidden/>
            <w:sz w:val="22"/>
            <w:szCs w:val="22"/>
          </w:rPr>
          <w:fldChar w:fldCharType="end"/>
        </w:r>
      </w:hyperlink>
    </w:p>
    <w:p w14:paraId="5CC5F80F" w14:textId="0E2AB8B8" w:rsidR="00A36E0E" w:rsidRPr="00A36E0E" w:rsidRDefault="00A36E0E">
      <w:pPr>
        <w:pStyle w:val="TOC3"/>
        <w:tabs>
          <w:tab w:val="left" w:pos="1100"/>
          <w:tab w:val="right" w:pos="9062"/>
        </w:tabs>
        <w:rPr>
          <w:rFonts w:ascii="Arial" w:hAnsi="Arial"/>
          <w:i w:val="0"/>
          <w:iCs w:val="0"/>
          <w:noProof/>
          <w:kern w:val="2"/>
          <w:sz w:val="22"/>
          <w:szCs w:val="22"/>
          <w:lang w:val="en-US" w:eastAsia="zh-CN"/>
        </w:rPr>
      </w:pPr>
      <w:hyperlink w:anchor="_Toc7643510" w:history="1">
        <w:r w:rsidRPr="00A36E0E">
          <w:rPr>
            <w:rStyle w:val="af5"/>
            <w:rFonts w:ascii="Arial" w:hAnsi="Arial"/>
            <w:i w:val="0"/>
            <w:noProof/>
            <w:sz w:val="22"/>
            <w:szCs w:val="22"/>
          </w:rPr>
          <w:t>2.8.5</w:t>
        </w:r>
        <w:r w:rsidRPr="00A36E0E">
          <w:rPr>
            <w:rFonts w:ascii="Arial" w:hAnsi="Arial"/>
            <w:i w:val="0"/>
            <w:iCs w:val="0"/>
            <w:noProof/>
            <w:kern w:val="2"/>
            <w:sz w:val="22"/>
            <w:szCs w:val="22"/>
            <w:lang w:val="en-US" w:eastAsia="zh-CN"/>
          </w:rPr>
          <w:tab/>
        </w:r>
        <w:r w:rsidRPr="00A36E0E">
          <w:rPr>
            <w:rStyle w:val="af5"/>
            <w:rFonts w:ascii="Arial" w:hAnsi="Arial"/>
            <w:i w:val="0"/>
            <w:noProof/>
            <w:sz w:val="22"/>
            <w:szCs w:val="22"/>
          </w:rPr>
          <w:t>Interpretation der Ergebnisse</w:t>
        </w:r>
        <w:r w:rsidRPr="00A36E0E">
          <w:rPr>
            <w:rFonts w:ascii="Arial" w:hAnsi="Arial"/>
            <w:i w:val="0"/>
            <w:noProof/>
            <w:webHidden/>
            <w:sz w:val="22"/>
            <w:szCs w:val="22"/>
          </w:rPr>
          <w:tab/>
        </w:r>
        <w:r w:rsidRPr="00A36E0E">
          <w:rPr>
            <w:rFonts w:ascii="Arial" w:hAnsi="Arial"/>
            <w:i w:val="0"/>
            <w:noProof/>
            <w:webHidden/>
            <w:sz w:val="22"/>
            <w:szCs w:val="22"/>
          </w:rPr>
          <w:fldChar w:fldCharType="begin"/>
        </w:r>
        <w:r w:rsidRPr="00A36E0E">
          <w:rPr>
            <w:rFonts w:ascii="Arial" w:hAnsi="Arial"/>
            <w:i w:val="0"/>
            <w:noProof/>
            <w:webHidden/>
            <w:sz w:val="22"/>
            <w:szCs w:val="22"/>
          </w:rPr>
          <w:instrText xml:space="preserve"> PAGEREF _Toc7643510 \h </w:instrText>
        </w:r>
        <w:r w:rsidRPr="00A36E0E">
          <w:rPr>
            <w:rFonts w:ascii="Arial" w:hAnsi="Arial"/>
            <w:i w:val="0"/>
            <w:noProof/>
            <w:webHidden/>
            <w:sz w:val="22"/>
            <w:szCs w:val="22"/>
          </w:rPr>
        </w:r>
        <w:r w:rsidRPr="00A36E0E">
          <w:rPr>
            <w:rFonts w:ascii="Arial" w:hAnsi="Arial"/>
            <w:i w:val="0"/>
            <w:noProof/>
            <w:webHidden/>
            <w:sz w:val="22"/>
            <w:szCs w:val="22"/>
          </w:rPr>
          <w:fldChar w:fldCharType="separate"/>
        </w:r>
        <w:r w:rsidRPr="00A36E0E">
          <w:rPr>
            <w:rFonts w:ascii="Arial" w:hAnsi="Arial"/>
            <w:i w:val="0"/>
            <w:noProof/>
            <w:webHidden/>
            <w:sz w:val="22"/>
            <w:szCs w:val="22"/>
          </w:rPr>
          <w:t>24</w:t>
        </w:r>
        <w:r w:rsidRPr="00A36E0E">
          <w:rPr>
            <w:rFonts w:ascii="Arial" w:hAnsi="Arial"/>
            <w:i w:val="0"/>
            <w:noProof/>
            <w:webHidden/>
            <w:sz w:val="22"/>
            <w:szCs w:val="22"/>
          </w:rPr>
          <w:fldChar w:fldCharType="end"/>
        </w:r>
      </w:hyperlink>
    </w:p>
    <w:p w14:paraId="31CA4DC3" w14:textId="52BFAFAC" w:rsidR="00A36E0E" w:rsidRPr="00A36E0E" w:rsidRDefault="00A36E0E">
      <w:pPr>
        <w:pStyle w:val="TOC2"/>
        <w:tabs>
          <w:tab w:val="left" w:pos="880"/>
          <w:tab w:val="right" w:pos="9062"/>
        </w:tabs>
        <w:rPr>
          <w:rFonts w:ascii="Arial" w:hAnsi="Arial"/>
          <w:smallCaps w:val="0"/>
          <w:noProof/>
          <w:kern w:val="2"/>
          <w:sz w:val="22"/>
          <w:szCs w:val="22"/>
          <w:lang w:val="en-US" w:eastAsia="zh-CN"/>
        </w:rPr>
      </w:pPr>
      <w:hyperlink w:anchor="_Toc7643511" w:history="1">
        <w:r w:rsidRPr="00A36E0E">
          <w:rPr>
            <w:rStyle w:val="af5"/>
            <w:rFonts w:ascii="Arial" w:hAnsi="Arial"/>
            <w:noProof/>
            <w:sz w:val="22"/>
            <w:szCs w:val="22"/>
          </w:rPr>
          <w:t>2.9</w:t>
        </w:r>
        <w:r w:rsidRPr="00A36E0E">
          <w:rPr>
            <w:rFonts w:ascii="Arial" w:hAnsi="Arial"/>
            <w:smallCaps w:val="0"/>
            <w:noProof/>
            <w:kern w:val="2"/>
            <w:sz w:val="22"/>
            <w:szCs w:val="22"/>
            <w:lang w:val="en-US" w:eastAsia="zh-CN"/>
          </w:rPr>
          <w:tab/>
        </w:r>
        <w:r w:rsidRPr="00A36E0E">
          <w:rPr>
            <w:rStyle w:val="af5"/>
            <w:rFonts w:ascii="Arial" w:hAnsi="Arial"/>
            <w:noProof/>
            <w:sz w:val="22"/>
            <w:szCs w:val="22"/>
          </w:rPr>
          <w:t>Versuch 7</w:t>
        </w:r>
        <w:r w:rsidRPr="00A36E0E">
          <w:rPr>
            <w:rFonts w:ascii="Arial" w:hAnsi="Arial"/>
            <w:noProof/>
            <w:webHidden/>
            <w:sz w:val="22"/>
            <w:szCs w:val="22"/>
          </w:rPr>
          <w:tab/>
        </w:r>
        <w:r w:rsidRPr="00A36E0E">
          <w:rPr>
            <w:rFonts w:ascii="Arial" w:hAnsi="Arial"/>
            <w:noProof/>
            <w:webHidden/>
            <w:sz w:val="22"/>
            <w:szCs w:val="22"/>
          </w:rPr>
          <w:fldChar w:fldCharType="begin"/>
        </w:r>
        <w:r w:rsidRPr="00A36E0E">
          <w:rPr>
            <w:rFonts w:ascii="Arial" w:hAnsi="Arial"/>
            <w:noProof/>
            <w:webHidden/>
            <w:sz w:val="22"/>
            <w:szCs w:val="22"/>
          </w:rPr>
          <w:instrText xml:space="preserve"> PAGEREF _Toc7643511 \h </w:instrText>
        </w:r>
        <w:r w:rsidRPr="00A36E0E">
          <w:rPr>
            <w:rFonts w:ascii="Arial" w:hAnsi="Arial"/>
            <w:noProof/>
            <w:webHidden/>
            <w:sz w:val="22"/>
            <w:szCs w:val="22"/>
          </w:rPr>
        </w:r>
        <w:r w:rsidRPr="00A36E0E">
          <w:rPr>
            <w:rFonts w:ascii="Arial" w:hAnsi="Arial"/>
            <w:noProof/>
            <w:webHidden/>
            <w:sz w:val="22"/>
            <w:szCs w:val="22"/>
          </w:rPr>
          <w:fldChar w:fldCharType="separate"/>
        </w:r>
        <w:r w:rsidRPr="00A36E0E">
          <w:rPr>
            <w:rFonts w:ascii="Arial" w:hAnsi="Arial"/>
            <w:noProof/>
            <w:webHidden/>
            <w:sz w:val="22"/>
            <w:szCs w:val="22"/>
          </w:rPr>
          <w:t>25</w:t>
        </w:r>
        <w:r w:rsidRPr="00A36E0E">
          <w:rPr>
            <w:rFonts w:ascii="Arial" w:hAnsi="Arial"/>
            <w:noProof/>
            <w:webHidden/>
            <w:sz w:val="22"/>
            <w:szCs w:val="22"/>
          </w:rPr>
          <w:fldChar w:fldCharType="end"/>
        </w:r>
      </w:hyperlink>
    </w:p>
    <w:p w14:paraId="39160469" w14:textId="461EFCE9" w:rsidR="00A36E0E" w:rsidRPr="00A36E0E" w:rsidRDefault="00A36E0E">
      <w:pPr>
        <w:pStyle w:val="TOC3"/>
        <w:tabs>
          <w:tab w:val="left" w:pos="1100"/>
          <w:tab w:val="right" w:pos="9062"/>
        </w:tabs>
        <w:rPr>
          <w:rFonts w:ascii="Arial" w:hAnsi="Arial"/>
          <w:i w:val="0"/>
          <w:iCs w:val="0"/>
          <w:noProof/>
          <w:kern w:val="2"/>
          <w:sz w:val="22"/>
          <w:szCs w:val="22"/>
          <w:lang w:val="en-US" w:eastAsia="zh-CN"/>
        </w:rPr>
      </w:pPr>
      <w:hyperlink w:anchor="_Toc7643512" w:history="1">
        <w:r w:rsidRPr="00A36E0E">
          <w:rPr>
            <w:rStyle w:val="af5"/>
            <w:rFonts w:ascii="Arial" w:hAnsi="Arial"/>
            <w:i w:val="0"/>
            <w:noProof/>
            <w:sz w:val="22"/>
            <w:szCs w:val="22"/>
          </w:rPr>
          <w:t>2.9.1</w:t>
        </w:r>
        <w:r w:rsidRPr="00A36E0E">
          <w:rPr>
            <w:rFonts w:ascii="Arial" w:hAnsi="Arial"/>
            <w:i w:val="0"/>
            <w:iCs w:val="0"/>
            <w:noProof/>
            <w:kern w:val="2"/>
            <w:sz w:val="22"/>
            <w:szCs w:val="22"/>
            <w:lang w:val="en-US" w:eastAsia="zh-CN"/>
          </w:rPr>
          <w:tab/>
        </w:r>
        <w:r w:rsidRPr="00A36E0E">
          <w:rPr>
            <w:rStyle w:val="af5"/>
            <w:rFonts w:ascii="Arial" w:hAnsi="Arial"/>
            <w:i w:val="0"/>
            <w:noProof/>
            <w:sz w:val="22"/>
            <w:szCs w:val="22"/>
          </w:rPr>
          <w:t>Auslastung</w:t>
        </w:r>
        <w:r w:rsidRPr="00A36E0E">
          <w:rPr>
            <w:rFonts w:ascii="Arial" w:hAnsi="Arial"/>
            <w:i w:val="0"/>
            <w:noProof/>
            <w:webHidden/>
            <w:sz w:val="22"/>
            <w:szCs w:val="22"/>
          </w:rPr>
          <w:tab/>
        </w:r>
        <w:r w:rsidRPr="00A36E0E">
          <w:rPr>
            <w:rFonts w:ascii="Arial" w:hAnsi="Arial"/>
            <w:i w:val="0"/>
            <w:noProof/>
            <w:webHidden/>
            <w:sz w:val="22"/>
            <w:szCs w:val="22"/>
          </w:rPr>
          <w:fldChar w:fldCharType="begin"/>
        </w:r>
        <w:r w:rsidRPr="00A36E0E">
          <w:rPr>
            <w:rFonts w:ascii="Arial" w:hAnsi="Arial"/>
            <w:i w:val="0"/>
            <w:noProof/>
            <w:webHidden/>
            <w:sz w:val="22"/>
            <w:szCs w:val="22"/>
          </w:rPr>
          <w:instrText xml:space="preserve"> PAGEREF _Toc7643512 \h </w:instrText>
        </w:r>
        <w:r w:rsidRPr="00A36E0E">
          <w:rPr>
            <w:rFonts w:ascii="Arial" w:hAnsi="Arial"/>
            <w:i w:val="0"/>
            <w:noProof/>
            <w:webHidden/>
            <w:sz w:val="22"/>
            <w:szCs w:val="22"/>
          </w:rPr>
        </w:r>
        <w:r w:rsidRPr="00A36E0E">
          <w:rPr>
            <w:rFonts w:ascii="Arial" w:hAnsi="Arial"/>
            <w:i w:val="0"/>
            <w:noProof/>
            <w:webHidden/>
            <w:sz w:val="22"/>
            <w:szCs w:val="22"/>
          </w:rPr>
          <w:fldChar w:fldCharType="separate"/>
        </w:r>
        <w:r w:rsidRPr="00A36E0E">
          <w:rPr>
            <w:rFonts w:ascii="Arial" w:hAnsi="Arial"/>
            <w:i w:val="0"/>
            <w:noProof/>
            <w:webHidden/>
            <w:sz w:val="22"/>
            <w:szCs w:val="22"/>
          </w:rPr>
          <w:t>25</w:t>
        </w:r>
        <w:r w:rsidRPr="00A36E0E">
          <w:rPr>
            <w:rFonts w:ascii="Arial" w:hAnsi="Arial"/>
            <w:i w:val="0"/>
            <w:noProof/>
            <w:webHidden/>
            <w:sz w:val="22"/>
            <w:szCs w:val="22"/>
          </w:rPr>
          <w:fldChar w:fldCharType="end"/>
        </w:r>
      </w:hyperlink>
    </w:p>
    <w:p w14:paraId="1CB4106E" w14:textId="7A34F8DF" w:rsidR="00A36E0E" w:rsidRPr="00A36E0E" w:rsidRDefault="00A36E0E">
      <w:pPr>
        <w:pStyle w:val="TOC3"/>
        <w:tabs>
          <w:tab w:val="left" w:pos="1100"/>
          <w:tab w:val="right" w:pos="9062"/>
        </w:tabs>
        <w:rPr>
          <w:rFonts w:ascii="Arial" w:hAnsi="Arial"/>
          <w:i w:val="0"/>
          <w:iCs w:val="0"/>
          <w:noProof/>
          <w:kern w:val="2"/>
          <w:sz w:val="22"/>
          <w:szCs w:val="22"/>
          <w:lang w:val="en-US" w:eastAsia="zh-CN"/>
        </w:rPr>
      </w:pPr>
      <w:hyperlink w:anchor="_Toc7643513" w:history="1">
        <w:r w:rsidRPr="00A36E0E">
          <w:rPr>
            <w:rStyle w:val="af5"/>
            <w:rFonts w:ascii="Arial" w:hAnsi="Arial"/>
            <w:i w:val="0"/>
            <w:noProof/>
            <w:sz w:val="22"/>
            <w:szCs w:val="22"/>
          </w:rPr>
          <w:t>2.9.2</w:t>
        </w:r>
        <w:r w:rsidRPr="00A36E0E">
          <w:rPr>
            <w:rFonts w:ascii="Arial" w:hAnsi="Arial"/>
            <w:i w:val="0"/>
            <w:iCs w:val="0"/>
            <w:noProof/>
            <w:kern w:val="2"/>
            <w:sz w:val="22"/>
            <w:szCs w:val="22"/>
            <w:lang w:val="en-US" w:eastAsia="zh-CN"/>
          </w:rPr>
          <w:tab/>
        </w:r>
        <w:r w:rsidRPr="00A36E0E">
          <w:rPr>
            <w:rStyle w:val="af5"/>
            <w:rFonts w:ascii="Arial" w:hAnsi="Arial"/>
            <w:i w:val="0"/>
            <w:noProof/>
            <w:sz w:val="22"/>
            <w:szCs w:val="22"/>
          </w:rPr>
          <w:t>Durchlaufzeit</w:t>
        </w:r>
        <w:r w:rsidRPr="00A36E0E">
          <w:rPr>
            <w:rFonts w:ascii="Arial" w:hAnsi="Arial"/>
            <w:i w:val="0"/>
            <w:noProof/>
            <w:webHidden/>
            <w:sz w:val="22"/>
            <w:szCs w:val="22"/>
          </w:rPr>
          <w:tab/>
        </w:r>
        <w:r w:rsidRPr="00A36E0E">
          <w:rPr>
            <w:rFonts w:ascii="Arial" w:hAnsi="Arial"/>
            <w:i w:val="0"/>
            <w:noProof/>
            <w:webHidden/>
            <w:sz w:val="22"/>
            <w:szCs w:val="22"/>
          </w:rPr>
          <w:fldChar w:fldCharType="begin"/>
        </w:r>
        <w:r w:rsidRPr="00A36E0E">
          <w:rPr>
            <w:rFonts w:ascii="Arial" w:hAnsi="Arial"/>
            <w:i w:val="0"/>
            <w:noProof/>
            <w:webHidden/>
            <w:sz w:val="22"/>
            <w:szCs w:val="22"/>
          </w:rPr>
          <w:instrText xml:space="preserve"> PAGEREF _Toc7643513 \h </w:instrText>
        </w:r>
        <w:r w:rsidRPr="00A36E0E">
          <w:rPr>
            <w:rFonts w:ascii="Arial" w:hAnsi="Arial"/>
            <w:i w:val="0"/>
            <w:noProof/>
            <w:webHidden/>
            <w:sz w:val="22"/>
            <w:szCs w:val="22"/>
          </w:rPr>
        </w:r>
        <w:r w:rsidRPr="00A36E0E">
          <w:rPr>
            <w:rFonts w:ascii="Arial" w:hAnsi="Arial"/>
            <w:i w:val="0"/>
            <w:noProof/>
            <w:webHidden/>
            <w:sz w:val="22"/>
            <w:szCs w:val="22"/>
          </w:rPr>
          <w:fldChar w:fldCharType="separate"/>
        </w:r>
        <w:r w:rsidRPr="00A36E0E">
          <w:rPr>
            <w:rFonts w:ascii="Arial" w:hAnsi="Arial"/>
            <w:i w:val="0"/>
            <w:noProof/>
            <w:webHidden/>
            <w:sz w:val="22"/>
            <w:szCs w:val="22"/>
          </w:rPr>
          <w:t>25</w:t>
        </w:r>
        <w:r w:rsidRPr="00A36E0E">
          <w:rPr>
            <w:rFonts w:ascii="Arial" w:hAnsi="Arial"/>
            <w:i w:val="0"/>
            <w:noProof/>
            <w:webHidden/>
            <w:sz w:val="22"/>
            <w:szCs w:val="22"/>
          </w:rPr>
          <w:fldChar w:fldCharType="end"/>
        </w:r>
      </w:hyperlink>
    </w:p>
    <w:p w14:paraId="42E70F19" w14:textId="3867BC35" w:rsidR="00A36E0E" w:rsidRPr="00A36E0E" w:rsidRDefault="00A36E0E">
      <w:pPr>
        <w:pStyle w:val="TOC3"/>
        <w:tabs>
          <w:tab w:val="left" w:pos="1100"/>
          <w:tab w:val="right" w:pos="9062"/>
        </w:tabs>
        <w:rPr>
          <w:rFonts w:ascii="Arial" w:hAnsi="Arial"/>
          <w:i w:val="0"/>
          <w:iCs w:val="0"/>
          <w:noProof/>
          <w:kern w:val="2"/>
          <w:sz w:val="22"/>
          <w:szCs w:val="22"/>
          <w:lang w:val="en-US" w:eastAsia="zh-CN"/>
        </w:rPr>
      </w:pPr>
      <w:hyperlink w:anchor="_Toc7643514" w:history="1">
        <w:r w:rsidRPr="00A36E0E">
          <w:rPr>
            <w:rStyle w:val="af5"/>
            <w:rFonts w:ascii="Arial" w:hAnsi="Arial"/>
            <w:i w:val="0"/>
            <w:noProof/>
            <w:sz w:val="22"/>
            <w:szCs w:val="22"/>
          </w:rPr>
          <w:t>2.9.3</w:t>
        </w:r>
        <w:r w:rsidRPr="00A36E0E">
          <w:rPr>
            <w:rFonts w:ascii="Arial" w:hAnsi="Arial"/>
            <w:i w:val="0"/>
            <w:iCs w:val="0"/>
            <w:noProof/>
            <w:kern w:val="2"/>
            <w:sz w:val="22"/>
            <w:szCs w:val="22"/>
            <w:lang w:val="en-US" w:eastAsia="zh-CN"/>
          </w:rPr>
          <w:tab/>
        </w:r>
        <w:r w:rsidRPr="00A36E0E">
          <w:rPr>
            <w:rStyle w:val="af5"/>
            <w:rFonts w:ascii="Arial" w:hAnsi="Arial"/>
            <w:i w:val="0"/>
            <w:noProof/>
            <w:sz w:val="22"/>
            <w:szCs w:val="22"/>
          </w:rPr>
          <w:t>Termintreue</w:t>
        </w:r>
        <w:r w:rsidRPr="00A36E0E">
          <w:rPr>
            <w:rFonts w:ascii="Arial" w:hAnsi="Arial"/>
            <w:i w:val="0"/>
            <w:noProof/>
            <w:webHidden/>
            <w:sz w:val="22"/>
            <w:szCs w:val="22"/>
          </w:rPr>
          <w:tab/>
        </w:r>
        <w:r w:rsidRPr="00A36E0E">
          <w:rPr>
            <w:rFonts w:ascii="Arial" w:hAnsi="Arial"/>
            <w:i w:val="0"/>
            <w:noProof/>
            <w:webHidden/>
            <w:sz w:val="22"/>
            <w:szCs w:val="22"/>
          </w:rPr>
          <w:fldChar w:fldCharType="begin"/>
        </w:r>
        <w:r w:rsidRPr="00A36E0E">
          <w:rPr>
            <w:rFonts w:ascii="Arial" w:hAnsi="Arial"/>
            <w:i w:val="0"/>
            <w:noProof/>
            <w:webHidden/>
            <w:sz w:val="22"/>
            <w:szCs w:val="22"/>
          </w:rPr>
          <w:instrText xml:space="preserve"> PAGEREF _Toc7643514 \h </w:instrText>
        </w:r>
        <w:r w:rsidRPr="00A36E0E">
          <w:rPr>
            <w:rFonts w:ascii="Arial" w:hAnsi="Arial"/>
            <w:i w:val="0"/>
            <w:noProof/>
            <w:webHidden/>
            <w:sz w:val="22"/>
            <w:szCs w:val="22"/>
          </w:rPr>
        </w:r>
        <w:r w:rsidRPr="00A36E0E">
          <w:rPr>
            <w:rFonts w:ascii="Arial" w:hAnsi="Arial"/>
            <w:i w:val="0"/>
            <w:noProof/>
            <w:webHidden/>
            <w:sz w:val="22"/>
            <w:szCs w:val="22"/>
          </w:rPr>
          <w:fldChar w:fldCharType="separate"/>
        </w:r>
        <w:r w:rsidRPr="00A36E0E">
          <w:rPr>
            <w:rFonts w:ascii="Arial" w:hAnsi="Arial"/>
            <w:i w:val="0"/>
            <w:noProof/>
            <w:webHidden/>
            <w:sz w:val="22"/>
            <w:szCs w:val="22"/>
          </w:rPr>
          <w:t>26</w:t>
        </w:r>
        <w:r w:rsidRPr="00A36E0E">
          <w:rPr>
            <w:rFonts w:ascii="Arial" w:hAnsi="Arial"/>
            <w:i w:val="0"/>
            <w:noProof/>
            <w:webHidden/>
            <w:sz w:val="22"/>
            <w:szCs w:val="22"/>
          </w:rPr>
          <w:fldChar w:fldCharType="end"/>
        </w:r>
      </w:hyperlink>
    </w:p>
    <w:p w14:paraId="353B0255" w14:textId="54CB2F43" w:rsidR="00A36E0E" w:rsidRPr="00A36E0E" w:rsidRDefault="00A36E0E">
      <w:pPr>
        <w:pStyle w:val="TOC3"/>
        <w:tabs>
          <w:tab w:val="left" w:pos="1100"/>
          <w:tab w:val="right" w:pos="9062"/>
        </w:tabs>
        <w:rPr>
          <w:rFonts w:ascii="Arial" w:hAnsi="Arial"/>
          <w:i w:val="0"/>
          <w:iCs w:val="0"/>
          <w:noProof/>
          <w:kern w:val="2"/>
          <w:sz w:val="22"/>
          <w:szCs w:val="22"/>
          <w:lang w:val="en-US" w:eastAsia="zh-CN"/>
        </w:rPr>
      </w:pPr>
      <w:hyperlink w:anchor="_Toc7643515" w:history="1">
        <w:r w:rsidRPr="00A36E0E">
          <w:rPr>
            <w:rStyle w:val="af5"/>
            <w:rFonts w:ascii="Arial" w:hAnsi="Arial"/>
            <w:i w:val="0"/>
            <w:noProof/>
            <w:sz w:val="22"/>
            <w:szCs w:val="22"/>
          </w:rPr>
          <w:t>2.9.4</w:t>
        </w:r>
        <w:r w:rsidRPr="00A36E0E">
          <w:rPr>
            <w:rFonts w:ascii="Arial" w:hAnsi="Arial"/>
            <w:i w:val="0"/>
            <w:iCs w:val="0"/>
            <w:noProof/>
            <w:kern w:val="2"/>
            <w:sz w:val="22"/>
            <w:szCs w:val="22"/>
            <w:lang w:val="en-US" w:eastAsia="zh-CN"/>
          </w:rPr>
          <w:tab/>
        </w:r>
        <w:r w:rsidRPr="00A36E0E">
          <w:rPr>
            <w:rStyle w:val="af5"/>
            <w:rFonts w:ascii="Arial" w:hAnsi="Arial"/>
            <w:i w:val="0"/>
            <w:noProof/>
            <w:sz w:val="22"/>
            <w:szCs w:val="22"/>
          </w:rPr>
          <w:t>Bestand</w:t>
        </w:r>
        <w:r w:rsidRPr="00A36E0E">
          <w:rPr>
            <w:rFonts w:ascii="Arial" w:hAnsi="Arial"/>
            <w:i w:val="0"/>
            <w:noProof/>
            <w:webHidden/>
            <w:sz w:val="22"/>
            <w:szCs w:val="22"/>
          </w:rPr>
          <w:tab/>
        </w:r>
        <w:r w:rsidRPr="00A36E0E">
          <w:rPr>
            <w:rFonts w:ascii="Arial" w:hAnsi="Arial"/>
            <w:i w:val="0"/>
            <w:noProof/>
            <w:webHidden/>
            <w:sz w:val="22"/>
            <w:szCs w:val="22"/>
          </w:rPr>
          <w:fldChar w:fldCharType="begin"/>
        </w:r>
        <w:r w:rsidRPr="00A36E0E">
          <w:rPr>
            <w:rFonts w:ascii="Arial" w:hAnsi="Arial"/>
            <w:i w:val="0"/>
            <w:noProof/>
            <w:webHidden/>
            <w:sz w:val="22"/>
            <w:szCs w:val="22"/>
          </w:rPr>
          <w:instrText xml:space="preserve"> PAGEREF _Toc7643515 \h </w:instrText>
        </w:r>
        <w:r w:rsidRPr="00A36E0E">
          <w:rPr>
            <w:rFonts w:ascii="Arial" w:hAnsi="Arial"/>
            <w:i w:val="0"/>
            <w:noProof/>
            <w:webHidden/>
            <w:sz w:val="22"/>
            <w:szCs w:val="22"/>
          </w:rPr>
        </w:r>
        <w:r w:rsidRPr="00A36E0E">
          <w:rPr>
            <w:rFonts w:ascii="Arial" w:hAnsi="Arial"/>
            <w:i w:val="0"/>
            <w:noProof/>
            <w:webHidden/>
            <w:sz w:val="22"/>
            <w:szCs w:val="22"/>
          </w:rPr>
          <w:fldChar w:fldCharType="separate"/>
        </w:r>
        <w:r w:rsidRPr="00A36E0E">
          <w:rPr>
            <w:rFonts w:ascii="Arial" w:hAnsi="Arial"/>
            <w:i w:val="0"/>
            <w:noProof/>
            <w:webHidden/>
            <w:sz w:val="22"/>
            <w:szCs w:val="22"/>
          </w:rPr>
          <w:t>26</w:t>
        </w:r>
        <w:r w:rsidRPr="00A36E0E">
          <w:rPr>
            <w:rFonts w:ascii="Arial" w:hAnsi="Arial"/>
            <w:i w:val="0"/>
            <w:noProof/>
            <w:webHidden/>
            <w:sz w:val="22"/>
            <w:szCs w:val="22"/>
          </w:rPr>
          <w:fldChar w:fldCharType="end"/>
        </w:r>
      </w:hyperlink>
    </w:p>
    <w:p w14:paraId="33D53EF6" w14:textId="138770F1" w:rsidR="00A36E0E" w:rsidRPr="00A36E0E" w:rsidRDefault="00A36E0E">
      <w:pPr>
        <w:pStyle w:val="TOC3"/>
        <w:tabs>
          <w:tab w:val="left" w:pos="1100"/>
          <w:tab w:val="right" w:pos="9062"/>
        </w:tabs>
        <w:rPr>
          <w:rFonts w:ascii="Arial" w:hAnsi="Arial"/>
          <w:i w:val="0"/>
          <w:iCs w:val="0"/>
          <w:noProof/>
          <w:kern w:val="2"/>
          <w:sz w:val="22"/>
          <w:szCs w:val="22"/>
          <w:lang w:val="en-US" w:eastAsia="zh-CN"/>
        </w:rPr>
      </w:pPr>
      <w:hyperlink w:anchor="_Toc7643516" w:history="1">
        <w:r w:rsidRPr="00A36E0E">
          <w:rPr>
            <w:rStyle w:val="af5"/>
            <w:rFonts w:ascii="Arial" w:hAnsi="Arial"/>
            <w:i w:val="0"/>
            <w:noProof/>
            <w:sz w:val="22"/>
            <w:szCs w:val="22"/>
          </w:rPr>
          <w:t>2.9.5</w:t>
        </w:r>
        <w:r w:rsidRPr="00A36E0E">
          <w:rPr>
            <w:rFonts w:ascii="Arial" w:hAnsi="Arial"/>
            <w:i w:val="0"/>
            <w:iCs w:val="0"/>
            <w:noProof/>
            <w:kern w:val="2"/>
            <w:sz w:val="22"/>
            <w:szCs w:val="22"/>
            <w:lang w:val="en-US" w:eastAsia="zh-CN"/>
          </w:rPr>
          <w:tab/>
        </w:r>
        <w:r w:rsidRPr="00A36E0E">
          <w:rPr>
            <w:rStyle w:val="af5"/>
            <w:rFonts w:ascii="Arial" w:hAnsi="Arial"/>
            <w:i w:val="0"/>
            <w:noProof/>
            <w:sz w:val="22"/>
            <w:szCs w:val="22"/>
          </w:rPr>
          <w:t>Interpretation der Ergebnisse</w:t>
        </w:r>
        <w:r w:rsidRPr="00A36E0E">
          <w:rPr>
            <w:rFonts w:ascii="Arial" w:hAnsi="Arial"/>
            <w:i w:val="0"/>
            <w:noProof/>
            <w:webHidden/>
            <w:sz w:val="22"/>
            <w:szCs w:val="22"/>
          </w:rPr>
          <w:tab/>
        </w:r>
        <w:r w:rsidRPr="00A36E0E">
          <w:rPr>
            <w:rFonts w:ascii="Arial" w:hAnsi="Arial"/>
            <w:i w:val="0"/>
            <w:noProof/>
            <w:webHidden/>
            <w:sz w:val="22"/>
            <w:szCs w:val="22"/>
          </w:rPr>
          <w:fldChar w:fldCharType="begin"/>
        </w:r>
        <w:r w:rsidRPr="00A36E0E">
          <w:rPr>
            <w:rFonts w:ascii="Arial" w:hAnsi="Arial"/>
            <w:i w:val="0"/>
            <w:noProof/>
            <w:webHidden/>
            <w:sz w:val="22"/>
            <w:szCs w:val="22"/>
          </w:rPr>
          <w:instrText xml:space="preserve"> PAGEREF _Toc7643516 \h </w:instrText>
        </w:r>
        <w:r w:rsidRPr="00A36E0E">
          <w:rPr>
            <w:rFonts w:ascii="Arial" w:hAnsi="Arial"/>
            <w:i w:val="0"/>
            <w:noProof/>
            <w:webHidden/>
            <w:sz w:val="22"/>
            <w:szCs w:val="22"/>
          </w:rPr>
        </w:r>
        <w:r w:rsidRPr="00A36E0E">
          <w:rPr>
            <w:rFonts w:ascii="Arial" w:hAnsi="Arial"/>
            <w:i w:val="0"/>
            <w:noProof/>
            <w:webHidden/>
            <w:sz w:val="22"/>
            <w:szCs w:val="22"/>
          </w:rPr>
          <w:fldChar w:fldCharType="separate"/>
        </w:r>
        <w:r w:rsidRPr="00A36E0E">
          <w:rPr>
            <w:rFonts w:ascii="Arial" w:hAnsi="Arial"/>
            <w:i w:val="0"/>
            <w:noProof/>
            <w:webHidden/>
            <w:sz w:val="22"/>
            <w:szCs w:val="22"/>
          </w:rPr>
          <w:t>26</w:t>
        </w:r>
        <w:r w:rsidRPr="00A36E0E">
          <w:rPr>
            <w:rFonts w:ascii="Arial" w:hAnsi="Arial"/>
            <w:i w:val="0"/>
            <w:noProof/>
            <w:webHidden/>
            <w:sz w:val="22"/>
            <w:szCs w:val="22"/>
          </w:rPr>
          <w:fldChar w:fldCharType="end"/>
        </w:r>
      </w:hyperlink>
    </w:p>
    <w:p w14:paraId="16DD332B" w14:textId="62CCF548" w:rsidR="00A36E0E" w:rsidRPr="00A36E0E" w:rsidRDefault="00A36E0E">
      <w:pPr>
        <w:pStyle w:val="TOC1"/>
        <w:tabs>
          <w:tab w:val="left" w:pos="440"/>
          <w:tab w:val="right" w:pos="9062"/>
        </w:tabs>
        <w:rPr>
          <w:rFonts w:ascii="Arial" w:hAnsi="Arial"/>
          <w:b w:val="0"/>
          <w:bCs w:val="0"/>
          <w:caps w:val="0"/>
          <w:noProof/>
          <w:kern w:val="2"/>
          <w:sz w:val="22"/>
          <w:szCs w:val="22"/>
          <w:lang w:val="en-US" w:eastAsia="zh-CN"/>
        </w:rPr>
      </w:pPr>
      <w:hyperlink w:anchor="_Toc7643517" w:history="1">
        <w:r w:rsidRPr="00A36E0E">
          <w:rPr>
            <w:rStyle w:val="af5"/>
            <w:rFonts w:ascii="Arial" w:hAnsi="Arial"/>
            <w:noProof/>
            <w:sz w:val="22"/>
            <w:szCs w:val="22"/>
          </w:rPr>
          <w:t>3</w:t>
        </w:r>
        <w:r w:rsidRPr="00A36E0E">
          <w:rPr>
            <w:rFonts w:ascii="Arial" w:hAnsi="Arial"/>
            <w:b w:val="0"/>
            <w:bCs w:val="0"/>
            <w:caps w:val="0"/>
            <w:noProof/>
            <w:kern w:val="2"/>
            <w:sz w:val="22"/>
            <w:szCs w:val="22"/>
            <w:lang w:val="en-US" w:eastAsia="zh-CN"/>
          </w:rPr>
          <w:tab/>
        </w:r>
        <w:r w:rsidRPr="00A36E0E">
          <w:rPr>
            <w:rStyle w:val="af5"/>
            <w:rFonts w:ascii="Arial" w:hAnsi="Arial"/>
            <w:noProof/>
            <w:sz w:val="22"/>
            <w:szCs w:val="22"/>
          </w:rPr>
          <w:t>Auswertung</w:t>
        </w:r>
        <w:r w:rsidRPr="00A36E0E">
          <w:rPr>
            <w:rFonts w:ascii="Arial" w:hAnsi="Arial"/>
            <w:noProof/>
            <w:webHidden/>
            <w:sz w:val="22"/>
            <w:szCs w:val="22"/>
          </w:rPr>
          <w:tab/>
        </w:r>
        <w:r w:rsidRPr="00A36E0E">
          <w:rPr>
            <w:rFonts w:ascii="Arial" w:hAnsi="Arial"/>
            <w:noProof/>
            <w:webHidden/>
            <w:sz w:val="22"/>
            <w:szCs w:val="22"/>
          </w:rPr>
          <w:fldChar w:fldCharType="begin"/>
        </w:r>
        <w:r w:rsidRPr="00A36E0E">
          <w:rPr>
            <w:rFonts w:ascii="Arial" w:hAnsi="Arial"/>
            <w:noProof/>
            <w:webHidden/>
            <w:sz w:val="22"/>
            <w:szCs w:val="22"/>
          </w:rPr>
          <w:instrText xml:space="preserve"> PAGEREF _Toc7643517 \h </w:instrText>
        </w:r>
        <w:r w:rsidRPr="00A36E0E">
          <w:rPr>
            <w:rFonts w:ascii="Arial" w:hAnsi="Arial"/>
            <w:noProof/>
            <w:webHidden/>
            <w:sz w:val="22"/>
            <w:szCs w:val="22"/>
          </w:rPr>
        </w:r>
        <w:r w:rsidRPr="00A36E0E">
          <w:rPr>
            <w:rFonts w:ascii="Arial" w:hAnsi="Arial"/>
            <w:noProof/>
            <w:webHidden/>
            <w:sz w:val="22"/>
            <w:szCs w:val="22"/>
          </w:rPr>
          <w:fldChar w:fldCharType="separate"/>
        </w:r>
        <w:r w:rsidRPr="00A36E0E">
          <w:rPr>
            <w:rFonts w:ascii="Arial" w:hAnsi="Arial"/>
            <w:noProof/>
            <w:webHidden/>
            <w:sz w:val="22"/>
            <w:szCs w:val="22"/>
          </w:rPr>
          <w:t>27</w:t>
        </w:r>
        <w:r w:rsidRPr="00A36E0E">
          <w:rPr>
            <w:rFonts w:ascii="Arial" w:hAnsi="Arial"/>
            <w:noProof/>
            <w:webHidden/>
            <w:sz w:val="22"/>
            <w:szCs w:val="22"/>
          </w:rPr>
          <w:fldChar w:fldCharType="end"/>
        </w:r>
      </w:hyperlink>
    </w:p>
    <w:p w14:paraId="3F00BD41" w14:textId="783A9C53" w:rsidR="00A36E0E" w:rsidRPr="00A36E0E" w:rsidRDefault="00A36E0E">
      <w:pPr>
        <w:pStyle w:val="TOC2"/>
        <w:tabs>
          <w:tab w:val="left" w:pos="880"/>
          <w:tab w:val="right" w:pos="9062"/>
        </w:tabs>
        <w:rPr>
          <w:rFonts w:ascii="Arial" w:hAnsi="Arial"/>
          <w:smallCaps w:val="0"/>
          <w:noProof/>
          <w:kern w:val="2"/>
          <w:sz w:val="22"/>
          <w:szCs w:val="22"/>
          <w:lang w:val="en-US" w:eastAsia="zh-CN"/>
        </w:rPr>
      </w:pPr>
      <w:hyperlink w:anchor="_Toc7643518" w:history="1">
        <w:r w:rsidRPr="00A36E0E">
          <w:rPr>
            <w:rStyle w:val="af5"/>
            <w:rFonts w:ascii="Arial" w:hAnsi="Arial"/>
            <w:noProof/>
            <w:sz w:val="22"/>
            <w:szCs w:val="22"/>
          </w:rPr>
          <w:t>3.1</w:t>
        </w:r>
        <w:r w:rsidRPr="00A36E0E">
          <w:rPr>
            <w:rFonts w:ascii="Arial" w:hAnsi="Arial"/>
            <w:smallCaps w:val="0"/>
            <w:noProof/>
            <w:kern w:val="2"/>
            <w:sz w:val="22"/>
            <w:szCs w:val="22"/>
            <w:lang w:val="en-US" w:eastAsia="zh-CN"/>
          </w:rPr>
          <w:tab/>
        </w:r>
        <w:r w:rsidRPr="00A36E0E">
          <w:rPr>
            <w:rStyle w:val="af5"/>
            <w:rFonts w:ascii="Arial" w:hAnsi="Arial"/>
            <w:noProof/>
            <w:sz w:val="22"/>
            <w:szCs w:val="22"/>
          </w:rPr>
          <w:t>Fazit</w:t>
        </w:r>
        <w:r w:rsidRPr="00A36E0E">
          <w:rPr>
            <w:rFonts w:ascii="Arial" w:hAnsi="Arial"/>
            <w:noProof/>
            <w:webHidden/>
            <w:sz w:val="22"/>
            <w:szCs w:val="22"/>
          </w:rPr>
          <w:tab/>
        </w:r>
        <w:r w:rsidRPr="00A36E0E">
          <w:rPr>
            <w:rFonts w:ascii="Arial" w:hAnsi="Arial"/>
            <w:noProof/>
            <w:webHidden/>
            <w:sz w:val="22"/>
            <w:szCs w:val="22"/>
          </w:rPr>
          <w:fldChar w:fldCharType="begin"/>
        </w:r>
        <w:r w:rsidRPr="00A36E0E">
          <w:rPr>
            <w:rFonts w:ascii="Arial" w:hAnsi="Arial"/>
            <w:noProof/>
            <w:webHidden/>
            <w:sz w:val="22"/>
            <w:szCs w:val="22"/>
          </w:rPr>
          <w:instrText xml:space="preserve"> PAGEREF _Toc7643518 \h </w:instrText>
        </w:r>
        <w:r w:rsidRPr="00A36E0E">
          <w:rPr>
            <w:rFonts w:ascii="Arial" w:hAnsi="Arial"/>
            <w:noProof/>
            <w:webHidden/>
            <w:sz w:val="22"/>
            <w:szCs w:val="22"/>
          </w:rPr>
        </w:r>
        <w:r w:rsidRPr="00A36E0E">
          <w:rPr>
            <w:rFonts w:ascii="Arial" w:hAnsi="Arial"/>
            <w:noProof/>
            <w:webHidden/>
            <w:sz w:val="22"/>
            <w:szCs w:val="22"/>
          </w:rPr>
          <w:fldChar w:fldCharType="separate"/>
        </w:r>
        <w:r w:rsidRPr="00A36E0E">
          <w:rPr>
            <w:rFonts w:ascii="Arial" w:hAnsi="Arial"/>
            <w:noProof/>
            <w:webHidden/>
            <w:sz w:val="22"/>
            <w:szCs w:val="22"/>
          </w:rPr>
          <w:t>27</w:t>
        </w:r>
        <w:r w:rsidRPr="00A36E0E">
          <w:rPr>
            <w:rFonts w:ascii="Arial" w:hAnsi="Arial"/>
            <w:noProof/>
            <w:webHidden/>
            <w:sz w:val="22"/>
            <w:szCs w:val="22"/>
          </w:rPr>
          <w:fldChar w:fldCharType="end"/>
        </w:r>
      </w:hyperlink>
    </w:p>
    <w:p w14:paraId="1A694F24" w14:textId="74B4B932" w:rsidR="00A36E0E" w:rsidRPr="00A36E0E" w:rsidRDefault="00A36E0E">
      <w:pPr>
        <w:pStyle w:val="TOC2"/>
        <w:tabs>
          <w:tab w:val="left" w:pos="880"/>
          <w:tab w:val="right" w:pos="9062"/>
        </w:tabs>
        <w:rPr>
          <w:rFonts w:ascii="Arial" w:hAnsi="Arial"/>
          <w:smallCaps w:val="0"/>
          <w:noProof/>
          <w:kern w:val="2"/>
          <w:sz w:val="22"/>
          <w:szCs w:val="22"/>
          <w:lang w:val="en-US" w:eastAsia="zh-CN"/>
        </w:rPr>
      </w:pPr>
      <w:hyperlink w:anchor="_Toc7643519" w:history="1">
        <w:r w:rsidRPr="00A36E0E">
          <w:rPr>
            <w:rStyle w:val="af5"/>
            <w:rFonts w:ascii="Arial" w:hAnsi="Arial"/>
            <w:noProof/>
            <w:sz w:val="22"/>
            <w:szCs w:val="22"/>
          </w:rPr>
          <w:t>3.2</w:t>
        </w:r>
        <w:r w:rsidRPr="00A36E0E">
          <w:rPr>
            <w:rFonts w:ascii="Arial" w:hAnsi="Arial"/>
            <w:smallCaps w:val="0"/>
            <w:noProof/>
            <w:kern w:val="2"/>
            <w:sz w:val="22"/>
            <w:szCs w:val="22"/>
            <w:lang w:val="en-US" w:eastAsia="zh-CN"/>
          </w:rPr>
          <w:tab/>
        </w:r>
        <w:r w:rsidRPr="00A36E0E">
          <w:rPr>
            <w:rStyle w:val="af5"/>
            <w:rFonts w:ascii="Arial" w:hAnsi="Arial"/>
            <w:noProof/>
            <w:sz w:val="22"/>
            <w:szCs w:val="22"/>
          </w:rPr>
          <w:t>Anforderungen an ein erweitertes Modell</w:t>
        </w:r>
        <w:r w:rsidRPr="00A36E0E">
          <w:rPr>
            <w:rFonts w:ascii="Arial" w:hAnsi="Arial"/>
            <w:noProof/>
            <w:webHidden/>
            <w:sz w:val="22"/>
            <w:szCs w:val="22"/>
          </w:rPr>
          <w:tab/>
        </w:r>
        <w:r w:rsidRPr="00A36E0E">
          <w:rPr>
            <w:rFonts w:ascii="Arial" w:hAnsi="Arial"/>
            <w:noProof/>
            <w:webHidden/>
            <w:sz w:val="22"/>
            <w:szCs w:val="22"/>
          </w:rPr>
          <w:fldChar w:fldCharType="begin"/>
        </w:r>
        <w:r w:rsidRPr="00A36E0E">
          <w:rPr>
            <w:rFonts w:ascii="Arial" w:hAnsi="Arial"/>
            <w:noProof/>
            <w:webHidden/>
            <w:sz w:val="22"/>
            <w:szCs w:val="22"/>
          </w:rPr>
          <w:instrText xml:space="preserve"> PAGEREF _Toc7643519 \h </w:instrText>
        </w:r>
        <w:r w:rsidRPr="00A36E0E">
          <w:rPr>
            <w:rFonts w:ascii="Arial" w:hAnsi="Arial"/>
            <w:noProof/>
            <w:webHidden/>
            <w:sz w:val="22"/>
            <w:szCs w:val="22"/>
          </w:rPr>
        </w:r>
        <w:r w:rsidRPr="00A36E0E">
          <w:rPr>
            <w:rFonts w:ascii="Arial" w:hAnsi="Arial"/>
            <w:noProof/>
            <w:webHidden/>
            <w:sz w:val="22"/>
            <w:szCs w:val="22"/>
          </w:rPr>
          <w:fldChar w:fldCharType="separate"/>
        </w:r>
        <w:r w:rsidRPr="00A36E0E">
          <w:rPr>
            <w:rFonts w:ascii="Arial" w:hAnsi="Arial"/>
            <w:noProof/>
            <w:webHidden/>
            <w:sz w:val="22"/>
            <w:szCs w:val="22"/>
          </w:rPr>
          <w:t>27</w:t>
        </w:r>
        <w:r w:rsidRPr="00A36E0E">
          <w:rPr>
            <w:rFonts w:ascii="Arial" w:hAnsi="Arial"/>
            <w:noProof/>
            <w:webHidden/>
            <w:sz w:val="22"/>
            <w:szCs w:val="22"/>
          </w:rPr>
          <w:fldChar w:fldCharType="end"/>
        </w:r>
      </w:hyperlink>
    </w:p>
    <w:p w14:paraId="0A6E0EDE" w14:textId="6EE45AF0" w:rsidR="005E1090" w:rsidRPr="00C33A9A" w:rsidRDefault="00C33A9A" w:rsidP="00C33A9A">
      <w:pPr>
        <w:pStyle w:val="TOC3"/>
        <w:tabs>
          <w:tab w:val="right" w:leader="dot" w:pos="9072"/>
        </w:tabs>
        <w:spacing w:line="260" w:lineRule="exact"/>
        <w:ind w:left="992" w:hanging="992"/>
        <w:rPr>
          <w:rFonts w:ascii="Arial" w:hAnsi="Arial"/>
          <w:i w:val="0"/>
          <w:iCs w:val="0"/>
          <w:smallCaps/>
          <w:noProof/>
          <w:sz w:val="22"/>
        </w:rPr>
      </w:pPr>
      <w:r w:rsidRPr="00A36E0E">
        <w:rPr>
          <w:rFonts w:ascii="Arial" w:hAnsi="Arial"/>
          <w:i w:val="0"/>
          <w:iCs w:val="0"/>
          <w:smallCaps/>
          <w:noProof/>
          <w:sz w:val="22"/>
          <w:szCs w:val="22"/>
        </w:rPr>
        <w:fldChar w:fldCharType="end"/>
      </w:r>
      <w:r w:rsidR="005E1090" w:rsidRPr="00C33A9A">
        <w:rPr>
          <w:rFonts w:ascii="Arial" w:hAnsi="Arial"/>
          <w:i w:val="0"/>
          <w:iCs w:val="0"/>
          <w:smallCaps/>
          <w:noProof/>
          <w:sz w:val="22"/>
        </w:rPr>
        <w:br w:type="page"/>
      </w:r>
    </w:p>
    <w:p w14:paraId="31D7C1D7" w14:textId="57AFF448" w:rsidR="00DB7B14" w:rsidRPr="00CB19C4" w:rsidRDefault="00DB7B14" w:rsidP="000612CF">
      <w:pPr>
        <w:pStyle w:val="berschrift1Verzeichnisse"/>
        <w:rPr>
          <w:rFonts w:ascii="Arial" w:hAnsi="Arial"/>
          <w:b/>
          <w:sz w:val="22"/>
          <w:szCs w:val="22"/>
        </w:rPr>
      </w:pPr>
      <w:bookmarkStart w:id="1" w:name="_Toc7643459"/>
      <w:r w:rsidRPr="00CB19C4">
        <w:rPr>
          <w:rFonts w:ascii="Arial" w:hAnsi="Arial"/>
          <w:b/>
          <w:sz w:val="22"/>
          <w:szCs w:val="22"/>
        </w:rPr>
        <w:lastRenderedPageBreak/>
        <w:t>Abbildungsverzeichnis</w:t>
      </w:r>
      <w:bookmarkEnd w:id="1"/>
    </w:p>
    <w:p w14:paraId="6493F221" w14:textId="1F85799E" w:rsidR="00CB19C4" w:rsidRPr="00CB19C4" w:rsidRDefault="006904A3">
      <w:pPr>
        <w:pStyle w:val="af0"/>
        <w:tabs>
          <w:tab w:val="right" w:leader="dot" w:pos="9062"/>
        </w:tabs>
        <w:rPr>
          <w:rFonts w:ascii="Arial" w:hAnsi="Arial"/>
          <w:noProof/>
          <w:kern w:val="2"/>
          <w:sz w:val="22"/>
          <w:szCs w:val="22"/>
          <w:lang w:val="en-US" w:eastAsia="zh-CN"/>
        </w:rPr>
      </w:pPr>
      <w:r w:rsidRPr="00CB19C4">
        <w:rPr>
          <w:rFonts w:ascii="Arial" w:hAnsi="Arial"/>
          <w:sz w:val="22"/>
          <w:szCs w:val="22"/>
        </w:rPr>
        <w:fldChar w:fldCharType="begin"/>
      </w:r>
      <w:r w:rsidRPr="00CB19C4">
        <w:rPr>
          <w:rFonts w:ascii="Arial" w:hAnsi="Arial"/>
          <w:sz w:val="22"/>
          <w:szCs w:val="22"/>
        </w:rPr>
        <w:instrText xml:space="preserve"> TOC \h \z \c "Abbildung" </w:instrText>
      </w:r>
      <w:r w:rsidRPr="00CB19C4">
        <w:rPr>
          <w:rFonts w:ascii="Arial" w:hAnsi="Arial"/>
          <w:sz w:val="22"/>
          <w:szCs w:val="22"/>
        </w:rPr>
        <w:fldChar w:fldCharType="separate"/>
      </w:r>
      <w:hyperlink w:anchor="_Toc7643520" w:history="1">
        <w:r w:rsidR="00CB19C4" w:rsidRPr="00CB19C4">
          <w:rPr>
            <w:rStyle w:val="af5"/>
            <w:rFonts w:ascii="Arial" w:hAnsi="Arial"/>
            <w:noProof/>
            <w:sz w:val="22"/>
            <w:szCs w:val="22"/>
          </w:rPr>
          <w:t>Abbildung 1: Auslastung im Musterversuch</w:t>
        </w:r>
        <w:r w:rsidR="00CB19C4" w:rsidRPr="00CB19C4">
          <w:rPr>
            <w:rFonts w:ascii="Arial" w:hAnsi="Arial"/>
            <w:noProof/>
            <w:webHidden/>
            <w:sz w:val="22"/>
            <w:szCs w:val="22"/>
          </w:rPr>
          <w:tab/>
        </w:r>
        <w:r w:rsidR="00CB19C4" w:rsidRPr="00CB19C4">
          <w:rPr>
            <w:rFonts w:ascii="Arial" w:hAnsi="Arial"/>
            <w:noProof/>
            <w:webHidden/>
            <w:sz w:val="22"/>
            <w:szCs w:val="22"/>
          </w:rPr>
          <w:fldChar w:fldCharType="begin"/>
        </w:r>
        <w:r w:rsidR="00CB19C4" w:rsidRPr="00CB19C4">
          <w:rPr>
            <w:rFonts w:ascii="Arial" w:hAnsi="Arial"/>
            <w:noProof/>
            <w:webHidden/>
            <w:sz w:val="22"/>
            <w:szCs w:val="22"/>
          </w:rPr>
          <w:instrText xml:space="preserve"> PAGEREF _Toc7643520 \h </w:instrText>
        </w:r>
        <w:r w:rsidR="00CB19C4" w:rsidRPr="00CB19C4">
          <w:rPr>
            <w:rFonts w:ascii="Arial" w:hAnsi="Arial"/>
            <w:noProof/>
            <w:webHidden/>
            <w:sz w:val="22"/>
            <w:szCs w:val="22"/>
          </w:rPr>
        </w:r>
        <w:r w:rsidR="00CB19C4" w:rsidRPr="00CB19C4">
          <w:rPr>
            <w:rFonts w:ascii="Arial" w:hAnsi="Arial"/>
            <w:noProof/>
            <w:webHidden/>
            <w:sz w:val="22"/>
            <w:szCs w:val="22"/>
          </w:rPr>
          <w:fldChar w:fldCharType="separate"/>
        </w:r>
        <w:r w:rsidR="00CB19C4" w:rsidRPr="00CB19C4">
          <w:rPr>
            <w:rFonts w:ascii="Arial" w:hAnsi="Arial"/>
            <w:noProof/>
            <w:webHidden/>
            <w:sz w:val="22"/>
            <w:szCs w:val="22"/>
          </w:rPr>
          <w:t>8</w:t>
        </w:r>
        <w:r w:rsidR="00CB19C4" w:rsidRPr="00CB19C4">
          <w:rPr>
            <w:rFonts w:ascii="Arial" w:hAnsi="Arial"/>
            <w:noProof/>
            <w:webHidden/>
            <w:sz w:val="22"/>
            <w:szCs w:val="22"/>
          </w:rPr>
          <w:fldChar w:fldCharType="end"/>
        </w:r>
      </w:hyperlink>
    </w:p>
    <w:p w14:paraId="1ABCD394" w14:textId="07544E3F" w:rsidR="00CB19C4" w:rsidRPr="00CB19C4" w:rsidRDefault="00CB19C4">
      <w:pPr>
        <w:pStyle w:val="af0"/>
        <w:tabs>
          <w:tab w:val="right" w:leader="dot" w:pos="9062"/>
        </w:tabs>
        <w:rPr>
          <w:rFonts w:ascii="Arial" w:hAnsi="Arial"/>
          <w:noProof/>
          <w:kern w:val="2"/>
          <w:sz w:val="22"/>
          <w:szCs w:val="22"/>
          <w:lang w:val="en-US" w:eastAsia="zh-CN"/>
        </w:rPr>
      </w:pPr>
      <w:hyperlink w:anchor="_Toc7643521" w:history="1">
        <w:r w:rsidRPr="00CB19C4">
          <w:rPr>
            <w:rStyle w:val="af5"/>
            <w:rFonts w:ascii="Arial" w:hAnsi="Arial"/>
            <w:noProof/>
            <w:sz w:val="22"/>
            <w:szCs w:val="22"/>
          </w:rPr>
          <w:t>Abbildung 2: DLZ im Musterversuch</w:t>
        </w:r>
        <w:r w:rsidRPr="00CB19C4">
          <w:rPr>
            <w:rFonts w:ascii="Arial" w:hAnsi="Arial"/>
            <w:noProof/>
            <w:webHidden/>
            <w:sz w:val="22"/>
            <w:szCs w:val="22"/>
          </w:rPr>
          <w:tab/>
        </w:r>
        <w:r w:rsidRPr="00CB19C4">
          <w:rPr>
            <w:rFonts w:ascii="Arial" w:hAnsi="Arial"/>
            <w:noProof/>
            <w:webHidden/>
            <w:sz w:val="22"/>
            <w:szCs w:val="22"/>
          </w:rPr>
          <w:fldChar w:fldCharType="begin"/>
        </w:r>
        <w:r w:rsidRPr="00CB19C4">
          <w:rPr>
            <w:rFonts w:ascii="Arial" w:hAnsi="Arial"/>
            <w:noProof/>
            <w:webHidden/>
            <w:sz w:val="22"/>
            <w:szCs w:val="22"/>
          </w:rPr>
          <w:instrText xml:space="preserve"> PAGEREF _Toc7643521 \h </w:instrText>
        </w:r>
        <w:r w:rsidRPr="00CB19C4">
          <w:rPr>
            <w:rFonts w:ascii="Arial" w:hAnsi="Arial"/>
            <w:noProof/>
            <w:webHidden/>
            <w:sz w:val="22"/>
            <w:szCs w:val="22"/>
          </w:rPr>
        </w:r>
        <w:r w:rsidRPr="00CB19C4">
          <w:rPr>
            <w:rFonts w:ascii="Arial" w:hAnsi="Arial"/>
            <w:noProof/>
            <w:webHidden/>
            <w:sz w:val="22"/>
            <w:szCs w:val="22"/>
          </w:rPr>
          <w:fldChar w:fldCharType="separate"/>
        </w:r>
        <w:r w:rsidRPr="00CB19C4">
          <w:rPr>
            <w:rFonts w:ascii="Arial" w:hAnsi="Arial"/>
            <w:noProof/>
            <w:webHidden/>
            <w:sz w:val="22"/>
            <w:szCs w:val="22"/>
          </w:rPr>
          <w:t>9</w:t>
        </w:r>
        <w:r w:rsidRPr="00CB19C4">
          <w:rPr>
            <w:rFonts w:ascii="Arial" w:hAnsi="Arial"/>
            <w:noProof/>
            <w:webHidden/>
            <w:sz w:val="22"/>
            <w:szCs w:val="22"/>
          </w:rPr>
          <w:fldChar w:fldCharType="end"/>
        </w:r>
      </w:hyperlink>
    </w:p>
    <w:p w14:paraId="590D8458" w14:textId="77272282" w:rsidR="00CB19C4" w:rsidRPr="00CB19C4" w:rsidRDefault="00CB19C4">
      <w:pPr>
        <w:pStyle w:val="af0"/>
        <w:tabs>
          <w:tab w:val="right" w:leader="dot" w:pos="9062"/>
        </w:tabs>
        <w:rPr>
          <w:rFonts w:ascii="Arial" w:hAnsi="Arial"/>
          <w:noProof/>
          <w:kern w:val="2"/>
          <w:sz w:val="22"/>
          <w:szCs w:val="22"/>
          <w:lang w:val="en-US" w:eastAsia="zh-CN"/>
        </w:rPr>
      </w:pPr>
      <w:hyperlink w:anchor="_Toc7643522" w:history="1">
        <w:r w:rsidRPr="00CB19C4">
          <w:rPr>
            <w:rStyle w:val="af5"/>
            <w:rFonts w:ascii="Arial" w:hAnsi="Arial"/>
            <w:noProof/>
            <w:sz w:val="22"/>
            <w:szCs w:val="22"/>
          </w:rPr>
          <w:t>Abbildung 3: Termintreue im Musterversuch</w:t>
        </w:r>
        <w:r w:rsidRPr="00CB19C4">
          <w:rPr>
            <w:rFonts w:ascii="Arial" w:hAnsi="Arial"/>
            <w:noProof/>
            <w:webHidden/>
            <w:sz w:val="22"/>
            <w:szCs w:val="22"/>
          </w:rPr>
          <w:tab/>
        </w:r>
        <w:r w:rsidRPr="00CB19C4">
          <w:rPr>
            <w:rFonts w:ascii="Arial" w:hAnsi="Arial"/>
            <w:noProof/>
            <w:webHidden/>
            <w:sz w:val="22"/>
            <w:szCs w:val="22"/>
          </w:rPr>
          <w:fldChar w:fldCharType="begin"/>
        </w:r>
        <w:r w:rsidRPr="00CB19C4">
          <w:rPr>
            <w:rFonts w:ascii="Arial" w:hAnsi="Arial"/>
            <w:noProof/>
            <w:webHidden/>
            <w:sz w:val="22"/>
            <w:szCs w:val="22"/>
          </w:rPr>
          <w:instrText xml:space="preserve"> PAGEREF _Toc7643522 \h </w:instrText>
        </w:r>
        <w:r w:rsidRPr="00CB19C4">
          <w:rPr>
            <w:rFonts w:ascii="Arial" w:hAnsi="Arial"/>
            <w:noProof/>
            <w:webHidden/>
            <w:sz w:val="22"/>
            <w:szCs w:val="22"/>
          </w:rPr>
        </w:r>
        <w:r w:rsidRPr="00CB19C4">
          <w:rPr>
            <w:rFonts w:ascii="Arial" w:hAnsi="Arial"/>
            <w:noProof/>
            <w:webHidden/>
            <w:sz w:val="22"/>
            <w:szCs w:val="22"/>
          </w:rPr>
          <w:fldChar w:fldCharType="separate"/>
        </w:r>
        <w:r w:rsidRPr="00CB19C4">
          <w:rPr>
            <w:rFonts w:ascii="Arial" w:hAnsi="Arial"/>
            <w:noProof/>
            <w:webHidden/>
            <w:sz w:val="22"/>
            <w:szCs w:val="22"/>
          </w:rPr>
          <w:t>9</w:t>
        </w:r>
        <w:r w:rsidRPr="00CB19C4">
          <w:rPr>
            <w:rFonts w:ascii="Arial" w:hAnsi="Arial"/>
            <w:noProof/>
            <w:webHidden/>
            <w:sz w:val="22"/>
            <w:szCs w:val="22"/>
          </w:rPr>
          <w:fldChar w:fldCharType="end"/>
        </w:r>
      </w:hyperlink>
    </w:p>
    <w:p w14:paraId="769B0AEB" w14:textId="0502CE72" w:rsidR="00CB19C4" w:rsidRPr="00CB19C4" w:rsidRDefault="00CB19C4">
      <w:pPr>
        <w:pStyle w:val="af0"/>
        <w:tabs>
          <w:tab w:val="right" w:leader="dot" w:pos="9062"/>
        </w:tabs>
        <w:rPr>
          <w:rFonts w:ascii="Arial" w:hAnsi="Arial"/>
          <w:noProof/>
          <w:kern w:val="2"/>
          <w:sz w:val="22"/>
          <w:szCs w:val="22"/>
          <w:lang w:val="en-US" w:eastAsia="zh-CN"/>
        </w:rPr>
      </w:pPr>
      <w:hyperlink w:anchor="_Toc7643523" w:history="1">
        <w:r w:rsidRPr="00CB19C4">
          <w:rPr>
            <w:rStyle w:val="af5"/>
            <w:rFonts w:ascii="Arial" w:hAnsi="Arial"/>
            <w:noProof/>
            <w:sz w:val="22"/>
            <w:szCs w:val="22"/>
          </w:rPr>
          <w:t>Abbildung 4: Bestand im Musterversuch</w:t>
        </w:r>
        <w:r w:rsidRPr="00CB19C4">
          <w:rPr>
            <w:rFonts w:ascii="Arial" w:hAnsi="Arial"/>
            <w:noProof/>
            <w:webHidden/>
            <w:sz w:val="22"/>
            <w:szCs w:val="22"/>
          </w:rPr>
          <w:tab/>
        </w:r>
        <w:r w:rsidRPr="00CB19C4">
          <w:rPr>
            <w:rFonts w:ascii="Arial" w:hAnsi="Arial"/>
            <w:noProof/>
            <w:webHidden/>
            <w:sz w:val="22"/>
            <w:szCs w:val="22"/>
          </w:rPr>
          <w:fldChar w:fldCharType="begin"/>
        </w:r>
        <w:r w:rsidRPr="00CB19C4">
          <w:rPr>
            <w:rFonts w:ascii="Arial" w:hAnsi="Arial"/>
            <w:noProof/>
            <w:webHidden/>
            <w:sz w:val="22"/>
            <w:szCs w:val="22"/>
          </w:rPr>
          <w:instrText xml:space="preserve"> PAGEREF _Toc7643523 \h </w:instrText>
        </w:r>
        <w:r w:rsidRPr="00CB19C4">
          <w:rPr>
            <w:rFonts w:ascii="Arial" w:hAnsi="Arial"/>
            <w:noProof/>
            <w:webHidden/>
            <w:sz w:val="22"/>
            <w:szCs w:val="22"/>
          </w:rPr>
        </w:r>
        <w:r w:rsidRPr="00CB19C4">
          <w:rPr>
            <w:rFonts w:ascii="Arial" w:hAnsi="Arial"/>
            <w:noProof/>
            <w:webHidden/>
            <w:sz w:val="22"/>
            <w:szCs w:val="22"/>
          </w:rPr>
          <w:fldChar w:fldCharType="separate"/>
        </w:r>
        <w:r w:rsidRPr="00CB19C4">
          <w:rPr>
            <w:rFonts w:ascii="Arial" w:hAnsi="Arial"/>
            <w:noProof/>
            <w:webHidden/>
            <w:sz w:val="22"/>
            <w:szCs w:val="22"/>
          </w:rPr>
          <w:t>10</w:t>
        </w:r>
        <w:r w:rsidRPr="00CB19C4">
          <w:rPr>
            <w:rFonts w:ascii="Arial" w:hAnsi="Arial"/>
            <w:noProof/>
            <w:webHidden/>
            <w:sz w:val="22"/>
            <w:szCs w:val="22"/>
          </w:rPr>
          <w:fldChar w:fldCharType="end"/>
        </w:r>
      </w:hyperlink>
    </w:p>
    <w:p w14:paraId="34FEC93D" w14:textId="28E55A23" w:rsidR="00CB19C4" w:rsidRPr="00CB19C4" w:rsidRDefault="00CB19C4">
      <w:pPr>
        <w:pStyle w:val="af0"/>
        <w:tabs>
          <w:tab w:val="right" w:leader="dot" w:pos="9062"/>
        </w:tabs>
        <w:rPr>
          <w:rFonts w:ascii="Arial" w:hAnsi="Arial"/>
          <w:noProof/>
          <w:kern w:val="2"/>
          <w:sz w:val="22"/>
          <w:szCs w:val="22"/>
          <w:lang w:val="en-US" w:eastAsia="zh-CN"/>
        </w:rPr>
      </w:pPr>
      <w:hyperlink w:anchor="_Toc7643524" w:history="1">
        <w:r w:rsidRPr="00CB19C4">
          <w:rPr>
            <w:rStyle w:val="af5"/>
            <w:rFonts w:ascii="Arial" w:hAnsi="Arial"/>
            <w:noProof/>
            <w:sz w:val="22"/>
            <w:szCs w:val="22"/>
          </w:rPr>
          <w:t>Abbildung 5: Auslastung im Versuch 0</w:t>
        </w:r>
        <w:r w:rsidRPr="00CB19C4">
          <w:rPr>
            <w:rFonts w:ascii="Arial" w:hAnsi="Arial"/>
            <w:noProof/>
            <w:webHidden/>
            <w:sz w:val="22"/>
            <w:szCs w:val="22"/>
          </w:rPr>
          <w:tab/>
        </w:r>
        <w:r w:rsidRPr="00CB19C4">
          <w:rPr>
            <w:rFonts w:ascii="Arial" w:hAnsi="Arial"/>
            <w:noProof/>
            <w:webHidden/>
            <w:sz w:val="22"/>
            <w:szCs w:val="22"/>
          </w:rPr>
          <w:fldChar w:fldCharType="begin"/>
        </w:r>
        <w:r w:rsidRPr="00CB19C4">
          <w:rPr>
            <w:rFonts w:ascii="Arial" w:hAnsi="Arial"/>
            <w:noProof/>
            <w:webHidden/>
            <w:sz w:val="22"/>
            <w:szCs w:val="22"/>
          </w:rPr>
          <w:instrText xml:space="preserve"> PAGEREF _Toc7643524 \h </w:instrText>
        </w:r>
        <w:r w:rsidRPr="00CB19C4">
          <w:rPr>
            <w:rFonts w:ascii="Arial" w:hAnsi="Arial"/>
            <w:noProof/>
            <w:webHidden/>
            <w:sz w:val="22"/>
            <w:szCs w:val="22"/>
          </w:rPr>
        </w:r>
        <w:r w:rsidRPr="00CB19C4">
          <w:rPr>
            <w:rFonts w:ascii="Arial" w:hAnsi="Arial"/>
            <w:noProof/>
            <w:webHidden/>
            <w:sz w:val="22"/>
            <w:szCs w:val="22"/>
          </w:rPr>
          <w:fldChar w:fldCharType="separate"/>
        </w:r>
        <w:r w:rsidRPr="00CB19C4">
          <w:rPr>
            <w:rFonts w:ascii="Arial" w:hAnsi="Arial"/>
            <w:noProof/>
            <w:webHidden/>
            <w:sz w:val="22"/>
            <w:szCs w:val="22"/>
          </w:rPr>
          <w:t>11</w:t>
        </w:r>
        <w:r w:rsidRPr="00CB19C4">
          <w:rPr>
            <w:rFonts w:ascii="Arial" w:hAnsi="Arial"/>
            <w:noProof/>
            <w:webHidden/>
            <w:sz w:val="22"/>
            <w:szCs w:val="22"/>
          </w:rPr>
          <w:fldChar w:fldCharType="end"/>
        </w:r>
      </w:hyperlink>
    </w:p>
    <w:p w14:paraId="2D7B0A58" w14:textId="2347E4B9" w:rsidR="00CB19C4" w:rsidRPr="00CB19C4" w:rsidRDefault="00CB19C4">
      <w:pPr>
        <w:pStyle w:val="af0"/>
        <w:tabs>
          <w:tab w:val="right" w:leader="dot" w:pos="9062"/>
        </w:tabs>
        <w:rPr>
          <w:rFonts w:ascii="Arial" w:hAnsi="Arial"/>
          <w:noProof/>
          <w:kern w:val="2"/>
          <w:sz w:val="22"/>
          <w:szCs w:val="22"/>
          <w:lang w:val="en-US" w:eastAsia="zh-CN"/>
        </w:rPr>
      </w:pPr>
      <w:hyperlink w:anchor="_Toc7643525" w:history="1">
        <w:r w:rsidRPr="00CB19C4">
          <w:rPr>
            <w:rStyle w:val="af5"/>
            <w:rFonts w:ascii="Arial" w:hAnsi="Arial"/>
            <w:noProof/>
            <w:sz w:val="22"/>
            <w:szCs w:val="22"/>
          </w:rPr>
          <w:t>Abbildung 6: DLZ im Versuch 0</w:t>
        </w:r>
        <w:r w:rsidRPr="00CB19C4">
          <w:rPr>
            <w:rFonts w:ascii="Arial" w:hAnsi="Arial"/>
            <w:noProof/>
            <w:webHidden/>
            <w:sz w:val="22"/>
            <w:szCs w:val="22"/>
          </w:rPr>
          <w:tab/>
        </w:r>
        <w:r w:rsidRPr="00CB19C4">
          <w:rPr>
            <w:rFonts w:ascii="Arial" w:hAnsi="Arial"/>
            <w:noProof/>
            <w:webHidden/>
            <w:sz w:val="22"/>
            <w:szCs w:val="22"/>
          </w:rPr>
          <w:fldChar w:fldCharType="begin"/>
        </w:r>
        <w:r w:rsidRPr="00CB19C4">
          <w:rPr>
            <w:rFonts w:ascii="Arial" w:hAnsi="Arial"/>
            <w:noProof/>
            <w:webHidden/>
            <w:sz w:val="22"/>
            <w:szCs w:val="22"/>
          </w:rPr>
          <w:instrText xml:space="preserve"> PAGEREF _Toc7643525 \h </w:instrText>
        </w:r>
        <w:r w:rsidRPr="00CB19C4">
          <w:rPr>
            <w:rFonts w:ascii="Arial" w:hAnsi="Arial"/>
            <w:noProof/>
            <w:webHidden/>
            <w:sz w:val="22"/>
            <w:szCs w:val="22"/>
          </w:rPr>
        </w:r>
        <w:r w:rsidRPr="00CB19C4">
          <w:rPr>
            <w:rFonts w:ascii="Arial" w:hAnsi="Arial"/>
            <w:noProof/>
            <w:webHidden/>
            <w:sz w:val="22"/>
            <w:szCs w:val="22"/>
          </w:rPr>
          <w:fldChar w:fldCharType="separate"/>
        </w:r>
        <w:r w:rsidRPr="00CB19C4">
          <w:rPr>
            <w:rFonts w:ascii="Arial" w:hAnsi="Arial"/>
            <w:noProof/>
            <w:webHidden/>
            <w:sz w:val="22"/>
            <w:szCs w:val="22"/>
          </w:rPr>
          <w:t>11</w:t>
        </w:r>
        <w:r w:rsidRPr="00CB19C4">
          <w:rPr>
            <w:rFonts w:ascii="Arial" w:hAnsi="Arial"/>
            <w:noProof/>
            <w:webHidden/>
            <w:sz w:val="22"/>
            <w:szCs w:val="22"/>
          </w:rPr>
          <w:fldChar w:fldCharType="end"/>
        </w:r>
      </w:hyperlink>
    </w:p>
    <w:p w14:paraId="64489BFF" w14:textId="602000B5" w:rsidR="00CB19C4" w:rsidRPr="00CB19C4" w:rsidRDefault="00CB19C4">
      <w:pPr>
        <w:pStyle w:val="af0"/>
        <w:tabs>
          <w:tab w:val="right" w:leader="dot" w:pos="9062"/>
        </w:tabs>
        <w:rPr>
          <w:rFonts w:ascii="Arial" w:hAnsi="Arial"/>
          <w:noProof/>
          <w:kern w:val="2"/>
          <w:sz w:val="22"/>
          <w:szCs w:val="22"/>
          <w:lang w:val="en-US" w:eastAsia="zh-CN"/>
        </w:rPr>
      </w:pPr>
      <w:hyperlink w:anchor="_Toc7643526" w:history="1">
        <w:r w:rsidRPr="00CB19C4">
          <w:rPr>
            <w:rStyle w:val="af5"/>
            <w:rFonts w:ascii="Arial" w:hAnsi="Arial"/>
            <w:noProof/>
            <w:sz w:val="22"/>
            <w:szCs w:val="22"/>
          </w:rPr>
          <w:t>Abbildung 7: Termintreue im Versuch 0</w:t>
        </w:r>
        <w:r w:rsidRPr="00CB19C4">
          <w:rPr>
            <w:rFonts w:ascii="Arial" w:hAnsi="Arial"/>
            <w:noProof/>
            <w:webHidden/>
            <w:sz w:val="22"/>
            <w:szCs w:val="22"/>
          </w:rPr>
          <w:tab/>
        </w:r>
        <w:r w:rsidRPr="00CB19C4">
          <w:rPr>
            <w:rFonts w:ascii="Arial" w:hAnsi="Arial"/>
            <w:noProof/>
            <w:webHidden/>
            <w:sz w:val="22"/>
            <w:szCs w:val="22"/>
          </w:rPr>
          <w:fldChar w:fldCharType="begin"/>
        </w:r>
        <w:r w:rsidRPr="00CB19C4">
          <w:rPr>
            <w:rFonts w:ascii="Arial" w:hAnsi="Arial"/>
            <w:noProof/>
            <w:webHidden/>
            <w:sz w:val="22"/>
            <w:szCs w:val="22"/>
          </w:rPr>
          <w:instrText xml:space="preserve"> PAGEREF _Toc7643526 \h </w:instrText>
        </w:r>
        <w:r w:rsidRPr="00CB19C4">
          <w:rPr>
            <w:rFonts w:ascii="Arial" w:hAnsi="Arial"/>
            <w:noProof/>
            <w:webHidden/>
            <w:sz w:val="22"/>
            <w:szCs w:val="22"/>
          </w:rPr>
        </w:r>
        <w:r w:rsidRPr="00CB19C4">
          <w:rPr>
            <w:rFonts w:ascii="Arial" w:hAnsi="Arial"/>
            <w:noProof/>
            <w:webHidden/>
            <w:sz w:val="22"/>
            <w:szCs w:val="22"/>
          </w:rPr>
          <w:fldChar w:fldCharType="separate"/>
        </w:r>
        <w:r w:rsidRPr="00CB19C4">
          <w:rPr>
            <w:rFonts w:ascii="Arial" w:hAnsi="Arial"/>
            <w:noProof/>
            <w:webHidden/>
            <w:sz w:val="22"/>
            <w:szCs w:val="22"/>
          </w:rPr>
          <w:t>12</w:t>
        </w:r>
        <w:r w:rsidRPr="00CB19C4">
          <w:rPr>
            <w:rFonts w:ascii="Arial" w:hAnsi="Arial"/>
            <w:noProof/>
            <w:webHidden/>
            <w:sz w:val="22"/>
            <w:szCs w:val="22"/>
          </w:rPr>
          <w:fldChar w:fldCharType="end"/>
        </w:r>
      </w:hyperlink>
    </w:p>
    <w:p w14:paraId="50957128" w14:textId="1494D5A8" w:rsidR="00CB19C4" w:rsidRPr="00CB19C4" w:rsidRDefault="00CB19C4">
      <w:pPr>
        <w:pStyle w:val="af0"/>
        <w:tabs>
          <w:tab w:val="right" w:leader="dot" w:pos="9062"/>
        </w:tabs>
        <w:rPr>
          <w:rFonts w:ascii="Arial" w:hAnsi="Arial"/>
          <w:noProof/>
          <w:kern w:val="2"/>
          <w:sz w:val="22"/>
          <w:szCs w:val="22"/>
          <w:lang w:val="en-US" w:eastAsia="zh-CN"/>
        </w:rPr>
      </w:pPr>
      <w:hyperlink w:anchor="_Toc7643527" w:history="1">
        <w:r w:rsidRPr="00CB19C4">
          <w:rPr>
            <w:rStyle w:val="af5"/>
            <w:rFonts w:ascii="Arial" w:hAnsi="Arial"/>
            <w:noProof/>
            <w:sz w:val="22"/>
            <w:szCs w:val="22"/>
          </w:rPr>
          <w:t>Abbildung 8: Bestand im Versuch 0</w:t>
        </w:r>
        <w:r w:rsidRPr="00CB19C4">
          <w:rPr>
            <w:rFonts w:ascii="Arial" w:hAnsi="Arial"/>
            <w:noProof/>
            <w:webHidden/>
            <w:sz w:val="22"/>
            <w:szCs w:val="22"/>
          </w:rPr>
          <w:tab/>
        </w:r>
        <w:r w:rsidRPr="00CB19C4">
          <w:rPr>
            <w:rFonts w:ascii="Arial" w:hAnsi="Arial"/>
            <w:noProof/>
            <w:webHidden/>
            <w:sz w:val="22"/>
            <w:szCs w:val="22"/>
          </w:rPr>
          <w:fldChar w:fldCharType="begin"/>
        </w:r>
        <w:r w:rsidRPr="00CB19C4">
          <w:rPr>
            <w:rFonts w:ascii="Arial" w:hAnsi="Arial"/>
            <w:noProof/>
            <w:webHidden/>
            <w:sz w:val="22"/>
            <w:szCs w:val="22"/>
          </w:rPr>
          <w:instrText xml:space="preserve"> PAGEREF _Toc7643527 \h </w:instrText>
        </w:r>
        <w:r w:rsidRPr="00CB19C4">
          <w:rPr>
            <w:rFonts w:ascii="Arial" w:hAnsi="Arial"/>
            <w:noProof/>
            <w:webHidden/>
            <w:sz w:val="22"/>
            <w:szCs w:val="22"/>
          </w:rPr>
        </w:r>
        <w:r w:rsidRPr="00CB19C4">
          <w:rPr>
            <w:rFonts w:ascii="Arial" w:hAnsi="Arial"/>
            <w:noProof/>
            <w:webHidden/>
            <w:sz w:val="22"/>
            <w:szCs w:val="22"/>
          </w:rPr>
          <w:fldChar w:fldCharType="separate"/>
        </w:r>
        <w:r w:rsidRPr="00CB19C4">
          <w:rPr>
            <w:rFonts w:ascii="Arial" w:hAnsi="Arial"/>
            <w:noProof/>
            <w:webHidden/>
            <w:sz w:val="22"/>
            <w:szCs w:val="22"/>
          </w:rPr>
          <w:t>12</w:t>
        </w:r>
        <w:r w:rsidRPr="00CB19C4">
          <w:rPr>
            <w:rFonts w:ascii="Arial" w:hAnsi="Arial"/>
            <w:noProof/>
            <w:webHidden/>
            <w:sz w:val="22"/>
            <w:szCs w:val="22"/>
          </w:rPr>
          <w:fldChar w:fldCharType="end"/>
        </w:r>
      </w:hyperlink>
    </w:p>
    <w:p w14:paraId="1022FE79" w14:textId="12CD66BC" w:rsidR="00CB19C4" w:rsidRPr="00CB19C4" w:rsidRDefault="00CB19C4">
      <w:pPr>
        <w:pStyle w:val="af0"/>
        <w:tabs>
          <w:tab w:val="right" w:leader="dot" w:pos="9062"/>
        </w:tabs>
        <w:rPr>
          <w:rFonts w:ascii="Arial" w:hAnsi="Arial"/>
          <w:noProof/>
          <w:kern w:val="2"/>
          <w:sz w:val="22"/>
          <w:szCs w:val="22"/>
          <w:lang w:val="en-US" w:eastAsia="zh-CN"/>
        </w:rPr>
      </w:pPr>
      <w:hyperlink w:anchor="_Toc7643528" w:history="1">
        <w:r w:rsidRPr="00CB19C4">
          <w:rPr>
            <w:rStyle w:val="af5"/>
            <w:rFonts w:ascii="Arial" w:hAnsi="Arial"/>
            <w:noProof/>
            <w:sz w:val="22"/>
            <w:szCs w:val="22"/>
          </w:rPr>
          <w:t>Abbildung 9</w:t>
        </w:r>
        <w:r w:rsidRPr="00CB19C4">
          <w:rPr>
            <w:rStyle w:val="af5"/>
            <w:rFonts w:ascii="Arial" w:hAnsi="Arial"/>
            <w:noProof/>
            <w:sz w:val="22"/>
            <w:szCs w:val="22"/>
            <w:lang w:eastAsia="zh-CN"/>
          </w:rPr>
          <w:t>: Auslastung im Versuch 1</w:t>
        </w:r>
        <w:r w:rsidRPr="00CB19C4">
          <w:rPr>
            <w:rFonts w:ascii="Arial" w:hAnsi="Arial"/>
            <w:noProof/>
            <w:webHidden/>
            <w:sz w:val="22"/>
            <w:szCs w:val="22"/>
          </w:rPr>
          <w:tab/>
        </w:r>
        <w:r w:rsidRPr="00CB19C4">
          <w:rPr>
            <w:rFonts w:ascii="Arial" w:hAnsi="Arial"/>
            <w:noProof/>
            <w:webHidden/>
            <w:sz w:val="22"/>
            <w:szCs w:val="22"/>
          </w:rPr>
          <w:fldChar w:fldCharType="begin"/>
        </w:r>
        <w:r w:rsidRPr="00CB19C4">
          <w:rPr>
            <w:rFonts w:ascii="Arial" w:hAnsi="Arial"/>
            <w:noProof/>
            <w:webHidden/>
            <w:sz w:val="22"/>
            <w:szCs w:val="22"/>
          </w:rPr>
          <w:instrText xml:space="preserve"> PAGEREF _Toc7643528 \h </w:instrText>
        </w:r>
        <w:r w:rsidRPr="00CB19C4">
          <w:rPr>
            <w:rFonts w:ascii="Arial" w:hAnsi="Arial"/>
            <w:noProof/>
            <w:webHidden/>
            <w:sz w:val="22"/>
            <w:szCs w:val="22"/>
          </w:rPr>
        </w:r>
        <w:r w:rsidRPr="00CB19C4">
          <w:rPr>
            <w:rFonts w:ascii="Arial" w:hAnsi="Arial"/>
            <w:noProof/>
            <w:webHidden/>
            <w:sz w:val="22"/>
            <w:szCs w:val="22"/>
          </w:rPr>
          <w:fldChar w:fldCharType="separate"/>
        </w:r>
        <w:r w:rsidRPr="00CB19C4">
          <w:rPr>
            <w:rFonts w:ascii="Arial" w:hAnsi="Arial"/>
            <w:noProof/>
            <w:webHidden/>
            <w:sz w:val="22"/>
            <w:szCs w:val="22"/>
          </w:rPr>
          <w:t>13</w:t>
        </w:r>
        <w:r w:rsidRPr="00CB19C4">
          <w:rPr>
            <w:rFonts w:ascii="Arial" w:hAnsi="Arial"/>
            <w:noProof/>
            <w:webHidden/>
            <w:sz w:val="22"/>
            <w:szCs w:val="22"/>
          </w:rPr>
          <w:fldChar w:fldCharType="end"/>
        </w:r>
      </w:hyperlink>
    </w:p>
    <w:p w14:paraId="298933DC" w14:textId="69AD0C90" w:rsidR="00CB19C4" w:rsidRPr="00CB19C4" w:rsidRDefault="00CB19C4">
      <w:pPr>
        <w:pStyle w:val="af0"/>
        <w:tabs>
          <w:tab w:val="right" w:leader="dot" w:pos="9062"/>
        </w:tabs>
        <w:rPr>
          <w:rFonts w:ascii="Arial" w:hAnsi="Arial"/>
          <w:noProof/>
          <w:kern w:val="2"/>
          <w:sz w:val="22"/>
          <w:szCs w:val="22"/>
          <w:lang w:val="en-US" w:eastAsia="zh-CN"/>
        </w:rPr>
      </w:pPr>
      <w:hyperlink w:anchor="_Toc7643529" w:history="1">
        <w:r w:rsidRPr="00CB19C4">
          <w:rPr>
            <w:rStyle w:val="af5"/>
            <w:rFonts w:ascii="Arial" w:hAnsi="Arial"/>
            <w:noProof/>
            <w:sz w:val="22"/>
            <w:szCs w:val="22"/>
          </w:rPr>
          <w:t>Abbildung 10: DLZ im Versuch 1</w:t>
        </w:r>
        <w:r w:rsidRPr="00CB19C4">
          <w:rPr>
            <w:rFonts w:ascii="Arial" w:hAnsi="Arial"/>
            <w:noProof/>
            <w:webHidden/>
            <w:sz w:val="22"/>
            <w:szCs w:val="22"/>
          </w:rPr>
          <w:tab/>
        </w:r>
        <w:r w:rsidRPr="00CB19C4">
          <w:rPr>
            <w:rFonts w:ascii="Arial" w:hAnsi="Arial"/>
            <w:noProof/>
            <w:webHidden/>
            <w:sz w:val="22"/>
            <w:szCs w:val="22"/>
          </w:rPr>
          <w:fldChar w:fldCharType="begin"/>
        </w:r>
        <w:r w:rsidRPr="00CB19C4">
          <w:rPr>
            <w:rFonts w:ascii="Arial" w:hAnsi="Arial"/>
            <w:noProof/>
            <w:webHidden/>
            <w:sz w:val="22"/>
            <w:szCs w:val="22"/>
          </w:rPr>
          <w:instrText xml:space="preserve"> PAGEREF _Toc7643529 \h </w:instrText>
        </w:r>
        <w:r w:rsidRPr="00CB19C4">
          <w:rPr>
            <w:rFonts w:ascii="Arial" w:hAnsi="Arial"/>
            <w:noProof/>
            <w:webHidden/>
            <w:sz w:val="22"/>
            <w:szCs w:val="22"/>
          </w:rPr>
        </w:r>
        <w:r w:rsidRPr="00CB19C4">
          <w:rPr>
            <w:rFonts w:ascii="Arial" w:hAnsi="Arial"/>
            <w:noProof/>
            <w:webHidden/>
            <w:sz w:val="22"/>
            <w:szCs w:val="22"/>
          </w:rPr>
          <w:fldChar w:fldCharType="separate"/>
        </w:r>
        <w:r w:rsidRPr="00CB19C4">
          <w:rPr>
            <w:rFonts w:ascii="Arial" w:hAnsi="Arial"/>
            <w:noProof/>
            <w:webHidden/>
            <w:sz w:val="22"/>
            <w:szCs w:val="22"/>
          </w:rPr>
          <w:t>13</w:t>
        </w:r>
        <w:r w:rsidRPr="00CB19C4">
          <w:rPr>
            <w:rFonts w:ascii="Arial" w:hAnsi="Arial"/>
            <w:noProof/>
            <w:webHidden/>
            <w:sz w:val="22"/>
            <w:szCs w:val="22"/>
          </w:rPr>
          <w:fldChar w:fldCharType="end"/>
        </w:r>
      </w:hyperlink>
    </w:p>
    <w:p w14:paraId="0F9758D7" w14:textId="28CB7D6E" w:rsidR="00CB19C4" w:rsidRPr="00CB19C4" w:rsidRDefault="00CB19C4">
      <w:pPr>
        <w:pStyle w:val="af0"/>
        <w:tabs>
          <w:tab w:val="right" w:leader="dot" w:pos="9062"/>
        </w:tabs>
        <w:rPr>
          <w:rFonts w:ascii="Arial" w:hAnsi="Arial"/>
          <w:noProof/>
          <w:kern w:val="2"/>
          <w:sz w:val="22"/>
          <w:szCs w:val="22"/>
          <w:lang w:val="en-US" w:eastAsia="zh-CN"/>
        </w:rPr>
      </w:pPr>
      <w:hyperlink w:anchor="_Toc7643530" w:history="1">
        <w:r w:rsidRPr="00CB19C4">
          <w:rPr>
            <w:rStyle w:val="af5"/>
            <w:rFonts w:ascii="Arial" w:hAnsi="Arial"/>
            <w:noProof/>
            <w:sz w:val="22"/>
            <w:szCs w:val="22"/>
          </w:rPr>
          <w:t>Abbildung 11: Termintreue im Versuch 1</w:t>
        </w:r>
        <w:r w:rsidRPr="00CB19C4">
          <w:rPr>
            <w:rFonts w:ascii="Arial" w:hAnsi="Arial"/>
            <w:noProof/>
            <w:webHidden/>
            <w:sz w:val="22"/>
            <w:szCs w:val="22"/>
          </w:rPr>
          <w:tab/>
        </w:r>
        <w:r w:rsidRPr="00CB19C4">
          <w:rPr>
            <w:rFonts w:ascii="Arial" w:hAnsi="Arial"/>
            <w:noProof/>
            <w:webHidden/>
            <w:sz w:val="22"/>
            <w:szCs w:val="22"/>
          </w:rPr>
          <w:fldChar w:fldCharType="begin"/>
        </w:r>
        <w:r w:rsidRPr="00CB19C4">
          <w:rPr>
            <w:rFonts w:ascii="Arial" w:hAnsi="Arial"/>
            <w:noProof/>
            <w:webHidden/>
            <w:sz w:val="22"/>
            <w:szCs w:val="22"/>
          </w:rPr>
          <w:instrText xml:space="preserve"> PAGEREF _Toc7643530 \h </w:instrText>
        </w:r>
        <w:r w:rsidRPr="00CB19C4">
          <w:rPr>
            <w:rFonts w:ascii="Arial" w:hAnsi="Arial"/>
            <w:noProof/>
            <w:webHidden/>
            <w:sz w:val="22"/>
            <w:szCs w:val="22"/>
          </w:rPr>
        </w:r>
        <w:r w:rsidRPr="00CB19C4">
          <w:rPr>
            <w:rFonts w:ascii="Arial" w:hAnsi="Arial"/>
            <w:noProof/>
            <w:webHidden/>
            <w:sz w:val="22"/>
            <w:szCs w:val="22"/>
          </w:rPr>
          <w:fldChar w:fldCharType="separate"/>
        </w:r>
        <w:r w:rsidRPr="00CB19C4">
          <w:rPr>
            <w:rFonts w:ascii="Arial" w:hAnsi="Arial"/>
            <w:noProof/>
            <w:webHidden/>
            <w:sz w:val="22"/>
            <w:szCs w:val="22"/>
          </w:rPr>
          <w:t>14</w:t>
        </w:r>
        <w:r w:rsidRPr="00CB19C4">
          <w:rPr>
            <w:rFonts w:ascii="Arial" w:hAnsi="Arial"/>
            <w:noProof/>
            <w:webHidden/>
            <w:sz w:val="22"/>
            <w:szCs w:val="22"/>
          </w:rPr>
          <w:fldChar w:fldCharType="end"/>
        </w:r>
      </w:hyperlink>
    </w:p>
    <w:p w14:paraId="3C37E262" w14:textId="2167B5F8" w:rsidR="00CB19C4" w:rsidRPr="00CB19C4" w:rsidRDefault="00CB19C4">
      <w:pPr>
        <w:pStyle w:val="af0"/>
        <w:tabs>
          <w:tab w:val="right" w:leader="dot" w:pos="9062"/>
        </w:tabs>
        <w:rPr>
          <w:rFonts w:ascii="Arial" w:hAnsi="Arial"/>
          <w:noProof/>
          <w:kern w:val="2"/>
          <w:sz w:val="22"/>
          <w:szCs w:val="22"/>
          <w:lang w:val="en-US" w:eastAsia="zh-CN"/>
        </w:rPr>
      </w:pPr>
      <w:hyperlink w:anchor="_Toc7643531" w:history="1">
        <w:r w:rsidRPr="00CB19C4">
          <w:rPr>
            <w:rStyle w:val="af5"/>
            <w:rFonts w:ascii="Arial" w:hAnsi="Arial"/>
            <w:noProof/>
            <w:sz w:val="22"/>
            <w:szCs w:val="22"/>
          </w:rPr>
          <w:t>Abbildung 12: Bestand im Versuch 1</w:t>
        </w:r>
        <w:r w:rsidRPr="00CB19C4">
          <w:rPr>
            <w:rFonts w:ascii="Arial" w:hAnsi="Arial"/>
            <w:noProof/>
            <w:webHidden/>
            <w:sz w:val="22"/>
            <w:szCs w:val="22"/>
          </w:rPr>
          <w:tab/>
        </w:r>
        <w:r w:rsidRPr="00CB19C4">
          <w:rPr>
            <w:rFonts w:ascii="Arial" w:hAnsi="Arial"/>
            <w:noProof/>
            <w:webHidden/>
            <w:sz w:val="22"/>
            <w:szCs w:val="22"/>
          </w:rPr>
          <w:fldChar w:fldCharType="begin"/>
        </w:r>
        <w:r w:rsidRPr="00CB19C4">
          <w:rPr>
            <w:rFonts w:ascii="Arial" w:hAnsi="Arial"/>
            <w:noProof/>
            <w:webHidden/>
            <w:sz w:val="22"/>
            <w:szCs w:val="22"/>
          </w:rPr>
          <w:instrText xml:space="preserve"> PAGEREF _Toc7643531 \h </w:instrText>
        </w:r>
        <w:r w:rsidRPr="00CB19C4">
          <w:rPr>
            <w:rFonts w:ascii="Arial" w:hAnsi="Arial"/>
            <w:noProof/>
            <w:webHidden/>
            <w:sz w:val="22"/>
            <w:szCs w:val="22"/>
          </w:rPr>
        </w:r>
        <w:r w:rsidRPr="00CB19C4">
          <w:rPr>
            <w:rFonts w:ascii="Arial" w:hAnsi="Arial"/>
            <w:noProof/>
            <w:webHidden/>
            <w:sz w:val="22"/>
            <w:szCs w:val="22"/>
          </w:rPr>
          <w:fldChar w:fldCharType="separate"/>
        </w:r>
        <w:r w:rsidRPr="00CB19C4">
          <w:rPr>
            <w:rFonts w:ascii="Arial" w:hAnsi="Arial"/>
            <w:noProof/>
            <w:webHidden/>
            <w:sz w:val="22"/>
            <w:szCs w:val="22"/>
          </w:rPr>
          <w:t>14</w:t>
        </w:r>
        <w:r w:rsidRPr="00CB19C4">
          <w:rPr>
            <w:rFonts w:ascii="Arial" w:hAnsi="Arial"/>
            <w:noProof/>
            <w:webHidden/>
            <w:sz w:val="22"/>
            <w:szCs w:val="22"/>
          </w:rPr>
          <w:fldChar w:fldCharType="end"/>
        </w:r>
      </w:hyperlink>
    </w:p>
    <w:p w14:paraId="46F49EDF" w14:textId="36902CA5" w:rsidR="00CB19C4" w:rsidRPr="00CB19C4" w:rsidRDefault="00CB19C4">
      <w:pPr>
        <w:pStyle w:val="af0"/>
        <w:tabs>
          <w:tab w:val="right" w:leader="dot" w:pos="9062"/>
        </w:tabs>
        <w:rPr>
          <w:rFonts w:ascii="Arial" w:hAnsi="Arial"/>
          <w:noProof/>
          <w:kern w:val="2"/>
          <w:sz w:val="22"/>
          <w:szCs w:val="22"/>
          <w:lang w:val="en-US" w:eastAsia="zh-CN"/>
        </w:rPr>
      </w:pPr>
      <w:hyperlink w:anchor="_Toc7643532" w:history="1">
        <w:r w:rsidRPr="00CB19C4">
          <w:rPr>
            <w:rStyle w:val="af5"/>
            <w:rFonts w:ascii="Arial" w:hAnsi="Arial"/>
            <w:noProof/>
            <w:sz w:val="22"/>
            <w:szCs w:val="22"/>
          </w:rPr>
          <w:t>Abbildung 13: Auslastung im Versuch 2</w:t>
        </w:r>
        <w:r w:rsidRPr="00CB19C4">
          <w:rPr>
            <w:rFonts w:ascii="Arial" w:hAnsi="Arial"/>
            <w:noProof/>
            <w:webHidden/>
            <w:sz w:val="22"/>
            <w:szCs w:val="22"/>
          </w:rPr>
          <w:tab/>
        </w:r>
        <w:r w:rsidRPr="00CB19C4">
          <w:rPr>
            <w:rFonts w:ascii="Arial" w:hAnsi="Arial"/>
            <w:noProof/>
            <w:webHidden/>
            <w:sz w:val="22"/>
            <w:szCs w:val="22"/>
          </w:rPr>
          <w:fldChar w:fldCharType="begin"/>
        </w:r>
        <w:r w:rsidRPr="00CB19C4">
          <w:rPr>
            <w:rFonts w:ascii="Arial" w:hAnsi="Arial"/>
            <w:noProof/>
            <w:webHidden/>
            <w:sz w:val="22"/>
            <w:szCs w:val="22"/>
          </w:rPr>
          <w:instrText xml:space="preserve"> PAGEREF _Toc7643532 \h </w:instrText>
        </w:r>
        <w:r w:rsidRPr="00CB19C4">
          <w:rPr>
            <w:rFonts w:ascii="Arial" w:hAnsi="Arial"/>
            <w:noProof/>
            <w:webHidden/>
            <w:sz w:val="22"/>
            <w:szCs w:val="22"/>
          </w:rPr>
        </w:r>
        <w:r w:rsidRPr="00CB19C4">
          <w:rPr>
            <w:rFonts w:ascii="Arial" w:hAnsi="Arial"/>
            <w:noProof/>
            <w:webHidden/>
            <w:sz w:val="22"/>
            <w:szCs w:val="22"/>
          </w:rPr>
          <w:fldChar w:fldCharType="separate"/>
        </w:r>
        <w:r w:rsidRPr="00CB19C4">
          <w:rPr>
            <w:rFonts w:ascii="Arial" w:hAnsi="Arial"/>
            <w:noProof/>
            <w:webHidden/>
            <w:sz w:val="22"/>
            <w:szCs w:val="22"/>
          </w:rPr>
          <w:t>15</w:t>
        </w:r>
        <w:r w:rsidRPr="00CB19C4">
          <w:rPr>
            <w:rFonts w:ascii="Arial" w:hAnsi="Arial"/>
            <w:noProof/>
            <w:webHidden/>
            <w:sz w:val="22"/>
            <w:szCs w:val="22"/>
          </w:rPr>
          <w:fldChar w:fldCharType="end"/>
        </w:r>
      </w:hyperlink>
    </w:p>
    <w:p w14:paraId="317F9F9D" w14:textId="532C37F3" w:rsidR="00CB19C4" w:rsidRPr="00CB19C4" w:rsidRDefault="00CB19C4">
      <w:pPr>
        <w:pStyle w:val="af0"/>
        <w:tabs>
          <w:tab w:val="right" w:leader="dot" w:pos="9062"/>
        </w:tabs>
        <w:rPr>
          <w:rFonts w:ascii="Arial" w:hAnsi="Arial"/>
          <w:noProof/>
          <w:kern w:val="2"/>
          <w:sz w:val="22"/>
          <w:szCs w:val="22"/>
          <w:lang w:val="en-US" w:eastAsia="zh-CN"/>
        </w:rPr>
      </w:pPr>
      <w:hyperlink w:anchor="_Toc7643533" w:history="1">
        <w:r w:rsidRPr="00CB19C4">
          <w:rPr>
            <w:rStyle w:val="af5"/>
            <w:rFonts w:ascii="Arial" w:hAnsi="Arial"/>
            <w:noProof/>
            <w:sz w:val="22"/>
            <w:szCs w:val="22"/>
          </w:rPr>
          <w:t>Abbildung 14: DLZ im Versuch 2</w:t>
        </w:r>
        <w:r w:rsidRPr="00CB19C4">
          <w:rPr>
            <w:rFonts w:ascii="Arial" w:hAnsi="Arial"/>
            <w:noProof/>
            <w:webHidden/>
            <w:sz w:val="22"/>
            <w:szCs w:val="22"/>
          </w:rPr>
          <w:tab/>
        </w:r>
        <w:r w:rsidRPr="00CB19C4">
          <w:rPr>
            <w:rFonts w:ascii="Arial" w:hAnsi="Arial"/>
            <w:noProof/>
            <w:webHidden/>
            <w:sz w:val="22"/>
            <w:szCs w:val="22"/>
          </w:rPr>
          <w:fldChar w:fldCharType="begin"/>
        </w:r>
        <w:r w:rsidRPr="00CB19C4">
          <w:rPr>
            <w:rFonts w:ascii="Arial" w:hAnsi="Arial"/>
            <w:noProof/>
            <w:webHidden/>
            <w:sz w:val="22"/>
            <w:szCs w:val="22"/>
          </w:rPr>
          <w:instrText xml:space="preserve"> PAGEREF _Toc7643533 \h </w:instrText>
        </w:r>
        <w:r w:rsidRPr="00CB19C4">
          <w:rPr>
            <w:rFonts w:ascii="Arial" w:hAnsi="Arial"/>
            <w:noProof/>
            <w:webHidden/>
            <w:sz w:val="22"/>
            <w:szCs w:val="22"/>
          </w:rPr>
        </w:r>
        <w:r w:rsidRPr="00CB19C4">
          <w:rPr>
            <w:rFonts w:ascii="Arial" w:hAnsi="Arial"/>
            <w:noProof/>
            <w:webHidden/>
            <w:sz w:val="22"/>
            <w:szCs w:val="22"/>
          </w:rPr>
          <w:fldChar w:fldCharType="separate"/>
        </w:r>
        <w:r w:rsidRPr="00CB19C4">
          <w:rPr>
            <w:rFonts w:ascii="Arial" w:hAnsi="Arial"/>
            <w:noProof/>
            <w:webHidden/>
            <w:sz w:val="22"/>
            <w:szCs w:val="22"/>
          </w:rPr>
          <w:t>15</w:t>
        </w:r>
        <w:r w:rsidRPr="00CB19C4">
          <w:rPr>
            <w:rFonts w:ascii="Arial" w:hAnsi="Arial"/>
            <w:noProof/>
            <w:webHidden/>
            <w:sz w:val="22"/>
            <w:szCs w:val="22"/>
          </w:rPr>
          <w:fldChar w:fldCharType="end"/>
        </w:r>
      </w:hyperlink>
    </w:p>
    <w:p w14:paraId="081B1245" w14:textId="60164D65" w:rsidR="00CB19C4" w:rsidRPr="00CB19C4" w:rsidRDefault="00CB19C4">
      <w:pPr>
        <w:pStyle w:val="af0"/>
        <w:tabs>
          <w:tab w:val="right" w:leader="dot" w:pos="9062"/>
        </w:tabs>
        <w:rPr>
          <w:rFonts w:ascii="Arial" w:hAnsi="Arial"/>
          <w:noProof/>
          <w:kern w:val="2"/>
          <w:sz w:val="22"/>
          <w:szCs w:val="22"/>
          <w:lang w:val="en-US" w:eastAsia="zh-CN"/>
        </w:rPr>
      </w:pPr>
      <w:hyperlink w:anchor="_Toc7643534" w:history="1">
        <w:r w:rsidRPr="00CB19C4">
          <w:rPr>
            <w:rStyle w:val="af5"/>
            <w:rFonts w:ascii="Arial" w:hAnsi="Arial"/>
            <w:noProof/>
            <w:sz w:val="22"/>
            <w:szCs w:val="22"/>
          </w:rPr>
          <w:t>Abbildung 15: Termintreue im Versuch 2</w:t>
        </w:r>
        <w:r w:rsidRPr="00CB19C4">
          <w:rPr>
            <w:rFonts w:ascii="Arial" w:hAnsi="Arial"/>
            <w:noProof/>
            <w:webHidden/>
            <w:sz w:val="22"/>
            <w:szCs w:val="22"/>
          </w:rPr>
          <w:tab/>
        </w:r>
        <w:r w:rsidRPr="00CB19C4">
          <w:rPr>
            <w:rFonts w:ascii="Arial" w:hAnsi="Arial"/>
            <w:noProof/>
            <w:webHidden/>
            <w:sz w:val="22"/>
            <w:szCs w:val="22"/>
          </w:rPr>
          <w:fldChar w:fldCharType="begin"/>
        </w:r>
        <w:r w:rsidRPr="00CB19C4">
          <w:rPr>
            <w:rFonts w:ascii="Arial" w:hAnsi="Arial"/>
            <w:noProof/>
            <w:webHidden/>
            <w:sz w:val="22"/>
            <w:szCs w:val="22"/>
          </w:rPr>
          <w:instrText xml:space="preserve"> PAGEREF _Toc7643534 \h </w:instrText>
        </w:r>
        <w:r w:rsidRPr="00CB19C4">
          <w:rPr>
            <w:rFonts w:ascii="Arial" w:hAnsi="Arial"/>
            <w:noProof/>
            <w:webHidden/>
            <w:sz w:val="22"/>
            <w:szCs w:val="22"/>
          </w:rPr>
        </w:r>
        <w:r w:rsidRPr="00CB19C4">
          <w:rPr>
            <w:rFonts w:ascii="Arial" w:hAnsi="Arial"/>
            <w:noProof/>
            <w:webHidden/>
            <w:sz w:val="22"/>
            <w:szCs w:val="22"/>
          </w:rPr>
          <w:fldChar w:fldCharType="separate"/>
        </w:r>
        <w:r w:rsidRPr="00CB19C4">
          <w:rPr>
            <w:rFonts w:ascii="Arial" w:hAnsi="Arial"/>
            <w:noProof/>
            <w:webHidden/>
            <w:sz w:val="22"/>
            <w:szCs w:val="22"/>
          </w:rPr>
          <w:t>16</w:t>
        </w:r>
        <w:r w:rsidRPr="00CB19C4">
          <w:rPr>
            <w:rFonts w:ascii="Arial" w:hAnsi="Arial"/>
            <w:noProof/>
            <w:webHidden/>
            <w:sz w:val="22"/>
            <w:szCs w:val="22"/>
          </w:rPr>
          <w:fldChar w:fldCharType="end"/>
        </w:r>
      </w:hyperlink>
    </w:p>
    <w:p w14:paraId="11989871" w14:textId="0E7A5C29" w:rsidR="00CB19C4" w:rsidRPr="00CB19C4" w:rsidRDefault="00CB19C4">
      <w:pPr>
        <w:pStyle w:val="af0"/>
        <w:tabs>
          <w:tab w:val="right" w:leader="dot" w:pos="9062"/>
        </w:tabs>
        <w:rPr>
          <w:rFonts w:ascii="Arial" w:hAnsi="Arial"/>
          <w:noProof/>
          <w:kern w:val="2"/>
          <w:sz w:val="22"/>
          <w:szCs w:val="22"/>
          <w:lang w:val="en-US" w:eastAsia="zh-CN"/>
        </w:rPr>
      </w:pPr>
      <w:hyperlink w:anchor="_Toc7643535" w:history="1">
        <w:r w:rsidRPr="00CB19C4">
          <w:rPr>
            <w:rStyle w:val="af5"/>
            <w:rFonts w:ascii="Arial" w:hAnsi="Arial"/>
            <w:noProof/>
            <w:sz w:val="22"/>
            <w:szCs w:val="22"/>
          </w:rPr>
          <w:t>Abbildung 16: Bestand im Versuch 2</w:t>
        </w:r>
        <w:r w:rsidRPr="00CB19C4">
          <w:rPr>
            <w:rFonts w:ascii="Arial" w:hAnsi="Arial"/>
            <w:noProof/>
            <w:webHidden/>
            <w:sz w:val="22"/>
            <w:szCs w:val="22"/>
          </w:rPr>
          <w:tab/>
        </w:r>
        <w:r w:rsidRPr="00CB19C4">
          <w:rPr>
            <w:rFonts w:ascii="Arial" w:hAnsi="Arial"/>
            <w:noProof/>
            <w:webHidden/>
            <w:sz w:val="22"/>
            <w:szCs w:val="22"/>
          </w:rPr>
          <w:fldChar w:fldCharType="begin"/>
        </w:r>
        <w:r w:rsidRPr="00CB19C4">
          <w:rPr>
            <w:rFonts w:ascii="Arial" w:hAnsi="Arial"/>
            <w:noProof/>
            <w:webHidden/>
            <w:sz w:val="22"/>
            <w:szCs w:val="22"/>
          </w:rPr>
          <w:instrText xml:space="preserve"> PAGEREF _Toc7643535 \h </w:instrText>
        </w:r>
        <w:r w:rsidRPr="00CB19C4">
          <w:rPr>
            <w:rFonts w:ascii="Arial" w:hAnsi="Arial"/>
            <w:noProof/>
            <w:webHidden/>
            <w:sz w:val="22"/>
            <w:szCs w:val="22"/>
          </w:rPr>
        </w:r>
        <w:r w:rsidRPr="00CB19C4">
          <w:rPr>
            <w:rFonts w:ascii="Arial" w:hAnsi="Arial"/>
            <w:noProof/>
            <w:webHidden/>
            <w:sz w:val="22"/>
            <w:szCs w:val="22"/>
          </w:rPr>
          <w:fldChar w:fldCharType="separate"/>
        </w:r>
        <w:r w:rsidRPr="00CB19C4">
          <w:rPr>
            <w:rFonts w:ascii="Arial" w:hAnsi="Arial"/>
            <w:noProof/>
            <w:webHidden/>
            <w:sz w:val="22"/>
            <w:szCs w:val="22"/>
          </w:rPr>
          <w:t>16</w:t>
        </w:r>
        <w:r w:rsidRPr="00CB19C4">
          <w:rPr>
            <w:rFonts w:ascii="Arial" w:hAnsi="Arial"/>
            <w:noProof/>
            <w:webHidden/>
            <w:sz w:val="22"/>
            <w:szCs w:val="22"/>
          </w:rPr>
          <w:fldChar w:fldCharType="end"/>
        </w:r>
      </w:hyperlink>
    </w:p>
    <w:p w14:paraId="261CE372" w14:textId="12D4E6DA" w:rsidR="00CB19C4" w:rsidRPr="00CB19C4" w:rsidRDefault="00CB19C4">
      <w:pPr>
        <w:pStyle w:val="af0"/>
        <w:tabs>
          <w:tab w:val="right" w:leader="dot" w:pos="9062"/>
        </w:tabs>
        <w:rPr>
          <w:rFonts w:ascii="Arial" w:hAnsi="Arial"/>
          <w:noProof/>
          <w:kern w:val="2"/>
          <w:sz w:val="22"/>
          <w:szCs w:val="22"/>
          <w:lang w:val="en-US" w:eastAsia="zh-CN"/>
        </w:rPr>
      </w:pPr>
      <w:hyperlink w:anchor="_Toc7643536" w:history="1">
        <w:r w:rsidRPr="00CB19C4">
          <w:rPr>
            <w:rStyle w:val="af5"/>
            <w:rFonts w:ascii="Arial" w:hAnsi="Arial"/>
            <w:noProof/>
            <w:sz w:val="22"/>
            <w:szCs w:val="22"/>
          </w:rPr>
          <w:t>Abbildung 17: Auslastung im Versuch 3</w:t>
        </w:r>
        <w:r w:rsidRPr="00CB19C4">
          <w:rPr>
            <w:rFonts w:ascii="Arial" w:hAnsi="Arial"/>
            <w:noProof/>
            <w:webHidden/>
            <w:sz w:val="22"/>
            <w:szCs w:val="22"/>
          </w:rPr>
          <w:tab/>
        </w:r>
        <w:r w:rsidRPr="00CB19C4">
          <w:rPr>
            <w:rFonts w:ascii="Arial" w:hAnsi="Arial"/>
            <w:noProof/>
            <w:webHidden/>
            <w:sz w:val="22"/>
            <w:szCs w:val="22"/>
          </w:rPr>
          <w:fldChar w:fldCharType="begin"/>
        </w:r>
        <w:r w:rsidRPr="00CB19C4">
          <w:rPr>
            <w:rFonts w:ascii="Arial" w:hAnsi="Arial"/>
            <w:noProof/>
            <w:webHidden/>
            <w:sz w:val="22"/>
            <w:szCs w:val="22"/>
          </w:rPr>
          <w:instrText xml:space="preserve"> PAGEREF _Toc7643536 \h </w:instrText>
        </w:r>
        <w:r w:rsidRPr="00CB19C4">
          <w:rPr>
            <w:rFonts w:ascii="Arial" w:hAnsi="Arial"/>
            <w:noProof/>
            <w:webHidden/>
            <w:sz w:val="22"/>
            <w:szCs w:val="22"/>
          </w:rPr>
        </w:r>
        <w:r w:rsidRPr="00CB19C4">
          <w:rPr>
            <w:rFonts w:ascii="Arial" w:hAnsi="Arial"/>
            <w:noProof/>
            <w:webHidden/>
            <w:sz w:val="22"/>
            <w:szCs w:val="22"/>
          </w:rPr>
          <w:fldChar w:fldCharType="separate"/>
        </w:r>
        <w:r w:rsidRPr="00CB19C4">
          <w:rPr>
            <w:rFonts w:ascii="Arial" w:hAnsi="Arial"/>
            <w:noProof/>
            <w:webHidden/>
            <w:sz w:val="22"/>
            <w:szCs w:val="22"/>
          </w:rPr>
          <w:t>17</w:t>
        </w:r>
        <w:r w:rsidRPr="00CB19C4">
          <w:rPr>
            <w:rFonts w:ascii="Arial" w:hAnsi="Arial"/>
            <w:noProof/>
            <w:webHidden/>
            <w:sz w:val="22"/>
            <w:szCs w:val="22"/>
          </w:rPr>
          <w:fldChar w:fldCharType="end"/>
        </w:r>
      </w:hyperlink>
    </w:p>
    <w:p w14:paraId="3D4E4F53" w14:textId="79678685" w:rsidR="00CB19C4" w:rsidRPr="00CB19C4" w:rsidRDefault="00CB19C4">
      <w:pPr>
        <w:pStyle w:val="af0"/>
        <w:tabs>
          <w:tab w:val="right" w:leader="dot" w:pos="9062"/>
        </w:tabs>
        <w:rPr>
          <w:rFonts w:ascii="Arial" w:hAnsi="Arial"/>
          <w:noProof/>
          <w:kern w:val="2"/>
          <w:sz w:val="22"/>
          <w:szCs w:val="22"/>
          <w:lang w:val="en-US" w:eastAsia="zh-CN"/>
        </w:rPr>
      </w:pPr>
      <w:hyperlink w:anchor="_Toc7643537" w:history="1">
        <w:r w:rsidRPr="00CB19C4">
          <w:rPr>
            <w:rStyle w:val="af5"/>
            <w:rFonts w:ascii="Arial" w:hAnsi="Arial"/>
            <w:noProof/>
            <w:sz w:val="22"/>
            <w:szCs w:val="22"/>
          </w:rPr>
          <w:t>Abbildung 18: DLZ im Versuch 3</w:t>
        </w:r>
        <w:r w:rsidRPr="00CB19C4">
          <w:rPr>
            <w:rFonts w:ascii="Arial" w:hAnsi="Arial"/>
            <w:noProof/>
            <w:webHidden/>
            <w:sz w:val="22"/>
            <w:szCs w:val="22"/>
          </w:rPr>
          <w:tab/>
        </w:r>
        <w:r w:rsidRPr="00CB19C4">
          <w:rPr>
            <w:rFonts w:ascii="Arial" w:hAnsi="Arial"/>
            <w:noProof/>
            <w:webHidden/>
            <w:sz w:val="22"/>
            <w:szCs w:val="22"/>
          </w:rPr>
          <w:fldChar w:fldCharType="begin"/>
        </w:r>
        <w:r w:rsidRPr="00CB19C4">
          <w:rPr>
            <w:rFonts w:ascii="Arial" w:hAnsi="Arial"/>
            <w:noProof/>
            <w:webHidden/>
            <w:sz w:val="22"/>
            <w:szCs w:val="22"/>
          </w:rPr>
          <w:instrText xml:space="preserve"> PAGEREF _Toc7643537 \h </w:instrText>
        </w:r>
        <w:r w:rsidRPr="00CB19C4">
          <w:rPr>
            <w:rFonts w:ascii="Arial" w:hAnsi="Arial"/>
            <w:noProof/>
            <w:webHidden/>
            <w:sz w:val="22"/>
            <w:szCs w:val="22"/>
          </w:rPr>
        </w:r>
        <w:r w:rsidRPr="00CB19C4">
          <w:rPr>
            <w:rFonts w:ascii="Arial" w:hAnsi="Arial"/>
            <w:noProof/>
            <w:webHidden/>
            <w:sz w:val="22"/>
            <w:szCs w:val="22"/>
          </w:rPr>
          <w:fldChar w:fldCharType="separate"/>
        </w:r>
        <w:r w:rsidRPr="00CB19C4">
          <w:rPr>
            <w:rFonts w:ascii="Arial" w:hAnsi="Arial"/>
            <w:noProof/>
            <w:webHidden/>
            <w:sz w:val="22"/>
            <w:szCs w:val="22"/>
          </w:rPr>
          <w:t>17</w:t>
        </w:r>
        <w:r w:rsidRPr="00CB19C4">
          <w:rPr>
            <w:rFonts w:ascii="Arial" w:hAnsi="Arial"/>
            <w:noProof/>
            <w:webHidden/>
            <w:sz w:val="22"/>
            <w:szCs w:val="22"/>
          </w:rPr>
          <w:fldChar w:fldCharType="end"/>
        </w:r>
      </w:hyperlink>
    </w:p>
    <w:p w14:paraId="004604DD" w14:textId="4B3D7FCE" w:rsidR="00CB19C4" w:rsidRPr="00CB19C4" w:rsidRDefault="00CB19C4">
      <w:pPr>
        <w:pStyle w:val="af0"/>
        <w:tabs>
          <w:tab w:val="right" w:leader="dot" w:pos="9062"/>
        </w:tabs>
        <w:rPr>
          <w:rFonts w:ascii="Arial" w:hAnsi="Arial"/>
          <w:noProof/>
          <w:kern w:val="2"/>
          <w:sz w:val="22"/>
          <w:szCs w:val="22"/>
          <w:lang w:val="en-US" w:eastAsia="zh-CN"/>
        </w:rPr>
      </w:pPr>
      <w:hyperlink w:anchor="_Toc7643538" w:history="1">
        <w:r w:rsidRPr="00CB19C4">
          <w:rPr>
            <w:rStyle w:val="af5"/>
            <w:rFonts w:ascii="Arial" w:hAnsi="Arial"/>
            <w:noProof/>
            <w:sz w:val="22"/>
            <w:szCs w:val="22"/>
          </w:rPr>
          <w:t>Abbildung 19: Termintreue im Versuch 3</w:t>
        </w:r>
        <w:r w:rsidRPr="00CB19C4">
          <w:rPr>
            <w:rFonts w:ascii="Arial" w:hAnsi="Arial"/>
            <w:noProof/>
            <w:webHidden/>
            <w:sz w:val="22"/>
            <w:szCs w:val="22"/>
          </w:rPr>
          <w:tab/>
        </w:r>
        <w:r w:rsidRPr="00CB19C4">
          <w:rPr>
            <w:rFonts w:ascii="Arial" w:hAnsi="Arial"/>
            <w:noProof/>
            <w:webHidden/>
            <w:sz w:val="22"/>
            <w:szCs w:val="22"/>
          </w:rPr>
          <w:fldChar w:fldCharType="begin"/>
        </w:r>
        <w:r w:rsidRPr="00CB19C4">
          <w:rPr>
            <w:rFonts w:ascii="Arial" w:hAnsi="Arial"/>
            <w:noProof/>
            <w:webHidden/>
            <w:sz w:val="22"/>
            <w:szCs w:val="22"/>
          </w:rPr>
          <w:instrText xml:space="preserve"> PAGEREF _Toc7643538 \h </w:instrText>
        </w:r>
        <w:r w:rsidRPr="00CB19C4">
          <w:rPr>
            <w:rFonts w:ascii="Arial" w:hAnsi="Arial"/>
            <w:noProof/>
            <w:webHidden/>
            <w:sz w:val="22"/>
            <w:szCs w:val="22"/>
          </w:rPr>
        </w:r>
        <w:r w:rsidRPr="00CB19C4">
          <w:rPr>
            <w:rFonts w:ascii="Arial" w:hAnsi="Arial"/>
            <w:noProof/>
            <w:webHidden/>
            <w:sz w:val="22"/>
            <w:szCs w:val="22"/>
          </w:rPr>
          <w:fldChar w:fldCharType="separate"/>
        </w:r>
        <w:r w:rsidRPr="00CB19C4">
          <w:rPr>
            <w:rFonts w:ascii="Arial" w:hAnsi="Arial"/>
            <w:noProof/>
            <w:webHidden/>
            <w:sz w:val="22"/>
            <w:szCs w:val="22"/>
          </w:rPr>
          <w:t>18</w:t>
        </w:r>
        <w:r w:rsidRPr="00CB19C4">
          <w:rPr>
            <w:rFonts w:ascii="Arial" w:hAnsi="Arial"/>
            <w:noProof/>
            <w:webHidden/>
            <w:sz w:val="22"/>
            <w:szCs w:val="22"/>
          </w:rPr>
          <w:fldChar w:fldCharType="end"/>
        </w:r>
      </w:hyperlink>
    </w:p>
    <w:p w14:paraId="1935405E" w14:textId="4D9C0998" w:rsidR="00CB19C4" w:rsidRPr="00CB19C4" w:rsidRDefault="00CB19C4">
      <w:pPr>
        <w:pStyle w:val="af0"/>
        <w:tabs>
          <w:tab w:val="right" w:leader="dot" w:pos="9062"/>
        </w:tabs>
        <w:rPr>
          <w:rFonts w:ascii="Arial" w:hAnsi="Arial"/>
          <w:noProof/>
          <w:kern w:val="2"/>
          <w:sz w:val="22"/>
          <w:szCs w:val="22"/>
          <w:lang w:val="en-US" w:eastAsia="zh-CN"/>
        </w:rPr>
      </w:pPr>
      <w:hyperlink w:anchor="_Toc7643539" w:history="1">
        <w:r w:rsidRPr="00CB19C4">
          <w:rPr>
            <w:rStyle w:val="af5"/>
            <w:rFonts w:ascii="Arial" w:hAnsi="Arial"/>
            <w:noProof/>
            <w:sz w:val="22"/>
            <w:szCs w:val="22"/>
          </w:rPr>
          <w:t>Abbildung 20: Bestand im Versuch 3</w:t>
        </w:r>
        <w:r w:rsidRPr="00CB19C4">
          <w:rPr>
            <w:rFonts w:ascii="Arial" w:hAnsi="Arial"/>
            <w:noProof/>
            <w:webHidden/>
            <w:sz w:val="22"/>
            <w:szCs w:val="22"/>
          </w:rPr>
          <w:tab/>
        </w:r>
        <w:r w:rsidRPr="00CB19C4">
          <w:rPr>
            <w:rFonts w:ascii="Arial" w:hAnsi="Arial"/>
            <w:noProof/>
            <w:webHidden/>
            <w:sz w:val="22"/>
            <w:szCs w:val="22"/>
          </w:rPr>
          <w:fldChar w:fldCharType="begin"/>
        </w:r>
        <w:r w:rsidRPr="00CB19C4">
          <w:rPr>
            <w:rFonts w:ascii="Arial" w:hAnsi="Arial"/>
            <w:noProof/>
            <w:webHidden/>
            <w:sz w:val="22"/>
            <w:szCs w:val="22"/>
          </w:rPr>
          <w:instrText xml:space="preserve"> PAGEREF _Toc7643539 \h </w:instrText>
        </w:r>
        <w:r w:rsidRPr="00CB19C4">
          <w:rPr>
            <w:rFonts w:ascii="Arial" w:hAnsi="Arial"/>
            <w:noProof/>
            <w:webHidden/>
            <w:sz w:val="22"/>
            <w:szCs w:val="22"/>
          </w:rPr>
        </w:r>
        <w:r w:rsidRPr="00CB19C4">
          <w:rPr>
            <w:rFonts w:ascii="Arial" w:hAnsi="Arial"/>
            <w:noProof/>
            <w:webHidden/>
            <w:sz w:val="22"/>
            <w:szCs w:val="22"/>
          </w:rPr>
          <w:fldChar w:fldCharType="separate"/>
        </w:r>
        <w:r w:rsidRPr="00CB19C4">
          <w:rPr>
            <w:rFonts w:ascii="Arial" w:hAnsi="Arial"/>
            <w:noProof/>
            <w:webHidden/>
            <w:sz w:val="22"/>
            <w:szCs w:val="22"/>
          </w:rPr>
          <w:t>18</w:t>
        </w:r>
        <w:r w:rsidRPr="00CB19C4">
          <w:rPr>
            <w:rFonts w:ascii="Arial" w:hAnsi="Arial"/>
            <w:noProof/>
            <w:webHidden/>
            <w:sz w:val="22"/>
            <w:szCs w:val="22"/>
          </w:rPr>
          <w:fldChar w:fldCharType="end"/>
        </w:r>
      </w:hyperlink>
    </w:p>
    <w:p w14:paraId="2AF324D4" w14:textId="0C8D8C9A" w:rsidR="00CB19C4" w:rsidRPr="00CB19C4" w:rsidRDefault="00CB19C4">
      <w:pPr>
        <w:pStyle w:val="af0"/>
        <w:tabs>
          <w:tab w:val="right" w:leader="dot" w:pos="9062"/>
        </w:tabs>
        <w:rPr>
          <w:rFonts w:ascii="Arial" w:hAnsi="Arial"/>
          <w:noProof/>
          <w:kern w:val="2"/>
          <w:sz w:val="22"/>
          <w:szCs w:val="22"/>
          <w:lang w:val="en-US" w:eastAsia="zh-CN"/>
        </w:rPr>
      </w:pPr>
      <w:hyperlink w:anchor="_Toc7643540" w:history="1">
        <w:r w:rsidRPr="00CB19C4">
          <w:rPr>
            <w:rStyle w:val="af5"/>
            <w:rFonts w:ascii="Arial" w:hAnsi="Arial"/>
            <w:noProof/>
            <w:sz w:val="22"/>
            <w:szCs w:val="22"/>
          </w:rPr>
          <w:t>Abbildung 21: Auslastung im Versuch 4</w:t>
        </w:r>
        <w:r w:rsidRPr="00CB19C4">
          <w:rPr>
            <w:rFonts w:ascii="Arial" w:hAnsi="Arial"/>
            <w:noProof/>
            <w:webHidden/>
            <w:sz w:val="22"/>
            <w:szCs w:val="22"/>
          </w:rPr>
          <w:tab/>
        </w:r>
        <w:r w:rsidRPr="00CB19C4">
          <w:rPr>
            <w:rFonts w:ascii="Arial" w:hAnsi="Arial"/>
            <w:noProof/>
            <w:webHidden/>
            <w:sz w:val="22"/>
            <w:szCs w:val="22"/>
          </w:rPr>
          <w:fldChar w:fldCharType="begin"/>
        </w:r>
        <w:r w:rsidRPr="00CB19C4">
          <w:rPr>
            <w:rFonts w:ascii="Arial" w:hAnsi="Arial"/>
            <w:noProof/>
            <w:webHidden/>
            <w:sz w:val="22"/>
            <w:szCs w:val="22"/>
          </w:rPr>
          <w:instrText xml:space="preserve"> PAGEREF _Toc7643540 \h </w:instrText>
        </w:r>
        <w:r w:rsidRPr="00CB19C4">
          <w:rPr>
            <w:rFonts w:ascii="Arial" w:hAnsi="Arial"/>
            <w:noProof/>
            <w:webHidden/>
            <w:sz w:val="22"/>
            <w:szCs w:val="22"/>
          </w:rPr>
        </w:r>
        <w:r w:rsidRPr="00CB19C4">
          <w:rPr>
            <w:rFonts w:ascii="Arial" w:hAnsi="Arial"/>
            <w:noProof/>
            <w:webHidden/>
            <w:sz w:val="22"/>
            <w:szCs w:val="22"/>
          </w:rPr>
          <w:fldChar w:fldCharType="separate"/>
        </w:r>
        <w:r w:rsidRPr="00CB19C4">
          <w:rPr>
            <w:rFonts w:ascii="Arial" w:hAnsi="Arial"/>
            <w:noProof/>
            <w:webHidden/>
            <w:sz w:val="22"/>
            <w:szCs w:val="22"/>
          </w:rPr>
          <w:t>19</w:t>
        </w:r>
        <w:r w:rsidRPr="00CB19C4">
          <w:rPr>
            <w:rFonts w:ascii="Arial" w:hAnsi="Arial"/>
            <w:noProof/>
            <w:webHidden/>
            <w:sz w:val="22"/>
            <w:szCs w:val="22"/>
          </w:rPr>
          <w:fldChar w:fldCharType="end"/>
        </w:r>
      </w:hyperlink>
    </w:p>
    <w:p w14:paraId="4CD89038" w14:textId="048A8EEC" w:rsidR="00CB19C4" w:rsidRPr="00CB19C4" w:rsidRDefault="00CB19C4">
      <w:pPr>
        <w:pStyle w:val="af0"/>
        <w:tabs>
          <w:tab w:val="right" w:leader="dot" w:pos="9062"/>
        </w:tabs>
        <w:rPr>
          <w:rFonts w:ascii="Arial" w:hAnsi="Arial"/>
          <w:noProof/>
          <w:kern w:val="2"/>
          <w:sz w:val="22"/>
          <w:szCs w:val="22"/>
          <w:lang w:val="en-US" w:eastAsia="zh-CN"/>
        </w:rPr>
      </w:pPr>
      <w:hyperlink w:anchor="_Toc7643541" w:history="1">
        <w:r w:rsidRPr="00CB19C4">
          <w:rPr>
            <w:rStyle w:val="af5"/>
            <w:rFonts w:ascii="Arial" w:hAnsi="Arial"/>
            <w:noProof/>
            <w:sz w:val="22"/>
            <w:szCs w:val="22"/>
          </w:rPr>
          <w:t>Abbildung 22: DLZ im Versuch 4</w:t>
        </w:r>
        <w:r w:rsidRPr="00CB19C4">
          <w:rPr>
            <w:rFonts w:ascii="Arial" w:hAnsi="Arial"/>
            <w:noProof/>
            <w:webHidden/>
            <w:sz w:val="22"/>
            <w:szCs w:val="22"/>
          </w:rPr>
          <w:tab/>
        </w:r>
        <w:r w:rsidRPr="00CB19C4">
          <w:rPr>
            <w:rFonts w:ascii="Arial" w:hAnsi="Arial"/>
            <w:noProof/>
            <w:webHidden/>
            <w:sz w:val="22"/>
            <w:szCs w:val="22"/>
          </w:rPr>
          <w:fldChar w:fldCharType="begin"/>
        </w:r>
        <w:r w:rsidRPr="00CB19C4">
          <w:rPr>
            <w:rFonts w:ascii="Arial" w:hAnsi="Arial"/>
            <w:noProof/>
            <w:webHidden/>
            <w:sz w:val="22"/>
            <w:szCs w:val="22"/>
          </w:rPr>
          <w:instrText xml:space="preserve"> PAGEREF _Toc7643541 \h </w:instrText>
        </w:r>
        <w:r w:rsidRPr="00CB19C4">
          <w:rPr>
            <w:rFonts w:ascii="Arial" w:hAnsi="Arial"/>
            <w:noProof/>
            <w:webHidden/>
            <w:sz w:val="22"/>
            <w:szCs w:val="22"/>
          </w:rPr>
        </w:r>
        <w:r w:rsidRPr="00CB19C4">
          <w:rPr>
            <w:rFonts w:ascii="Arial" w:hAnsi="Arial"/>
            <w:noProof/>
            <w:webHidden/>
            <w:sz w:val="22"/>
            <w:szCs w:val="22"/>
          </w:rPr>
          <w:fldChar w:fldCharType="separate"/>
        </w:r>
        <w:r w:rsidRPr="00CB19C4">
          <w:rPr>
            <w:rFonts w:ascii="Arial" w:hAnsi="Arial"/>
            <w:noProof/>
            <w:webHidden/>
            <w:sz w:val="22"/>
            <w:szCs w:val="22"/>
          </w:rPr>
          <w:t>19</w:t>
        </w:r>
        <w:r w:rsidRPr="00CB19C4">
          <w:rPr>
            <w:rFonts w:ascii="Arial" w:hAnsi="Arial"/>
            <w:noProof/>
            <w:webHidden/>
            <w:sz w:val="22"/>
            <w:szCs w:val="22"/>
          </w:rPr>
          <w:fldChar w:fldCharType="end"/>
        </w:r>
      </w:hyperlink>
    </w:p>
    <w:p w14:paraId="2B219108" w14:textId="05EBE44A" w:rsidR="00CB19C4" w:rsidRPr="00CB19C4" w:rsidRDefault="00CB19C4">
      <w:pPr>
        <w:pStyle w:val="af0"/>
        <w:tabs>
          <w:tab w:val="right" w:leader="dot" w:pos="9062"/>
        </w:tabs>
        <w:rPr>
          <w:rFonts w:ascii="Arial" w:hAnsi="Arial"/>
          <w:noProof/>
          <w:kern w:val="2"/>
          <w:sz w:val="22"/>
          <w:szCs w:val="22"/>
          <w:lang w:val="en-US" w:eastAsia="zh-CN"/>
        </w:rPr>
      </w:pPr>
      <w:hyperlink w:anchor="_Toc7643542" w:history="1">
        <w:r w:rsidRPr="00CB19C4">
          <w:rPr>
            <w:rStyle w:val="af5"/>
            <w:rFonts w:ascii="Arial" w:hAnsi="Arial"/>
            <w:noProof/>
            <w:sz w:val="22"/>
            <w:szCs w:val="22"/>
          </w:rPr>
          <w:t>Abbildung 23: Termintreue im Versuch 4</w:t>
        </w:r>
        <w:r w:rsidRPr="00CB19C4">
          <w:rPr>
            <w:rFonts w:ascii="Arial" w:hAnsi="Arial"/>
            <w:noProof/>
            <w:webHidden/>
            <w:sz w:val="22"/>
            <w:szCs w:val="22"/>
          </w:rPr>
          <w:tab/>
        </w:r>
        <w:r w:rsidRPr="00CB19C4">
          <w:rPr>
            <w:rFonts w:ascii="Arial" w:hAnsi="Arial"/>
            <w:noProof/>
            <w:webHidden/>
            <w:sz w:val="22"/>
            <w:szCs w:val="22"/>
          </w:rPr>
          <w:fldChar w:fldCharType="begin"/>
        </w:r>
        <w:r w:rsidRPr="00CB19C4">
          <w:rPr>
            <w:rFonts w:ascii="Arial" w:hAnsi="Arial"/>
            <w:noProof/>
            <w:webHidden/>
            <w:sz w:val="22"/>
            <w:szCs w:val="22"/>
          </w:rPr>
          <w:instrText xml:space="preserve"> PAGEREF _Toc7643542 \h </w:instrText>
        </w:r>
        <w:r w:rsidRPr="00CB19C4">
          <w:rPr>
            <w:rFonts w:ascii="Arial" w:hAnsi="Arial"/>
            <w:noProof/>
            <w:webHidden/>
            <w:sz w:val="22"/>
            <w:szCs w:val="22"/>
          </w:rPr>
        </w:r>
        <w:r w:rsidRPr="00CB19C4">
          <w:rPr>
            <w:rFonts w:ascii="Arial" w:hAnsi="Arial"/>
            <w:noProof/>
            <w:webHidden/>
            <w:sz w:val="22"/>
            <w:szCs w:val="22"/>
          </w:rPr>
          <w:fldChar w:fldCharType="separate"/>
        </w:r>
        <w:r w:rsidRPr="00CB19C4">
          <w:rPr>
            <w:rFonts w:ascii="Arial" w:hAnsi="Arial"/>
            <w:noProof/>
            <w:webHidden/>
            <w:sz w:val="22"/>
            <w:szCs w:val="22"/>
          </w:rPr>
          <w:t>20</w:t>
        </w:r>
        <w:r w:rsidRPr="00CB19C4">
          <w:rPr>
            <w:rFonts w:ascii="Arial" w:hAnsi="Arial"/>
            <w:noProof/>
            <w:webHidden/>
            <w:sz w:val="22"/>
            <w:szCs w:val="22"/>
          </w:rPr>
          <w:fldChar w:fldCharType="end"/>
        </w:r>
      </w:hyperlink>
    </w:p>
    <w:p w14:paraId="41C5ADD5" w14:textId="48A1212C" w:rsidR="00CB19C4" w:rsidRPr="00CB19C4" w:rsidRDefault="00CB19C4">
      <w:pPr>
        <w:pStyle w:val="af0"/>
        <w:tabs>
          <w:tab w:val="right" w:leader="dot" w:pos="9062"/>
        </w:tabs>
        <w:rPr>
          <w:rFonts w:ascii="Arial" w:hAnsi="Arial"/>
          <w:noProof/>
          <w:kern w:val="2"/>
          <w:sz w:val="22"/>
          <w:szCs w:val="22"/>
          <w:lang w:val="en-US" w:eastAsia="zh-CN"/>
        </w:rPr>
      </w:pPr>
      <w:hyperlink w:anchor="_Toc7643543" w:history="1">
        <w:r w:rsidRPr="00CB19C4">
          <w:rPr>
            <w:rStyle w:val="af5"/>
            <w:rFonts w:ascii="Arial" w:hAnsi="Arial"/>
            <w:noProof/>
            <w:sz w:val="22"/>
            <w:szCs w:val="22"/>
          </w:rPr>
          <w:t>Abbildung 24: Bestand im Versuch 4</w:t>
        </w:r>
        <w:r w:rsidRPr="00CB19C4">
          <w:rPr>
            <w:rFonts w:ascii="Arial" w:hAnsi="Arial"/>
            <w:noProof/>
            <w:webHidden/>
            <w:sz w:val="22"/>
            <w:szCs w:val="22"/>
          </w:rPr>
          <w:tab/>
        </w:r>
        <w:r w:rsidRPr="00CB19C4">
          <w:rPr>
            <w:rFonts w:ascii="Arial" w:hAnsi="Arial"/>
            <w:noProof/>
            <w:webHidden/>
            <w:sz w:val="22"/>
            <w:szCs w:val="22"/>
          </w:rPr>
          <w:fldChar w:fldCharType="begin"/>
        </w:r>
        <w:r w:rsidRPr="00CB19C4">
          <w:rPr>
            <w:rFonts w:ascii="Arial" w:hAnsi="Arial"/>
            <w:noProof/>
            <w:webHidden/>
            <w:sz w:val="22"/>
            <w:szCs w:val="22"/>
          </w:rPr>
          <w:instrText xml:space="preserve"> PAGEREF _Toc7643543 \h </w:instrText>
        </w:r>
        <w:r w:rsidRPr="00CB19C4">
          <w:rPr>
            <w:rFonts w:ascii="Arial" w:hAnsi="Arial"/>
            <w:noProof/>
            <w:webHidden/>
            <w:sz w:val="22"/>
            <w:szCs w:val="22"/>
          </w:rPr>
        </w:r>
        <w:r w:rsidRPr="00CB19C4">
          <w:rPr>
            <w:rFonts w:ascii="Arial" w:hAnsi="Arial"/>
            <w:noProof/>
            <w:webHidden/>
            <w:sz w:val="22"/>
            <w:szCs w:val="22"/>
          </w:rPr>
          <w:fldChar w:fldCharType="separate"/>
        </w:r>
        <w:r w:rsidRPr="00CB19C4">
          <w:rPr>
            <w:rFonts w:ascii="Arial" w:hAnsi="Arial"/>
            <w:noProof/>
            <w:webHidden/>
            <w:sz w:val="22"/>
            <w:szCs w:val="22"/>
          </w:rPr>
          <w:t>20</w:t>
        </w:r>
        <w:r w:rsidRPr="00CB19C4">
          <w:rPr>
            <w:rFonts w:ascii="Arial" w:hAnsi="Arial"/>
            <w:noProof/>
            <w:webHidden/>
            <w:sz w:val="22"/>
            <w:szCs w:val="22"/>
          </w:rPr>
          <w:fldChar w:fldCharType="end"/>
        </w:r>
      </w:hyperlink>
    </w:p>
    <w:p w14:paraId="57AA9A9F" w14:textId="255676EA" w:rsidR="00CB19C4" w:rsidRPr="00CB19C4" w:rsidRDefault="00CB19C4">
      <w:pPr>
        <w:pStyle w:val="af0"/>
        <w:tabs>
          <w:tab w:val="right" w:leader="dot" w:pos="9062"/>
        </w:tabs>
        <w:rPr>
          <w:rFonts w:ascii="Arial" w:hAnsi="Arial"/>
          <w:noProof/>
          <w:kern w:val="2"/>
          <w:sz w:val="22"/>
          <w:szCs w:val="22"/>
          <w:lang w:val="en-US" w:eastAsia="zh-CN"/>
        </w:rPr>
      </w:pPr>
      <w:hyperlink w:anchor="_Toc7643544" w:history="1">
        <w:r w:rsidRPr="00CB19C4">
          <w:rPr>
            <w:rStyle w:val="af5"/>
            <w:rFonts w:ascii="Arial" w:hAnsi="Arial"/>
            <w:noProof/>
            <w:sz w:val="22"/>
            <w:szCs w:val="22"/>
          </w:rPr>
          <w:t>Abbildung 25: Auslastung im Versuch 5</w:t>
        </w:r>
        <w:r w:rsidRPr="00CB19C4">
          <w:rPr>
            <w:rFonts w:ascii="Arial" w:hAnsi="Arial"/>
            <w:noProof/>
            <w:webHidden/>
            <w:sz w:val="22"/>
            <w:szCs w:val="22"/>
          </w:rPr>
          <w:tab/>
        </w:r>
        <w:r w:rsidRPr="00CB19C4">
          <w:rPr>
            <w:rFonts w:ascii="Arial" w:hAnsi="Arial"/>
            <w:noProof/>
            <w:webHidden/>
            <w:sz w:val="22"/>
            <w:szCs w:val="22"/>
          </w:rPr>
          <w:fldChar w:fldCharType="begin"/>
        </w:r>
        <w:r w:rsidRPr="00CB19C4">
          <w:rPr>
            <w:rFonts w:ascii="Arial" w:hAnsi="Arial"/>
            <w:noProof/>
            <w:webHidden/>
            <w:sz w:val="22"/>
            <w:szCs w:val="22"/>
          </w:rPr>
          <w:instrText xml:space="preserve"> PAGEREF _Toc7643544 \h </w:instrText>
        </w:r>
        <w:r w:rsidRPr="00CB19C4">
          <w:rPr>
            <w:rFonts w:ascii="Arial" w:hAnsi="Arial"/>
            <w:noProof/>
            <w:webHidden/>
            <w:sz w:val="22"/>
            <w:szCs w:val="22"/>
          </w:rPr>
        </w:r>
        <w:r w:rsidRPr="00CB19C4">
          <w:rPr>
            <w:rFonts w:ascii="Arial" w:hAnsi="Arial"/>
            <w:noProof/>
            <w:webHidden/>
            <w:sz w:val="22"/>
            <w:szCs w:val="22"/>
          </w:rPr>
          <w:fldChar w:fldCharType="separate"/>
        </w:r>
        <w:r w:rsidRPr="00CB19C4">
          <w:rPr>
            <w:rFonts w:ascii="Arial" w:hAnsi="Arial"/>
            <w:noProof/>
            <w:webHidden/>
            <w:sz w:val="22"/>
            <w:szCs w:val="22"/>
          </w:rPr>
          <w:t>21</w:t>
        </w:r>
        <w:r w:rsidRPr="00CB19C4">
          <w:rPr>
            <w:rFonts w:ascii="Arial" w:hAnsi="Arial"/>
            <w:noProof/>
            <w:webHidden/>
            <w:sz w:val="22"/>
            <w:szCs w:val="22"/>
          </w:rPr>
          <w:fldChar w:fldCharType="end"/>
        </w:r>
      </w:hyperlink>
    </w:p>
    <w:p w14:paraId="46FAA239" w14:textId="48A245EA" w:rsidR="00CB19C4" w:rsidRPr="00CB19C4" w:rsidRDefault="00CB19C4">
      <w:pPr>
        <w:pStyle w:val="af0"/>
        <w:tabs>
          <w:tab w:val="right" w:leader="dot" w:pos="9062"/>
        </w:tabs>
        <w:rPr>
          <w:rFonts w:ascii="Arial" w:hAnsi="Arial"/>
          <w:noProof/>
          <w:kern w:val="2"/>
          <w:sz w:val="22"/>
          <w:szCs w:val="22"/>
          <w:lang w:val="en-US" w:eastAsia="zh-CN"/>
        </w:rPr>
      </w:pPr>
      <w:hyperlink w:anchor="_Toc7643545" w:history="1">
        <w:r w:rsidRPr="00CB19C4">
          <w:rPr>
            <w:rStyle w:val="af5"/>
            <w:rFonts w:ascii="Arial" w:hAnsi="Arial"/>
            <w:noProof/>
            <w:sz w:val="22"/>
            <w:szCs w:val="22"/>
          </w:rPr>
          <w:t>Abbildung 26: DLZ im Versuch 5</w:t>
        </w:r>
        <w:r w:rsidRPr="00CB19C4">
          <w:rPr>
            <w:rFonts w:ascii="Arial" w:hAnsi="Arial"/>
            <w:noProof/>
            <w:webHidden/>
            <w:sz w:val="22"/>
            <w:szCs w:val="22"/>
          </w:rPr>
          <w:tab/>
        </w:r>
        <w:r w:rsidRPr="00CB19C4">
          <w:rPr>
            <w:rFonts w:ascii="Arial" w:hAnsi="Arial"/>
            <w:noProof/>
            <w:webHidden/>
            <w:sz w:val="22"/>
            <w:szCs w:val="22"/>
          </w:rPr>
          <w:fldChar w:fldCharType="begin"/>
        </w:r>
        <w:r w:rsidRPr="00CB19C4">
          <w:rPr>
            <w:rFonts w:ascii="Arial" w:hAnsi="Arial"/>
            <w:noProof/>
            <w:webHidden/>
            <w:sz w:val="22"/>
            <w:szCs w:val="22"/>
          </w:rPr>
          <w:instrText xml:space="preserve"> PAGEREF _Toc7643545 \h </w:instrText>
        </w:r>
        <w:r w:rsidRPr="00CB19C4">
          <w:rPr>
            <w:rFonts w:ascii="Arial" w:hAnsi="Arial"/>
            <w:noProof/>
            <w:webHidden/>
            <w:sz w:val="22"/>
            <w:szCs w:val="22"/>
          </w:rPr>
        </w:r>
        <w:r w:rsidRPr="00CB19C4">
          <w:rPr>
            <w:rFonts w:ascii="Arial" w:hAnsi="Arial"/>
            <w:noProof/>
            <w:webHidden/>
            <w:sz w:val="22"/>
            <w:szCs w:val="22"/>
          </w:rPr>
          <w:fldChar w:fldCharType="separate"/>
        </w:r>
        <w:r w:rsidRPr="00CB19C4">
          <w:rPr>
            <w:rFonts w:ascii="Arial" w:hAnsi="Arial"/>
            <w:noProof/>
            <w:webHidden/>
            <w:sz w:val="22"/>
            <w:szCs w:val="22"/>
          </w:rPr>
          <w:t>21</w:t>
        </w:r>
        <w:r w:rsidRPr="00CB19C4">
          <w:rPr>
            <w:rFonts w:ascii="Arial" w:hAnsi="Arial"/>
            <w:noProof/>
            <w:webHidden/>
            <w:sz w:val="22"/>
            <w:szCs w:val="22"/>
          </w:rPr>
          <w:fldChar w:fldCharType="end"/>
        </w:r>
      </w:hyperlink>
    </w:p>
    <w:p w14:paraId="182E4418" w14:textId="76A3B7BD" w:rsidR="00CB19C4" w:rsidRPr="00CB19C4" w:rsidRDefault="00CB19C4">
      <w:pPr>
        <w:pStyle w:val="af0"/>
        <w:tabs>
          <w:tab w:val="right" w:leader="dot" w:pos="9062"/>
        </w:tabs>
        <w:rPr>
          <w:rFonts w:ascii="Arial" w:hAnsi="Arial"/>
          <w:noProof/>
          <w:kern w:val="2"/>
          <w:sz w:val="22"/>
          <w:szCs w:val="22"/>
          <w:lang w:val="en-US" w:eastAsia="zh-CN"/>
        </w:rPr>
      </w:pPr>
      <w:hyperlink w:anchor="_Toc7643546" w:history="1">
        <w:r w:rsidRPr="00CB19C4">
          <w:rPr>
            <w:rStyle w:val="af5"/>
            <w:rFonts w:ascii="Arial" w:hAnsi="Arial"/>
            <w:noProof/>
            <w:sz w:val="22"/>
            <w:szCs w:val="22"/>
          </w:rPr>
          <w:t>Abbildung 27: Termintreue im Versuch 5</w:t>
        </w:r>
        <w:r w:rsidRPr="00CB19C4">
          <w:rPr>
            <w:rFonts w:ascii="Arial" w:hAnsi="Arial"/>
            <w:noProof/>
            <w:webHidden/>
            <w:sz w:val="22"/>
            <w:szCs w:val="22"/>
          </w:rPr>
          <w:tab/>
        </w:r>
        <w:r w:rsidRPr="00CB19C4">
          <w:rPr>
            <w:rFonts w:ascii="Arial" w:hAnsi="Arial"/>
            <w:noProof/>
            <w:webHidden/>
            <w:sz w:val="22"/>
            <w:szCs w:val="22"/>
          </w:rPr>
          <w:fldChar w:fldCharType="begin"/>
        </w:r>
        <w:r w:rsidRPr="00CB19C4">
          <w:rPr>
            <w:rFonts w:ascii="Arial" w:hAnsi="Arial"/>
            <w:noProof/>
            <w:webHidden/>
            <w:sz w:val="22"/>
            <w:szCs w:val="22"/>
          </w:rPr>
          <w:instrText xml:space="preserve"> PAGEREF _Toc7643546 \h </w:instrText>
        </w:r>
        <w:r w:rsidRPr="00CB19C4">
          <w:rPr>
            <w:rFonts w:ascii="Arial" w:hAnsi="Arial"/>
            <w:noProof/>
            <w:webHidden/>
            <w:sz w:val="22"/>
            <w:szCs w:val="22"/>
          </w:rPr>
        </w:r>
        <w:r w:rsidRPr="00CB19C4">
          <w:rPr>
            <w:rFonts w:ascii="Arial" w:hAnsi="Arial"/>
            <w:noProof/>
            <w:webHidden/>
            <w:sz w:val="22"/>
            <w:szCs w:val="22"/>
          </w:rPr>
          <w:fldChar w:fldCharType="separate"/>
        </w:r>
        <w:r w:rsidRPr="00CB19C4">
          <w:rPr>
            <w:rFonts w:ascii="Arial" w:hAnsi="Arial"/>
            <w:noProof/>
            <w:webHidden/>
            <w:sz w:val="22"/>
            <w:szCs w:val="22"/>
          </w:rPr>
          <w:t>22</w:t>
        </w:r>
        <w:r w:rsidRPr="00CB19C4">
          <w:rPr>
            <w:rFonts w:ascii="Arial" w:hAnsi="Arial"/>
            <w:noProof/>
            <w:webHidden/>
            <w:sz w:val="22"/>
            <w:szCs w:val="22"/>
          </w:rPr>
          <w:fldChar w:fldCharType="end"/>
        </w:r>
      </w:hyperlink>
    </w:p>
    <w:p w14:paraId="41F708F6" w14:textId="3591330B" w:rsidR="00CB19C4" w:rsidRPr="00CB19C4" w:rsidRDefault="00CB19C4">
      <w:pPr>
        <w:pStyle w:val="af0"/>
        <w:tabs>
          <w:tab w:val="right" w:leader="dot" w:pos="9062"/>
        </w:tabs>
        <w:rPr>
          <w:rFonts w:ascii="Arial" w:hAnsi="Arial"/>
          <w:noProof/>
          <w:kern w:val="2"/>
          <w:sz w:val="22"/>
          <w:szCs w:val="22"/>
          <w:lang w:val="en-US" w:eastAsia="zh-CN"/>
        </w:rPr>
      </w:pPr>
      <w:hyperlink w:anchor="_Toc7643547" w:history="1">
        <w:r w:rsidRPr="00CB19C4">
          <w:rPr>
            <w:rStyle w:val="af5"/>
            <w:rFonts w:ascii="Arial" w:hAnsi="Arial"/>
            <w:noProof/>
            <w:sz w:val="22"/>
            <w:szCs w:val="22"/>
          </w:rPr>
          <w:t>Abbildung 28: Bestand im Versuch 5</w:t>
        </w:r>
        <w:r w:rsidRPr="00CB19C4">
          <w:rPr>
            <w:rFonts w:ascii="Arial" w:hAnsi="Arial"/>
            <w:noProof/>
            <w:webHidden/>
            <w:sz w:val="22"/>
            <w:szCs w:val="22"/>
          </w:rPr>
          <w:tab/>
        </w:r>
        <w:r w:rsidRPr="00CB19C4">
          <w:rPr>
            <w:rFonts w:ascii="Arial" w:hAnsi="Arial"/>
            <w:noProof/>
            <w:webHidden/>
            <w:sz w:val="22"/>
            <w:szCs w:val="22"/>
          </w:rPr>
          <w:fldChar w:fldCharType="begin"/>
        </w:r>
        <w:r w:rsidRPr="00CB19C4">
          <w:rPr>
            <w:rFonts w:ascii="Arial" w:hAnsi="Arial"/>
            <w:noProof/>
            <w:webHidden/>
            <w:sz w:val="22"/>
            <w:szCs w:val="22"/>
          </w:rPr>
          <w:instrText xml:space="preserve"> PAGEREF _Toc7643547 \h </w:instrText>
        </w:r>
        <w:r w:rsidRPr="00CB19C4">
          <w:rPr>
            <w:rFonts w:ascii="Arial" w:hAnsi="Arial"/>
            <w:noProof/>
            <w:webHidden/>
            <w:sz w:val="22"/>
            <w:szCs w:val="22"/>
          </w:rPr>
        </w:r>
        <w:r w:rsidRPr="00CB19C4">
          <w:rPr>
            <w:rFonts w:ascii="Arial" w:hAnsi="Arial"/>
            <w:noProof/>
            <w:webHidden/>
            <w:sz w:val="22"/>
            <w:szCs w:val="22"/>
          </w:rPr>
          <w:fldChar w:fldCharType="separate"/>
        </w:r>
        <w:r w:rsidRPr="00CB19C4">
          <w:rPr>
            <w:rFonts w:ascii="Arial" w:hAnsi="Arial"/>
            <w:noProof/>
            <w:webHidden/>
            <w:sz w:val="22"/>
            <w:szCs w:val="22"/>
          </w:rPr>
          <w:t>22</w:t>
        </w:r>
        <w:r w:rsidRPr="00CB19C4">
          <w:rPr>
            <w:rFonts w:ascii="Arial" w:hAnsi="Arial"/>
            <w:noProof/>
            <w:webHidden/>
            <w:sz w:val="22"/>
            <w:szCs w:val="22"/>
          </w:rPr>
          <w:fldChar w:fldCharType="end"/>
        </w:r>
      </w:hyperlink>
    </w:p>
    <w:p w14:paraId="3D1FA0B5" w14:textId="5E285AB6" w:rsidR="00CB19C4" w:rsidRPr="00CB19C4" w:rsidRDefault="00CB19C4">
      <w:pPr>
        <w:pStyle w:val="af0"/>
        <w:tabs>
          <w:tab w:val="right" w:leader="dot" w:pos="9062"/>
        </w:tabs>
        <w:rPr>
          <w:rFonts w:ascii="Arial" w:hAnsi="Arial"/>
          <w:noProof/>
          <w:kern w:val="2"/>
          <w:sz w:val="22"/>
          <w:szCs w:val="22"/>
          <w:lang w:val="en-US" w:eastAsia="zh-CN"/>
        </w:rPr>
      </w:pPr>
      <w:hyperlink w:anchor="_Toc7643548" w:history="1">
        <w:r w:rsidRPr="00CB19C4">
          <w:rPr>
            <w:rStyle w:val="af5"/>
            <w:rFonts w:ascii="Arial" w:hAnsi="Arial"/>
            <w:noProof/>
            <w:sz w:val="22"/>
            <w:szCs w:val="22"/>
          </w:rPr>
          <w:t>Abbildung 29: Auslastung im Versuch 6</w:t>
        </w:r>
        <w:r w:rsidRPr="00CB19C4">
          <w:rPr>
            <w:rFonts w:ascii="Arial" w:hAnsi="Arial"/>
            <w:noProof/>
            <w:webHidden/>
            <w:sz w:val="22"/>
            <w:szCs w:val="22"/>
          </w:rPr>
          <w:tab/>
        </w:r>
        <w:r w:rsidRPr="00CB19C4">
          <w:rPr>
            <w:rFonts w:ascii="Arial" w:hAnsi="Arial"/>
            <w:noProof/>
            <w:webHidden/>
            <w:sz w:val="22"/>
            <w:szCs w:val="22"/>
          </w:rPr>
          <w:fldChar w:fldCharType="begin"/>
        </w:r>
        <w:r w:rsidRPr="00CB19C4">
          <w:rPr>
            <w:rFonts w:ascii="Arial" w:hAnsi="Arial"/>
            <w:noProof/>
            <w:webHidden/>
            <w:sz w:val="22"/>
            <w:szCs w:val="22"/>
          </w:rPr>
          <w:instrText xml:space="preserve"> PAGEREF _Toc7643548 \h </w:instrText>
        </w:r>
        <w:r w:rsidRPr="00CB19C4">
          <w:rPr>
            <w:rFonts w:ascii="Arial" w:hAnsi="Arial"/>
            <w:noProof/>
            <w:webHidden/>
            <w:sz w:val="22"/>
            <w:szCs w:val="22"/>
          </w:rPr>
        </w:r>
        <w:r w:rsidRPr="00CB19C4">
          <w:rPr>
            <w:rFonts w:ascii="Arial" w:hAnsi="Arial"/>
            <w:noProof/>
            <w:webHidden/>
            <w:sz w:val="22"/>
            <w:szCs w:val="22"/>
          </w:rPr>
          <w:fldChar w:fldCharType="separate"/>
        </w:r>
        <w:r w:rsidRPr="00CB19C4">
          <w:rPr>
            <w:rFonts w:ascii="Arial" w:hAnsi="Arial"/>
            <w:noProof/>
            <w:webHidden/>
            <w:sz w:val="22"/>
            <w:szCs w:val="22"/>
          </w:rPr>
          <w:t>23</w:t>
        </w:r>
        <w:r w:rsidRPr="00CB19C4">
          <w:rPr>
            <w:rFonts w:ascii="Arial" w:hAnsi="Arial"/>
            <w:noProof/>
            <w:webHidden/>
            <w:sz w:val="22"/>
            <w:szCs w:val="22"/>
          </w:rPr>
          <w:fldChar w:fldCharType="end"/>
        </w:r>
      </w:hyperlink>
    </w:p>
    <w:p w14:paraId="01650358" w14:textId="1D80DE07" w:rsidR="00CB19C4" w:rsidRPr="00CB19C4" w:rsidRDefault="00CB19C4">
      <w:pPr>
        <w:pStyle w:val="af0"/>
        <w:tabs>
          <w:tab w:val="right" w:leader="dot" w:pos="9062"/>
        </w:tabs>
        <w:rPr>
          <w:rFonts w:ascii="Arial" w:hAnsi="Arial"/>
          <w:noProof/>
          <w:kern w:val="2"/>
          <w:sz w:val="22"/>
          <w:szCs w:val="22"/>
          <w:lang w:val="en-US" w:eastAsia="zh-CN"/>
        </w:rPr>
      </w:pPr>
      <w:hyperlink w:anchor="_Toc7643549" w:history="1">
        <w:r w:rsidRPr="00CB19C4">
          <w:rPr>
            <w:rStyle w:val="af5"/>
            <w:rFonts w:ascii="Arial" w:hAnsi="Arial"/>
            <w:noProof/>
            <w:sz w:val="22"/>
            <w:szCs w:val="22"/>
          </w:rPr>
          <w:t>Abbildung 30: DLZ im Versuch 6</w:t>
        </w:r>
        <w:r w:rsidRPr="00CB19C4">
          <w:rPr>
            <w:rFonts w:ascii="Arial" w:hAnsi="Arial"/>
            <w:noProof/>
            <w:webHidden/>
            <w:sz w:val="22"/>
            <w:szCs w:val="22"/>
          </w:rPr>
          <w:tab/>
        </w:r>
        <w:r w:rsidRPr="00CB19C4">
          <w:rPr>
            <w:rFonts w:ascii="Arial" w:hAnsi="Arial"/>
            <w:noProof/>
            <w:webHidden/>
            <w:sz w:val="22"/>
            <w:szCs w:val="22"/>
          </w:rPr>
          <w:fldChar w:fldCharType="begin"/>
        </w:r>
        <w:r w:rsidRPr="00CB19C4">
          <w:rPr>
            <w:rFonts w:ascii="Arial" w:hAnsi="Arial"/>
            <w:noProof/>
            <w:webHidden/>
            <w:sz w:val="22"/>
            <w:szCs w:val="22"/>
          </w:rPr>
          <w:instrText xml:space="preserve"> PAGEREF _Toc7643549 \h </w:instrText>
        </w:r>
        <w:r w:rsidRPr="00CB19C4">
          <w:rPr>
            <w:rFonts w:ascii="Arial" w:hAnsi="Arial"/>
            <w:noProof/>
            <w:webHidden/>
            <w:sz w:val="22"/>
            <w:szCs w:val="22"/>
          </w:rPr>
        </w:r>
        <w:r w:rsidRPr="00CB19C4">
          <w:rPr>
            <w:rFonts w:ascii="Arial" w:hAnsi="Arial"/>
            <w:noProof/>
            <w:webHidden/>
            <w:sz w:val="22"/>
            <w:szCs w:val="22"/>
          </w:rPr>
          <w:fldChar w:fldCharType="separate"/>
        </w:r>
        <w:r w:rsidRPr="00CB19C4">
          <w:rPr>
            <w:rFonts w:ascii="Arial" w:hAnsi="Arial"/>
            <w:noProof/>
            <w:webHidden/>
            <w:sz w:val="22"/>
            <w:szCs w:val="22"/>
          </w:rPr>
          <w:t>23</w:t>
        </w:r>
        <w:r w:rsidRPr="00CB19C4">
          <w:rPr>
            <w:rFonts w:ascii="Arial" w:hAnsi="Arial"/>
            <w:noProof/>
            <w:webHidden/>
            <w:sz w:val="22"/>
            <w:szCs w:val="22"/>
          </w:rPr>
          <w:fldChar w:fldCharType="end"/>
        </w:r>
      </w:hyperlink>
    </w:p>
    <w:p w14:paraId="1B3DF44E" w14:textId="6F987D09" w:rsidR="00CB19C4" w:rsidRPr="00CB19C4" w:rsidRDefault="00CB19C4">
      <w:pPr>
        <w:pStyle w:val="af0"/>
        <w:tabs>
          <w:tab w:val="right" w:leader="dot" w:pos="9062"/>
        </w:tabs>
        <w:rPr>
          <w:rFonts w:ascii="Arial" w:hAnsi="Arial"/>
          <w:noProof/>
          <w:kern w:val="2"/>
          <w:sz w:val="22"/>
          <w:szCs w:val="22"/>
          <w:lang w:val="en-US" w:eastAsia="zh-CN"/>
        </w:rPr>
      </w:pPr>
      <w:hyperlink w:anchor="_Toc7643550" w:history="1">
        <w:r w:rsidRPr="00CB19C4">
          <w:rPr>
            <w:rStyle w:val="af5"/>
            <w:rFonts w:ascii="Arial" w:hAnsi="Arial"/>
            <w:noProof/>
            <w:sz w:val="22"/>
            <w:szCs w:val="22"/>
          </w:rPr>
          <w:t>Abbildung 31: Termintreue im Versuch 6</w:t>
        </w:r>
        <w:r w:rsidRPr="00CB19C4">
          <w:rPr>
            <w:rFonts w:ascii="Arial" w:hAnsi="Arial"/>
            <w:noProof/>
            <w:webHidden/>
            <w:sz w:val="22"/>
            <w:szCs w:val="22"/>
          </w:rPr>
          <w:tab/>
        </w:r>
        <w:r w:rsidRPr="00CB19C4">
          <w:rPr>
            <w:rFonts w:ascii="Arial" w:hAnsi="Arial"/>
            <w:noProof/>
            <w:webHidden/>
            <w:sz w:val="22"/>
            <w:szCs w:val="22"/>
          </w:rPr>
          <w:fldChar w:fldCharType="begin"/>
        </w:r>
        <w:r w:rsidRPr="00CB19C4">
          <w:rPr>
            <w:rFonts w:ascii="Arial" w:hAnsi="Arial"/>
            <w:noProof/>
            <w:webHidden/>
            <w:sz w:val="22"/>
            <w:szCs w:val="22"/>
          </w:rPr>
          <w:instrText xml:space="preserve"> PAGEREF _Toc7643550 \h </w:instrText>
        </w:r>
        <w:r w:rsidRPr="00CB19C4">
          <w:rPr>
            <w:rFonts w:ascii="Arial" w:hAnsi="Arial"/>
            <w:noProof/>
            <w:webHidden/>
            <w:sz w:val="22"/>
            <w:szCs w:val="22"/>
          </w:rPr>
        </w:r>
        <w:r w:rsidRPr="00CB19C4">
          <w:rPr>
            <w:rFonts w:ascii="Arial" w:hAnsi="Arial"/>
            <w:noProof/>
            <w:webHidden/>
            <w:sz w:val="22"/>
            <w:szCs w:val="22"/>
          </w:rPr>
          <w:fldChar w:fldCharType="separate"/>
        </w:r>
        <w:r w:rsidRPr="00CB19C4">
          <w:rPr>
            <w:rFonts w:ascii="Arial" w:hAnsi="Arial"/>
            <w:noProof/>
            <w:webHidden/>
            <w:sz w:val="22"/>
            <w:szCs w:val="22"/>
          </w:rPr>
          <w:t>24</w:t>
        </w:r>
        <w:r w:rsidRPr="00CB19C4">
          <w:rPr>
            <w:rFonts w:ascii="Arial" w:hAnsi="Arial"/>
            <w:noProof/>
            <w:webHidden/>
            <w:sz w:val="22"/>
            <w:szCs w:val="22"/>
          </w:rPr>
          <w:fldChar w:fldCharType="end"/>
        </w:r>
      </w:hyperlink>
    </w:p>
    <w:p w14:paraId="32D203B1" w14:textId="3F15D59E" w:rsidR="00CB19C4" w:rsidRPr="00CB19C4" w:rsidRDefault="00CB19C4">
      <w:pPr>
        <w:pStyle w:val="af0"/>
        <w:tabs>
          <w:tab w:val="right" w:leader="dot" w:pos="9062"/>
        </w:tabs>
        <w:rPr>
          <w:rFonts w:ascii="Arial" w:hAnsi="Arial"/>
          <w:noProof/>
          <w:kern w:val="2"/>
          <w:sz w:val="22"/>
          <w:szCs w:val="22"/>
          <w:lang w:val="en-US" w:eastAsia="zh-CN"/>
        </w:rPr>
      </w:pPr>
      <w:hyperlink w:anchor="_Toc7643551" w:history="1">
        <w:r w:rsidRPr="00CB19C4">
          <w:rPr>
            <w:rStyle w:val="af5"/>
            <w:rFonts w:ascii="Arial" w:hAnsi="Arial"/>
            <w:noProof/>
            <w:sz w:val="22"/>
            <w:szCs w:val="22"/>
          </w:rPr>
          <w:t>Abbildung 32: Bestand im Versuch 6</w:t>
        </w:r>
        <w:r w:rsidRPr="00CB19C4">
          <w:rPr>
            <w:rFonts w:ascii="Arial" w:hAnsi="Arial"/>
            <w:noProof/>
            <w:webHidden/>
            <w:sz w:val="22"/>
            <w:szCs w:val="22"/>
          </w:rPr>
          <w:tab/>
        </w:r>
        <w:r w:rsidRPr="00CB19C4">
          <w:rPr>
            <w:rFonts w:ascii="Arial" w:hAnsi="Arial"/>
            <w:noProof/>
            <w:webHidden/>
            <w:sz w:val="22"/>
            <w:szCs w:val="22"/>
          </w:rPr>
          <w:fldChar w:fldCharType="begin"/>
        </w:r>
        <w:r w:rsidRPr="00CB19C4">
          <w:rPr>
            <w:rFonts w:ascii="Arial" w:hAnsi="Arial"/>
            <w:noProof/>
            <w:webHidden/>
            <w:sz w:val="22"/>
            <w:szCs w:val="22"/>
          </w:rPr>
          <w:instrText xml:space="preserve"> PAGEREF _Toc7643551 \h </w:instrText>
        </w:r>
        <w:r w:rsidRPr="00CB19C4">
          <w:rPr>
            <w:rFonts w:ascii="Arial" w:hAnsi="Arial"/>
            <w:noProof/>
            <w:webHidden/>
            <w:sz w:val="22"/>
            <w:szCs w:val="22"/>
          </w:rPr>
        </w:r>
        <w:r w:rsidRPr="00CB19C4">
          <w:rPr>
            <w:rFonts w:ascii="Arial" w:hAnsi="Arial"/>
            <w:noProof/>
            <w:webHidden/>
            <w:sz w:val="22"/>
            <w:szCs w:val="22"/>
          </w:rPr>
          <w:fldChar w:fldCharType="separate"/>
        </w:r>
        <w:r w:rsidRPr="00CB19C4">
          <w:rPr>
            <w:rFonts w:ascii="Arial" w:hAnsi="Arial"/>
            <w:noProof/>
            <w:webHidden/>
            <w:sz w:val="22"/>
            <w:szCs w:val="22"/>
          </w:rPr>
          <w:t>24</w:t>
        </w:r>
        <w:r w:rsidRPr="00CB19C4">
          <w:rPr>
            <w:rFonts w:ascii="Arial" w:hAnsi="Arial"/>
            <w:noProof/>
            <w:webHidden/>
            <w:sz w:val="22"/>
            <w:szCs w:val="22"/>
          </w:rPr>
          <w:fldChar w:fldCharType="end"/>
        </w:r>
      </w:hyperlink>
    </w:p>
    <w:p w14:paraId="3DE47AD9" w14:textId="6E02F129" w:rsidR="00CB19C4" w:rsidRPr="00CB19C4" w:rsidRDefault="00CB19C4">
      <w:pPr>
        <w:pStyle w:val="af0"/>
        <w:tabs>
          <w:tab w:val="right" w:leader="dot" w:pos="9062"/>
        </w:tabs>
        <w:rPr>
          <w:rFonts w:ascii="Arial" w:hAnsi="Arial"/>
          <w:noProof/>
          <w:kern w:val="2"/>
          <w:sz w:val="22"/>
          <w:szCs w:val="22"/>
          <w:lang w:val="en-US" w:eastAsia="zh-CN"/>
        </w:rPr>
      </w:pPr>
      <w:hyperlink w:anchor="_Toc7643552" w:history="1">
        <w:r w:rsidRPr="00CB19C4">
          <w:rPr>
            <w:rStyle w:val="af5"/>
            <w:rFonts w:ascii="Arial" w:hAnsi="Arial"/>
            <w:noProof/>
            <w:sz w:val="22"/>
            <w:szCs w:val="22"/>
          </w:rPr>
          <w:t>Abbildung 33: Auslastung im Versuch 7</w:t>
        </w:r>
        <w:r w:rsidRPr="00CB19C4">
          <w:rPr>
            <w:rFonts w:ascii="Arial" w:hAnsi="Arial"/>
            <w:noProof/>
            <w:webHidden/>
            <w:sz w:val="22"/>
            <w:szCs w:val="22"/>
          </w:rPr>
          <w:tab/>
        </w:r>
        <w:r w:rsidRPr="00CB19C4">
          <w:rPr>
            <w:rFonts w:ascii="Arial" w:hAnsi="Arial"/>
            <w:noProof/>
            <w:webHidden/>
            <w:sz w:val="22"/>
            <w:szCs w:val="22"/>
          </w:rPr>
          <w:fldChar w:fldCharType="begin"/>
        </w:r>
        <w:r w:rsidRPr="00CB19C4">
          <w:rPr>
            <w:rFonts w:ascii="Arial" w:hAnsi="Arial"/>
            <w:noProof/>
            <w:webHidden/>
            <w:sz w:val="22"/>
            <w:szCs w:val="22"/>
          </w:rPr>
          <w:instrText xml:space="preserve"> PAGEREF _Toc7643552 \h </w:instrText>
        </w:r>
        <w:r w:rsidRPr="00CB19C4">
          <w:rPr>
            <w:rFonts w:ascii="Arial" w:hAnsi="Arial"/>
            <w:noProof/>
            <w:webHidden/>
            <w:sz w:val="22"/>
            <w:szCs w:val="22"/>
          </w:rPr>
        </w:r>
        <w:r w:rsidRPr="00CB19C4">
          <w:rPr>
            <w:rFonts w:ascii="Arial" w:hAnsi="Arial"/>
            <w:noProof/>
            <w:webHidden/>
            <w:sz w:val="22"/>
            <w:szCs w:val="22"/>
          </w:rPr>
          <w:fldChar w:fldCharType="separate"/>
        </w:r>
        <w:r w:rsidRPr="00CB19C4">
          <w:rPr>
            <w:rFonts w:ascii="Arial" w:hAnsi="Arial"/>
            <w:noProof/>
            <w:webHidden/>
            <w:sz w:val="22"/>
            <w:szCs w:val="22"/>
          </w:rPr>
          <w:t>25</w:t>
        </w:r>
        <w:r w:rsidRPr="00CB19C4">
          <w:rPr>
            <w:rFonts w:ascii="Arial" w:hAnsi="Arial"/>
            <w:noProof/>
            <w:webHidden/>
            <w:sz w:val="22"/>
            <w:szCs w:val="22"/>
          </w:rPr>
          <w:fldChar w:fldCharType="end"/>
        </w:r>
      </w:hyperlink>
    </w:p>
    <w:p w14:paraId="0149BB5A" w14:textId="25318065" w:rsidR="00CB19C4" w:rsidRPr="00CB19C4" w:rsidRDefault="00CB19C4">
      <w:pPr>
        <w:pStyle w:val="af0"/>
        <w:tabs>
          <w:tab w:val="right" w:leader="dot" w:pos="9062"/>
        </w:tabs>
        <w:rPr>
          <w:rFonts w:ascii="Arial" w:hAnsi="Arial"/>
          <w:noProof/>
          <w:kern w:val="2"/>
          <w:sz w:val="22"/>
          <w:szCs w:val="22"/>
          <w:lang w:val="en-US" w:eastAsia="zh-CN"/>
        </w:rPr>
      </w:pPr>
      <w:hyperlink w:anchor="_Toc7643553" w:history="1">
        <w:r w:rsidRPr="00CB19C4">
          <w:rPr>
            <w:rStyle w:val="af5"/>
            <w:rFonts w:ascii="Arial" w:hAnsi="Arial"/>
            <w:noProof/>
            <w:sz w:val="22"/>
            <w:szCs w:val="22"/>
          </w:rPr>
          <w:t>Abbildung 34: DLZ im Versuch 7</w:t>
        </w:r>
        <w:r w:rsidRPr="00CB19C4">
          <w:rPr>
            <w:rFonts w:ascii="Arial" w:hAnsi="Arial"/>
            <w:noProof/>
            <w:webHidden/>
            <w:sz w:val="22"/>
            <w:szCs w:val="22"/>
          </w:rPr>
          <w:tab/>
        </w:r>
        <w:r w:rsidRPr="00CB19C4">
          <w:rPr>
            <w:rFonts w:ascii="Arial" w:hAnsi="Arial"/>
            <w:noProof/>
            <w:webHidden/>
            <w:sz w:val="22"/>
            <w:szCs w:val="22"/>
          </w:rPr>
          <w:fldChar w:fldCharType="begin"/>
        </w:r>
        <w:r w:rsidRPr="00CB19C4">
          <w:rPr>
            <w:rFonts w:ascii="Arial" w:hAnsi="Arial"/>
            <w:noProof/>
            <w:webHidden/>
            <w:sz w:val="22"/>
            <w:szCs w:val="22"/>
          </w:rPr>
          <w:instrText xml:space="preserve"> PAGEREF _Toc7643553 \h </w:instrText>
        </w:r>
        <w:r w:rsidRPr="00CB19C4">
          <w:rPr>
            <w:rFonts w:ascii="Arial" w:hAnsi="Arial"/>
            <w:noProof/>
            <w:webHidden/>
            <w:sz w:val="22"/>
            <w:szCs w:val="22"/>
          </w:rPr>
        </w:r>
        <w:r w:rsidRPr="00CB19C4">
          <w:rPr>
            <w:rFonts w:ascii="Arial" w:hAnsi="Arial"/>
            <w:noProof/>
            <w:webHidden/>
            <w:sz w:val="22"/>
            <w:szCs w:val="22"/>
          </w:rPr>
          <w:fldChar w:fldCharType="separate"/>
        </w:r>
        <w:r w:rsidRPr="00CB19C4">
          <w:rPr>
            <w:rFonts w:ascii="Arial" w:hAnsi="Arial"/>
            <w:noProof/>
            <w:webHidden/>
            <w:sz w:val="22"/>
            <w:szCs w:val="22"/>
          </w:rPr>
          <w:t>25</w:t>
        </w:r>
        <w:r w:rsidRPr="00CB19C4">
          <w:rPr>
            <w:rFonts w:ascii="Arial" w:hAnsi="Arial"/>
            <w:noProof/>
            <w:webHidden/>
            <w:sz w:val="22"/>
            <w:szCs w:val="22"/>
          </w:rPr>
          <w:fldChar w:fldCharType="end"/>
        </w:r>
      </w:hyperlink>
    </w:p>
    <w:p w14:paraId="04A525B2" w14:textId="0BA81724" w:rsidR="00CB19C4" w:rsidRPr="00CB19C4" w:rsidRDefault="00CB19C4">
      <w:pPr>
        <w:pStyle w:val="af0"/>
        <w:tabs>
          <w:tab w:val="right" w:leader="dot" w:pos="9062"/>
        </w:tabs>
        <w:rPr>
          <w:rFonts w:ascii="Arial" w:hAnsi="Arial"/>
          <w:noProof/>
          <w:kern w:val="2"/>
          <w:sz w:val="22"/>
          <w:szCs w:val="22"/>
          <w:lang w:val="en-US" w:eastAsia="zh-CN"/>
        </w:rPr>
      </w:pPr>
      <w:hyperlink w:anchor="_Toc7643554" w:history="1">
        <w:r w:rsidRPr="00CB19C4">
          <w:rPr>
            <w:rStyle w:val="af5"/>
            <w:rFonts w:ascii="Arial" w:hAnsi="Arial"/>
            <w:noProof/>
            <w:sz w:val="22"/>
            <w:szCs w:val="22"/>
          </w:rPr>
          <w:t>Abbildung 35: Termintreue im Versuch 7</w:t>
        </w:r>
        <w:r w:rsidRPr="00CB19C4">
          <w:rPr>
            <w:rFonts w:ascii="Arial" w:hAnsi="Arial"/>
            <w:noProof/>
            <w:webHidden/>
            <w:sz w:val="22"/>
            <w:szCs w:val="22"/>
          </w:rPr>
          <w:tab/>
        </w:r>
        <w:r w:rsidRPr="00CB19C4">
          <w:rPr>
            <w:rFonts w:ascii="Arial" w:hAnsi="Arial"/>
            <w:noProof/>
            <w:webHidden/>
            <w:sz w:val="22"/>
            <w:szCs w:val="22"/>
          </w:rPr>
          <w:fldChar w:fldCharType="begin"/>
        </w:r>
        <w:r w:rsidRPr="00CB19C4">
          <w:rPr>
            <w:rFonts w:ascii="Arial" w:hAnsi="Arial"/>
            <w:noProof/>
            <w:webHidden/>
            <w:sz w:val="22"/>
            <w:szCs w:val="22"/>
          </w:rPr>
          <w:instrText xml:space="preserve"> PAGEREF _Toc7643554 \h </w:instrText>
        </w:r>
        <w:r w:rsidRPr="00CB19C4">
          <w:rPr>
            <w:rFonts w:ascii="Arial" w:hAnsi="Arial"/>
            <w:noProof/>
            <w:webHidden/>
            <w:sz w:val="22"/>
            <w:szCs w:val="22"/>
          </w:rPr>
        </w:r>
        <w:r w:rsidRPr="00CB19C4">
          <w:rPr>
            <w:rFonts w:ascii="Arial" w:hAnsi="Arial"/>
            <w:noProof/>
            <w:webHidden/>
            <w:sz w:val="22"/>
            <w:szCs w:val="22"/>
          </w:rPr>
          <w:fldChar w:fldCharType="separate"/>
        </w:r>
        <w:r w:rsidRPr="00CB19C4">
          <w:rPr>
            <w:rFonts w:ascii="Arial" w:hAnsi="Arial"/>
            <w:noProof/>
            <w:webHidden/>
            <w:sz w:val="22"/>
            <w:szCs w:val="22"/>
          </w:rPr>
          <w:t>26</w:t>
        </w:r>
        <w:r w:rsidRPr="00CB19C4">
          <w:rPr>
            <w:rFonts w:ascii="Arial" w:hAnsi="Arial"/>
            <w:noProof/>
            <w:webHidden/>
            <w:sz w:val="22"/>
            <w:szCs w:val="22"/>
          </w:rPr>
          <w:fldChar w:fldCharType="end"/>
        </w:r>
      </w:hyperlink>
    </w:p>
    <w:p w14:paraId="4EA3C168" w14:textId="1C901924" w:rsidR="00CB19C4" w:rsidRPr="00CB19C4" w:rsidRDefault="00CB19C4">
      <w:pPr>
        <w:pStyle w:val="af0"/>
        <w:tabs>
          <w:tab w:val="right" w:leader="dot" w:pos="9062"/>
        </w:tabs>
        <w:rPr>
          <w:rFonts w:ascii="Arial" w:hAnsi="Arial"/>
          <w:noProof/>
          <w:kern w:val="2"/>
          <w:sz w:val="22"/>
          <w:szCs w:val="22"/>
          <w:lang w:val="en-US" w:eastAsia="zh-CN"/>
        </w:rPr>
      </w:pPr>
      <w:hyperlink w:anchor="_Toc7643555" w:history="1">
        <w:r w:rsidRPr="00CB19C4">
          <w:rPr>
            <w:rStyle w:val="af5"/>
            <w:rFonts w:ascii="Arial" w:hAnsi="Arial"/>
            <w:noProof/>
            <w:sz w:val="22"/>
            <w:szCs w:val="22"/>
          </w:rPr>
          <w:t>Abbildung 36: Bestand im Versuch 7</w:t>
        </w:r>
        <w:r w:rsidRPr="00CB19C4">
          <w:rPr>
            <w:rFonts w:ascii="Arial" w:hAnsi="Arial"/>
            <w:noProof/>
            <w:webHidden/>
            <w:sz w:val="22"/>
            <w:szCs w:val="22"/>
          </w:rPr>
          <w:tab/>
        </w:r>
        <w:r w:rsidRPr="00CB19C4">
          <w:rPr>
            <w:rFonts w:ascii="Arial" w:hAnsi="Arial"/>
            <w:noProof/>
            <w:webHidden/>
            <w:sz w:val="22"/>
            <w:szCs w:val="22"/>
          </w:rPr>
          <w:fldChar w:fldCharType="begin"/>
        </w:r>
        <w:r w:rsidRPr="00CB19C4">
          <w:rPr>
            <w:rFonts w:ascii="Arial" w:hAnsi="Arial"/>
            <w:noProof/>
            <w:webHidden/>
            <w:sz w:val="22"/>
            <w:szCs w:val="22"/>
          </w:rPr>
          <w:instrText xml:space="preserve"> PAGEREF _Toc7643555 \h </w:instrText>
        </w:r>
        <w:r w:rsidRPr="00CB19C4">
          <w:rPr>
            <w:rFonts w:ascii="Arial" w:hAnsi="Arial"/>
            <w:noProof/>
            <w:webHidden/>
            <w:sz w:val="22"/>
            <w:szCs w:val="22"/>
          </w:rPr>
        </w:r>
        <w:r w:rsidRPr="00CB19C4">
          <w:rPr>
            <w:rFonts w:ascii="Arial" w:hAnsi="Arial"/>
            <w:noProof/>
            <w:webHidden/>
            <w:sz w:val="22"/>
            <w:szCs w:val="22"/>
          </w:rPr>
          <w:fldChar w:fldCharType="separate"/>
        </w:r>
        <w:r w:rsidRPr="00CB19C4">
          <w:rPr>
            <w:rFonts w:ascii="Arial" w:hAnsi="Arial"/>
            <w:noProof/>
            <w:webHidden/>
            <w:sz w:val="22"/>
            <w:szCs w:val="22"/>
          </w:rPr>
          <w:t>26</w:t>
        </w:r>
        <w:r w:rsidRPr="00CB19C4">
          <w:rPr>
            <w:rFonts w:ascii="Arial" w:hAnsi="Arial"/>
            <w:noProof/>
            <w:webHidden/>
            <w:sz w:val="22"/>
            <w:szCs w:val="22"/>
          </w:rPr>
          <w:fldChar w:fldCharType="end"/>
        </w:r>
      </w:hyperlink>
    </w:p>
    <w:p w14:paraId="5578D541" w14:textId="5632592D" w:rsidR="006904A3" w:rsidRDefault="006904A3" w:rsidP="0047240B">
      <w:r w:rsidRPr="00CB19C4">
        <w:rPr>
          <w:noProof/>
          <w:szCs w:val="22"/>
        </w:rPr>
        <w:fldChar w:fldCharType="end"/>
      </w:r>
    </w:p>
    <w:p w14:paraId="179A0E7C" w14:textId="3230B9A3" w:rsidR="005E1090" w:rsidRDefault="005E1090">
      <w:pPr>
        <w:spacing w:after="0" w:line="240" w:lineRule="auto"/>
      </w:pPr>
      <w:r>
        <w:br w:type="page"/>
      </w:r>
    </w:p>
    <w:p w14:paraId="0FB872AB" w14:textId="5940CB8B" w:rsidR="005E1090" w:rsidRPr="008E5EED" w:rsidRDefault="005E1090" w:rsidP="00B75B28">
      <w:pPr>
        <w:pStyle w:val="berschrift1Verzeichnisse"/>
        <w:rPr>
          <w:rFonts w:ascii="Arial" w:hAnsi="Arial"/>
          <w:b/>
          <w:sz w:val="22"/>
          <w:szCs w:val="22"/>
        </w:rPr>
      </w:pPr>
      <w:bookmarkStart w:id="2" w:name="_Toc7643460"/>
      <w:bookmarkStart w:id="3" w:name="_GoBack"/>
      <w:r w:rsidRPr="008E5EED">
        <w:rPr>
          <w:rFonts w:ascii="Arial" w:hAnsi="Arial"/>
          <w:b/>
          <w:sz w:val="22"/>
          <w:szCs w:val="22"/>
        </w:rPr>
        <w:lastRenderedPageBreak/>
        <w:t>Tabellenverzeichnis</w:t>
      </w:r>
      <w:bookmarkEnd w:id="2"/>
    </w:p>
    <w:bookmarkEnd w:id="3"/>
    <w:p w14:paraId="7F7E8737" w14:textId="46A44746" w:rsidR="008E5EED" w:rsidRPr="008E5EED" w:rsidRDefault="00B75B28">
      <w:pPr>
        <w:pStyle w:val="af0"/>
        <w:tabs>
          <w:tab w:val="right" w:leader="dot" w:pos="9062"/>
        </w:tabs>
        <w:rPr>
          <w:rFonts w:ascii="Arial" w:hAnsi="Arial"/>
          <w:noProof/>
          <w:kern w:val="2"/>
          <w:sz w:val="22"/>
          <w:szCs w:val="22"/>
          <w:lang w:val="en-US" w:eastAsia="zh-CN"/>
        </w:rPr>
      </w:pPr>
      <w:r w:rsidRPr="008E5EED">
        <w:rPr>
          <w:rFonts w:ascii="Arial" w:hAnsi="Arial"/>
          <w:sz w:val="22"/>
          <w:szCs w:val="22"/>
        </w:rPr>
        <w:fldChar w:fldCharType="begin"/>
      </w:r>
      <w:r w:rsidRPr="008E5EED">
        <w:rPr>
          <w:rFonts w:ascii="Arial" w:hAnsi="Arial"/>
          <w:sz w:val="22"/>
          <w:szCs w:val="22"/>
        </w:rPr>
        <w:instrText xml:space="preserve"> TOC \h \z \c "Tabelle" </w:instrText>
      </w:r>
      <w:r w:rsidRPr="008E5EED">
        <w:rPr>
          <w:rFonts w:ascii="Arial" w:hAnsi="Arial"/>
          <w:sz w:val="22"/>
          <w:szCs w:val="22"/>
        </w:rPr>
        <w:fldChar w:fldCharType="separate"/>
      </w:r>
      <w:hyperlink w:anchor="_Toc7643583" w:history="1">
        <w:r w:rsidR="008E5EED" w:rsidRPr="008E5EED">
          <w:rPr>
            <w:rStyle w:val="af5"/>
            <w:rFonts w:ascii="Arial" w:hAnsi="Arial"/>
            <w:noProof/>
            <w:sz w:val="22"/>
            <w:szCs w:val="22"/>
          </w:rPr>
          <w:t>Tabelle 1: Test- und Experimentplan</w:t>
        </w:r>
        <w:r w:rsidR="008E5EED" w:rsidRPr="008E5EED">
          <w:rPr>
            <w:rFonts w:ascii="Arial" w:hAnsi="Arial"/>
            <w:noProof/>
            <w:webHidden/>
            <w:sz w:val="22"/>
            <w:szCs w:val="22"/>
          </w:rPr>
          <w:tab/>
        </w:r>
        <w:r w:rsidR="008E5EED" w:rsidRPr="008E5EED">
          <w:rPr>
            <w:rFonts w:ascii="Arial" w:hAnsi="Arial"/>
            <w:noProof/>
            <w:webHidden/>
            <w:sz w:val="22"/>
            <w:szCs w:val="22"/>
          </w:rPr>
          <w:fldChar w:fldCharType="begin"/>
        </w:r>
        <w:r w:rsidR="008E5EED" w:rsidRPr="008E5EED">
          <w:rPr>
            <w:rFonts w:ascii="Arial" w:hAnsi="Arial"/>
            <w:noProof/>
            <w:webHidden/>
            <w:sz w:val="22"/>
            <w:szCs w:val="22"/>
          </w:rPr>
          <w:instrText xml:space="preserve"> PAGEREF _Toc7643583 \h </w:instrText>
        </w:r>
        <w:r w:rsidR="008E5EED" w:rsidRPr="008E5EED">
          <w:rPr>
            <w:rFonts w:ascii="Arial" w:hAnsi="Arial"/>
            <w:noProof/>
            <w:webHidden/>
            <w:sz w:val="22"/>
            <w:szCs w:val="22"/>
          </w:rPr>
        </w:r>
        <w:r w:rsidR="008E5EED" w:rsidRPr="008E5EED">
          <w:rPr>
            <w:rFonts w:ascii="Arial" w:hAnsi="Arial"/>
            <w:noProof/>
            <w:webHidden/>
            <w:sz w:val="22"/>
            <w:szCs w:val="22"/>
          </w:rPr>
          <w:fldChar w:fldCharType="separate"/>
        </w:r>
        <w:r w:rsidR="008E5EED" w:rsidRPr="008E5EED">
          <w:rPr>
            <w:rFonts w:ascii="Arial" w:hAnsi="Arial"/>
            <w:noProof/>
            <w:webHidden/>
            <w:sz w:val="22"/>
            <w:szCs w:val="22"/>
          </w:rPr>
          <w:t>7</w:t>
        </w:r>
        <w:r w:rsidR="008E5EED" w:rsidRPr="008E5EED">
          <w:rPr>
            <w:rFonts w:ascii="Arial" w:hAnsi="Arial"/>
            <w:noProof/>
            <w:webHidden/>
            <w:sz w:val="22"/>
            <w:szCs w:val="22"/>
          </w:rPr>
          <w:fldChar w:fldCharType="end"/>
        </w:r>
      </w:hyperlink>
    </w:p>
    <w:p w14:paraId="286C38EF" w14:textId="6E6A4FA6" w:rsidR="00B75B28" w:rsidRPr="008E5EED" w:rsidRDefault="00B75B28" w:rsidP="005E1090">
      <w:pPr>
        <w:pStyle w:val="Abkrzungs-undSymbolverzeichnis"/>
        <w:ind w:left="0" w:firstLine="0"/>
        <w:rPr>
          <w:rFonts w:ascii="Arial" w:hAnsi="Arial"/>
          <w:sz w:val="22"/>
          <w:szCs w:val="22"/>
        </w:rPr>
        <w:sectPr w:rsidR="00B75B28" w:rsidRPr="008E5EED" w:rsidSect="00DB2226">
          <w:headerReference w:type="even" r:id="rId12"/>
          <w:pgSz w:w="11907" w:h="16840" w:code="9"/>
          <w:pgMar w:top="1701" w:right="1134" w:bottom="851" w:left="1701" w:header="851" w:footer="680" w:gutter="0"/>
          <w:cols w:space="720"/>
          <w:docGrid w:linePitch="299"/>
        </w:sectPr>
      </w:pPr>
      <w:r w:rsidRPr="008E5EED">
        <w:rPr>
          <w:rFonts w:ascii="Arial" w:hAnsi="Arial"/>
          <w:sz w:val="22"/>
          <w:szCs w:val="22"/>
        </w:rPr>
        <w:fldChar w:fldCharType="end"/>
      </w:r>
    </w:p>
    <w:p w14:paraId="4F3DF250" w14:textId="78199ECF" w:rsidR="001F4574" w:rsidRDefault="005E1090">
      <w:pPr>
        <w:pStyle w:val="1"/>
      </w:pPr>
      <w:bookmarkStart w:id="4" w:name="_Ref7643272"/>
      <w:bookmarkStart w:id="5" w:name="_Toc7643461"/>
      <w:r>
        <w:lastRenderedPageBreak/>
        <w:t>Aufgabenstellung</w:t>
      </w:r>
      <w:bookmarkEnd w:id="4"/>
      <w:bookmarkEnd w:id="5"/>
    </w:p>
    <w:p w14:paraId="083EDE90" w14:textId="5BA29B65" w:rsidR="001C7E43" w:rsidRDefault="001C7E43" w:rsidP="00C14241">
      <w:pPr>
        <w:tabs>
          <w:tab w:val="left" w:pos="1080"/>
          <w:tab w:val="left" w:pos="8640"/>
        </w:tabs>
        <w:spacing w:after="0" w:line="360" w:lineRule="auto"/>
        <w:jc w:val="both"/>
        <w:rPr>
          <w:sz w:val="24"/>
          <w:szCs w:val="24"/>
        </w:rPr>
      </w:pPr>
      <w:r w:rsidRPr="005D67D7">
        <w:rPr>
          <w:sz w:val="24"/>
          <w:szCs w:val="24"/>
        </w:rPr>
        <w:t>Grund</w:t>
      </w:r>
      <w:r>
        <w:rPr>
          <w:sz w:val="24"/>
          <w:szCs w:val="24"/>
        </w:rPr>
        <w:t>lage für die abzuarbeitenden Aufgaben ist ein gegebenes Simulationsmodell</w:t>
      </w:r>
      <w:r w:rsidR="00C14241">
        <w:rPr>
          <w:sz w:val="24"/>
          <w:szCs w:val="24"/>
        </w:rPr>
        <w:t>,</w:t>
      </w:r>
      <w:r>
        <w:rPr>
          <w:sz w:val="24"/>
          <w:szCs w:val="24"/>
        </w:rPr>
        <w:t xml:space="preserve"> welches in Plant Simulation importiert wurde.</w:t>
      </w:r>
      <w:r w:rsidR="00C14241">
        <w:rPr>
          <w:sz w:val="24"/>
          <w:szCs w:val="24"/>
        </w:rPr>
        <w:t xml:space="preserve"> </w:t>
      </w:r>
      <w:r>
        <w:rPr>
          <w:sz w:val="24"/>
          <w:szCs w:val="24"/>
        </w:rPr>
        <w:t>Dieses Modell simuliert den Planungsablauf des allgemein</w:t>
      </w:r>
      <w:r w:rsidR="00C14241">
        <w:rPr>
          <w:sz w:val="24"/>
          <w:szCs w:val="24"/>
        </w:rPr>
        <w:t>en Fallbeispiels der Firma GUNT aus</w:t>
      </w:r>
      <w:r>
        <w:rPr>
          <w:sz w:val="24"/>
          <w:szCs w:val="24"/>
        </w:rPr>
        <w:t xml:space="preserve"> Hamburg. Dabei handelt es sich um eine Planungsaufgabe, die den Fertigungsbereich für die mechanische Fertigung und Montage von Schneckengetrieben beinhaltet.</w:t>
      </w:r>
    </w:p>
    <w:p w14:paraId="123B591B" w14:textId="77777777" w:rsidR="001C7E43" w:rsidRDefault="001C7E43" w:rsidP="001C7E43">
      <w:pPr>
        <w:tabs>
          <w:tab w:val="left" w:pos="1080"/>
          <w:tab w:val="left" w:pos="8640"/>
        </w:tabs>
        <w:spacing w:after="0" w:line="360" w:lineRule="auto"/>
        <w:rPr>
          <w:sz w:val="24"/>
          <w:szCs w:val="24"/>
        </w:rPr>
      </w:pPr>
    </w:p>
    <w:p w14:paraId="6EECE8EA" w14:textId="6DE481CB" w:rsidR="001C7E43" w:rsidRDefault="001C7E43" w:rsidP="001C7E43">
      <w:pPr>
        <w:tabs>
          <w:tab w:val="left" w:pos="1080"/>
          <w:tab w:val="left" w:pos="8640"/>
        </w:tabs>
        <w:spacing w:after="0" w:line="360" w:lineRule="auto"/>
        <w:rPr>
          <w:sz w:val="24"/>
          <w:szCs w:val="24"/>
        </w:rPr>
      </w:pPr>
      <w:r>
        <w:rPr>
          <w:sz w:val="24"/>
          <w:szCs w:val="24"/>
        </w:rPr>
        <w:t xml:space="preserve">Die Aufgabenstellung gemäß dem zur Verfügung stehenden </w:t>
      </w:r>
      <w:r w:rsidR="00C14241">
        <w:rPr>
          <w:sz w:val="24"/>
          <w:szCs w:val="24"/>
        </w:rPr>
        <w:t>Praktikumss</w:t>
      </w:r>
      <w:r>
        <w:rPr>
          <w:sz w:val="24"/>
          <w:szCs w:val="24"/>
        </w:rPr>
        <w:t xml:space="preserve">kript </w:t>
      </w:r>
      <w:r w:rsidR="00E1439C">
        <w:rPr>
          <w:sz w:val="24"/>
          <w:szCs w:val="24"/>
        </w:rPr>
        <w:t>für Praktikum 2</w:t>
      </w:r>
      <w:r w:rsidR="006F51B9">
        <w:rPr>
          <w:sz w:val="24"/>
          <w:szCs w:val="24"/>
        </w:rPr>
        <w:t xml:space="preserve"> </w:t>
      </w:r>
      <w:r>
        <w:rPr>
          <w:sz w:val="24"/>
          <w:szCs w:val="24"/>
        </w:rPr>
        <w:t>lautet wie folgt:</w:t>
      </w:r>
    </w:p>
    <w:p w14:paraId="11B05877" w14:textId="4CB8B155" w:rsidR="001C7E43" w:rsidRPr="00D86404" w:rsidRDefault="001C7E43" w:rsidP="001C7E43">
      <w:pPr>
        <w:numPr>
          <w:ilvl w:val="0"/>
          <w:numId w:val="30"/>
        </w:numPr>
        <w:tabs>
          <w:tab w:val="left" w:pos="1080"/>
          <w:tab w:val="left" w:pos="8640"/>
        </w:tabs>
        <w:spacing w:after="0" w:line="360" w:lineRule="auto"/>
        <w:rPr>
          <w:sz w:val="24"/>
          <w:szCs w:val="24"/>
        </w:rPr>
      </w:pPr>
      <w:r w:rsidRPr="00D86404">
        <w:rPr>
          <w:sz w:val="24"/>
          <w:szCs w:val="24"/>
        </w:rPr>
        <w:t>Übernahme und Test des Simulationsmodells</w:t>
      </w:r>
    </w:p>
    <w:p w14:paraId="353E7FA8" w14:textId="77777777" w:rsidR="001C7E43" w:rsidRPr="00D86404" w:rsidRDefault="001C7E43" w:rsidP="001C7E43">
      <w:pPr>
        <w:numPr>
          <w:ilvl w:val="0"/>
          <w:numId w:val="30"/>
        </w:numPr>
        <w:tabs>
          <w:tab w:val="left" w:pos="1080"/>
          <w:tab w:val="left" w:pos="8640"/>
        </w:tabs>
        <w:spacing w:after="0" w:line="360" w:lineRule="auto"/>
        <w:rPr>
          <w:sz w:val="24"/>
          <w:szCs w:val="24"/>
        </w:rPr>
      </w:pPr>
      <w:r w:rsidRPr="00D86404">
        <w:rPr>
          <w:sz w:val="24"/>
          <w:szCs w:val="24"/>
        </w:rPr>
        <w:t>Planung und Durchführung von Experimenten</w:t>
      </w:r>
    </w:p>
    <w:p w14:paraId="39B4333D" w14:textId="1E4B1673" w:rsidR="001C7E43" w:rsidRPr="00D86404" w:rsidRDefault="001C7E43" w:rsidP="001C7E43">
      <w:pPr>
        <w:numPr>
          <w:ilvl w:val="0"/>
          <w:numId w:val="30"/>
        </w:numPr>
        <w:tabs>
          <w:tab w:val="left" w:pos="1080"/>
          <w:tab w:val="left" w:pos="8640"/>
        </w:tabs>
        <w:spacing w:after="0" w:line="360" w:lineRule="auto"/>
        <w:rPr>
          <w:sz w:val="24"/>
          <w:szCs w:val="24"/>
        </w:rPr>
        <w:sectPr w:rsidR="001C7E43" w:rsidRPr="00D86404" w:rsidSect="00E52F37">
          <w:headerReference w:type="first" r:id="rId13"/>
          <w:pgSz w:w="11906" w:h="16838" w:code="9"/>
          <w:pgMar w:top="1797" w:right="1418" w:bottom="1134" w:left="1418" w:header="709" w:footer="709" w:gutter="0"/>
          <w:paperSrc w:first="257" w:other="257"/>
          <w:cols w:space="708"/>
          <w:titlePg/>
          <w:docGrid w:linePitch="360"/>
        </w:sectPr>
      </w:pPr>
      <w:r w:rsidRPr="00D86404">
        <w:rPr>
          <w:sz w:val="24"/>
          <w:szCs w:val="24"/>
        </w:rPr>
        <w:t>Dokument</w:t>
      </w:r>
      <w:r w:rsidR="00D86404" w:rsidRPr="00D86404">
        <w:rPr>
          <w:sz w:val="24"/>
          <w:szCs w:val="24"/>
        </w:rPr>
        <w:t>ation</w:t>
      </w:r>
      <w:r w:rsidRPr="00D86404">
        <w:rPr>
          <w:sz w:val="24"/>
          <w:szCs w:val="24"/>
        </w:rPr>
        <w:t xml:space="preserve"> und Auswertung der Experimente</w:t>
      </w:r>
    </w:p>
    <w:p w14:paraId="1D003AC5" w14:textId="77777777" w:rsidR="00243247" w:rsidRDefault="00243247" w:rsidP="00243247">
      <w:pPr>
        <w:pStyle w:val="1"/>
      </w:pPr>
      <w:bookmarkStart w:id="6" w:name="_Toc7643462"/>
      <w:r>
        <w:lastRenderedPageBreak/>
        <w:t>Durchführung</w:t>
      </w:r>
      <w:bookmarkEnd w:id="6"/>
    </w:p>
    <w:p w14:paraId="2CDB60EC" w14:textId="77777777" w:rsidR="00243247" w:rsidRPr="00E52F37" w:rsidRDefault="00243247" w:rsidP="00243247">
      <w:pPr>
        <w:tabs>
          <w:tab w:val="left" w:pos="1080"/>
          <w:tab w:val="left" w:pos="8640"/>
        </w:tabs>
        <w:spacing w:after="0" w:line="360" w:lineRule="auto"/>
        <w:jc w:val="both"/>
        <w:rPr>
          <w:sz w:val="24"/>
          <w:szCs w:val="24"/>
        </w:rPr>
      </w:pPr>
      <w:r>
        <w:rPr>
          <w:sz w:val="24"/>
          <w:szCs w:val="24"/>
        </w:rPr>
        <w:t xml:space="preserve">In der Versuchsdurchführung wird ausschließlich das Zielsystem nach </w:t>
      </w:r>
      <w:r w:rsidRPr="005E68CD">
        <w:rPr>
          <w:b/>
          <w:sz w:val="24"/>
          <w:szCs w:val="24"/>
        </w:rPr>
        <w:t>Auslastung</w:t>
      </w:r>
      <w:r>
        <w:rPr>
          <w:sz w:val="24"/>
          <w:szCs w:val="24"/>
        </w:rPr>
        <w:t xml:space="preserve">, </w:t>
      </w:r>
      <w:r w:rsidRPr="005E68CD">
        <w:rPr>
          <w:b/>
          <w:sz w:val="24"/>
          <w:szCs w:val="24"/>
        </w:rPr>
        <w:t>Durchlaufzeit</w:t>
      </w:r>
      <w:r>
        <w:rPr>
          <w:sz w:val="24"/>
          <w:szCs w:val="24"/>
        </w:rPr>
        <w:t xml:space="preserve">, </w:t>
      </w:r>
      <w:r w:rsidRPr="005E68CD">
        <w:rPr>
          <w:b/>
          <w:sz w:val="24"/>
          <w:szCs w:val="24"/>
        </w:rPr>
        <w:t>Termintreue</w:t>
      </w:r>
      <w:r>
        <w:rPr>
          <w:sz w:val="24"/>
          <w:szCs w:val="24"/>
        </w:rPr>
        <w:t xml:space="preserve"> sowie </w:t>
      </w:r>
      <w:r w:rsidRPr="005E68CD">
        <w:rPr>
          <w:b/>
          <w:sz w:val="24"/>
          <w:szCs w:val="24"/>
        </w:rPr>
        <w:t>Bestand</w:t>
      </w:r>
      <w:r>
        <w:rPr>
          <w:sz w:val="24"/>
          <w:szCs w:val="24"/>
        </w:rPr>
        <w:t xml:space="preserve"> untersucht. Weitere Restriktionen werden vernachlässigt und in der Auswertung begründet. </w:t>
      </w:r>
      <w:r w:rsidRPr="00E52F37">
        <w:rPr>
          <w:sz w:val="24"/>
          <w:szCs w:val="24"/>
        </w:rPr>
        <w:t xml:space="preserve">Als ersten Eintrag in Tabelle 1 und Abschnitt 2.1 finden Sie einen Muster-Versuch, der Ihnen die prinzipielle Struktur der Versuchsdokumentation aufzeigt. Erfassen Sie analog </w:t>
      </w:r>
      <w:r>
        <w:rPr>
          <w:sz w:val="24"/>
          <w:szCs w:val="24"/>
        </w:rPr>
        <w:t xml:space="preserve">dazu </w:t>
      </w:r>
      <w:r w:rsidRPr="00E52F37">
        <w:rPr>
          <w:sz w:val="24"/>
          <w:szCs w:val="24"/>
        </w:rPr>
        <w:t xml:space="preserve">den Grundzustand sowie </w:t>
      </w:r>
      <w:r>
        <w:rPr>
          <w:sz w:val="24"/>
          <w:szCs w:val="24"/>
        </w:rPr>
        <w:t>Ihre</w:t>
      </w:r>
      <w:r w:rsidRPr="00E52F37">
        <w:rPr>
          <w:sz w:val="24"/>
          <w:szCs w:val="24"/>
        </w:rPr>
        <w:t xml:space="preserve"> weiteren Versuche (mind. 5, max. 10).</w:t>
      </w:r>
    </w:p>
    <w:p w14:paraId="772210E7" w14:textId="77777777" w:rsidR="00243247" w:rsidRDefault="00243247" w:rsidP="00243247">
      <w:pPr>
        <w:tabs>
          <w:tab w:val="left" w:pos="1080"/>
          <w:tab w:val="left" w:pos="8640"/>
        </w:tabs>
        <w:spacing w:after="0" w:line="360" w:lineRule="auto"/>
        <w:rPr>
          <w:sz w:val="24"/>
          <w:szCs w:val="24"/>
        </w:rPr>
      </w:pPr>
    </w:p>
    <w:p w14:paraId="70EF5F95" w14:textId="77777777" w:rsidR="00243247" w:rsidRDefault="00243247" w:rsidP="00243247">
      <w:pPr>
        <w:pStyle w:val="a8"/>
        <w:keepNext/>
      </w:pPr>
      <w:bookmarkStart w:id="7" w:name="_Toc7643583"/>
      <w:r>
        <w:t xml:space="preserve">Tabelle </w:t>
      </w:r>
      <w:r>
        <w:fldChar w:fldCharType="begin"/>
      </w:r>
      <w:r>
        <w:instrText xml:space="preserve"> SEQ Tabelle \* ARABIC </w:instrText>
      </w:r>
      <w:r>
        <w:fldChar w:fldCharType="separate"/>
      </w:r>
      <w:r>
        <w:rPr>
          <w:noProof/>
        </w:rPr>
        <w:t>1</w:t>
      </w:r>
      <w:r>
        <w:fldChar w:fldCharType="end"/>
      </w:r>
      <w:r>
        <w:t>: Test- und Experimentplan</w:t>
      </w:r>
      <w:bookmarkEnd w:id="7"/>
    </w:p>
    <w:tbl>
      <w:tblPr>
        <w:tblStyle w:val="af8"/>
        <w:tblW w:w="9286" w:type="dxa"/>
        <w:jc w:val="center"/>
        <w:tblLayout w:type="fixed"/>
        <w:tblLook w:val="01E0" w:firstRow="1" w:lastRow="1" w:firstColumn="1" w:lastColumn="1" w:noHBand="0" w:noVBand="0"/>
      </w:tblPr>
      <w:tblGrid>
        <w:gridCol w:w="1271"/>
        <w:gridCol w:w="8015"/>
      </w:tblGrid>
      <w:tr w:rsidR="00243247" w14:paraId="3EE41CA1" w14:textId="77777777" w:rsidTr="004502C5">
        <w:trPr>
          <w:trHeight w:val="679"/>
          <w:jc w:val="center"/>
        </w:trPr>
        <w:tc>
          <w:tcPr>
            <w:tcW w:w="1271" w:type="dxa"/>
            <w:shd w:val="clear" w:color="auto" w:fill="D9D9D9" w:themeFill="background1" w:themeFillShade="D9"/>
            <w:vAlign w:val="center"/>
          </w:tcPr>
          <w:p w14:paraId="2A32C619" w14:textId="77777777" w:rsidR="00243247" w:rsidRPr="00CB107F" w:rsidRDefault="00243247" w:rsidP="004502C5">
            <w:pPr>
              <w:tabs>
                <w:tab w:val="left" w:pos="1080"/>
                <w:tab w:val="left" w:pos="8640"/>
              </w:tabs>
              <w:spacing w:after="0" w:line="240" w:lineRule="auto"/>
              <w:jc w:val="center"/>
              <w:rPr>
                <w:b/>
                <w:sz w:val="24"/>
                <w:szCs w:val="24"/>
              </w:rPr>
            </w:pPr>
            <w:r w:rsidRPr="00CB107F">
              <w:rPr>
                <w:b/>
                <w:sz w:val="24"/>
                <w:szCs w:val="24"/>
              </w:rPr>
              <w:t>Versuch</w:t>
            </w:r>
          </w:p>
        </w:tc>
        <w:tc>
          <w:tcPr>
            <w:tcW w:w="8015" w:type="dxa"/>
            <w:shd w:val="clear" w:color="auto" w:fill="D9D9D9" w:themeFill="background1" w:themeFillShade="D9"/>
            <w:vAlign w:val="center"/>
          </w:tcPr>
          <w:p w14:paraId="78E6875E" w14:textId="77777777" w:rsidR="00243247" w:rsidRPr="00CB107F" w:rsidRDefault="00243247" w:rsidP="004502C5">
            <w:pPr>
              <w:tabs>
                <w:tab w:val="left" w:pos="1080"/>
                <w:tab w:val="left" w:pos="8640"/>
              </w:tabs>
              <w:spacing w:after="0" w:line="240" w:lineRule="auto"/>
              <w:rPr>
                <w:b/>
                <w:sz w:val="24"/>
                <w:szCs w:val="24"/>
              </w:rPr>
            </w:pPr>
            <w:r w:rsidRPr="00CB107F">
              <w:rPr>
                <w:b/>
                <w:sz w:val="24"/>
                <w:szCs w:val="24"/>
              </w:rPr>
              <w:t>Veränderte Grundgrößen im System</w:t>
            </w:r>
          </w:p>
        </w:tc>
      </w:tr>
      <w:tr w:rsidR="00243247" w:rsidRPr="005E68CD" w14:paraId="30167596" w14:textId="77777777" w:rsidTr="004502C5">
        <w:trPr>
          <w:trHeight w:val="785"/>
          <w:jc w:val="center"/>
        </w:trPr>
        <w:tc>
          <w:tcPr>
            <w:tcW w:w="1271" w:type="dxa"/>
            <w:tcBorders>
              <w:bottom w:val="single" w:sz="24" w:space="0" w:color="auto"/>
            </w:tcBorders>
            <w:vAlign w:val="center"/>
          </w:tcPr>
          <w:p w14:paraId="502B3384" w14:textId="77777777" w:rsidR="00243247" w:rsidRPr="00CB107F" w:rsidRDefault="00243247" w:rsidP="004502C5">
            <w:pPr>
              <w:tabs>
                <w:tab w:val="left" w:pos="1080"/>
                <w:tab w:val="left" w:pos="8640"/>
              </w:tabs>
              <w:spacing w:after="0" w:line="240" w:lineRule="auto"/>
              <w:jc w:val="center"/>
              <w:rPr>
                <w:i/>
                <w:sz w:val="24"/>
                <w:szCs w:val="24"/>
              </w:rPr>
            </w:pPr>
            <w:r w:rsidRPr="00CB107F">
              <w:rPr>
                <w:i/>
                <w:sz w:val="24"/>
                <w:szCs w:val="24"/>
              </w:rPr>
              <w:t>Muster</w:t>
            </w:r>
          </w:p>
        </w:tc>
        <w:tc>
          <w:tcPr>
            <w:tcW w:w="8015" w:type="dxa"/>
            <w:tcBorders>
              <w:bottom w:val="single" w:sz="24" w:space="0" w:color="auto"/>
            </w:tcBorders>
            <w:vAlign w:val="center"/>
          </w:tcPr>
          <w:p w14:paraId="24641F6E" w14:textId="77777777" w:rsidR="00243247" w:rsidRPr="00CB107F" w:rsidRDefault="00243247" w:rsidP="004502C5">
            <w:pPr>
              <w:tabs>
                <w:tab w:val="left" w:pos="1080"/>
                <w:tab w:val="left" w:pos="8640"/>
              </w:tabs>
              <w:spacing w:after="0" w:line="240" w:lineRule="auto"/>
              <w:rPr>
                <w:i/>
                <w:sz w:val="24"/>
                <w:szCs w:val="24"/>
              </w:rPr>
            </w:pPr>
            <w:r w:rsidRPr="00CB107F">
              <w:rPr>
                <w:i/>
                <w:sz w:val="24"/>
                <w:szCs w:val="24"/>
              </w:rPr>
              <w:t>nicht relevant</w:t>
            </w:r>
            <w:r>
              <w:rPr>
                <w:i/>
                <w:sz w:val="24"/>
                <w:szCs w:val="24"/>
              </w:rPr>
              <w:t>, dient nur zur Veranschaulichung</w:t>
            </w:r>
          </w:p>
        </w:tc>
      </w:tr>
      <w:tr w:rsidR="00243247" w:rsidRPr="005E68CD" w14:paraId="6CDA204D" w14:textId="77777777" w:rsidTr="004502C5">
        <w:trPr>
          <w:trHeight w:val="980"/>
          <w:jc w:val="center"/>
        </w:trPr>
        <w:tc>
          <w:tcPr>
            <w:tcW w:w="1271" w:type="dxa"/>
            <w:tcBorders>
              <w:top w:val="single" w:sz="24" w:space="0" w:color="auto"/>
              <w:left w:val="single" w:sz="24" w:space="0" w:color="auto"/>
              <w:bottom w:val="single" w:sz="6" w:space="0" w:color="auto"/>
              <w:right w:val="single" w:sz="6" w:space="0" w:color="auto"/>
            </w:tcBorders>
            <w:vAlign w:val="center"/>
          </w:tcPr>
          <w:p w14:paraId="68A9BEED" w14:textId="77777777" w:rsidR="00243247" w:rsidRPr="005E68CD" w:rsidRDefault="00243247" w:rsidP="004502C5">
            <w:pPr>
              <w:tabs>
                <w:tab w:val="left" w:pos="1080"/>
                <w:tab w:val="left" w:pos="8640"/>
              </w:tabs>
              <w:spacing w:after="0" w:line="240" w:lineRule="auto"/>
              <w:jc w:val="center"/>
              <w:rPr>
                <w:sz w:val="24"/>
                <w:szCs w:val="24"/>
              </w:rPr>
            </w:pPr>
            <w:r>
              <w:rPr>
                <w:sz w:val="24"/>
                <w:szCs w:val="24"/>
              </w:rPr>
              <w:t>Grund- zu</w:t>
            </w:r>
            <w:r w:rsidRPr="005E68CD">
              <w:rPr>
                <w:sz w:val="24"/>
                <w:szCs w:val="24"/>
              </w:rPr>
              <w:t>stand</w:t>
            </w:r>
          </w:p>
        </w:tc>
        <w:tc>
          <w:tcPr>
            <w:tcW w:w="8015" w:type="dxa"/>
            <w:tcBorders>
              <w:top w:val="single" w:sz="24" w:space="0" w:color="auto"/>
              <w:left w:val="single" w:sz="6" w:space="0" w:color="auto"/>
              <w:bottom w:val="single" w:sz="6" w:space="0" w:color="auto"/>
              <w:right w:val="single" w:sz="24" w:space="0" w:color="auto"/>
            </w:tcBorders>
            <w:vAlign w:val="center"/>
          </w:tcPr>
          <w:p w14:paraId="530E7638" w14:textId="77777777" w:rsidR="00243247" w:rsidRPr="005E68CD" w:rsidRDefault="00243247" w:rsidP="004502C5">
            <w:pPr>
              <w:tabs>
                <w:tab w:val="left" w:pos="1080"/>
                <w:tab w:val="left" w:pos="8640"/>
              </w:tabs>
              <w:spacing w:after="0" w:line="240" w:lineRule="auto"/>
              <w:rPr>
                <w:sz w:val="24"/>
                <w:szCs w:val="24"/>
              </w:rPr>
            </w:pPr>
            <w:r>
              <w:rPr>
                <w:sz w:val="24"/>
                <w:szCs w:val="24"/>
              </w:rPr>
              <w:t>Ausgangsdaten laut Ergebnissen Hausaufgabe Praktikum 1</w:t>
            </w:r>
          </w:p>
        </w:tc>
      </w:tr>
      <w:tr w:rsidR="00243247" w14:paraId="00999B8C" w14:textId="77777777" w:rsidTr="004502C5">
        <w:trPr>
          <w:trHeight w:val="759"/>
          <w:jc w:val="center"/>
        </w:trPr>
        <w:tc>
          <w:tcPr>
            <w:tcW w:w="1271" w:type="dxa"/>
            <w:tcBorders>
              <w:top w:val="single" w:sz="6" w:space="0" w:color="auto"/>
              <w:left w:val="single" w:sz="24" w:space="0" w:color="auto"/>
              <w:bottom w:val="single" w:sz="6" w:space="0" w:color="auto"/>
              <w:right w:val="single" w:sz="6" w:space="0" w:color="auto"/>
            </w:tcBorders>
            <w:vAlign w:val="center"/>
          </w:tcPr>
          <w:p w14:paraId="071621A3" w14:textId="77777777" w:rsidR="00243247" w:rsidRDefault="00243247" w:rsidP="004502C5">
            <w:pPr>
              <w:tabs>
                <w:tab w:val="left" w:pos="1080"/>
                <w:tab w:val="left" w:pos="8640"/>
              </w:tabs>
              <w:spacing w:after="0" w:line="240" w:lineRule="auto"/>
              <w:jc w:val="center"/>
              <w:rPr>
                <w:sz w:val="24"/>
                <w:szCs w:val="24"/>
              </w:rPr>
            </w:pPr>
            <w:r>
              <w:rPr>
                <w:sz w:val="24"/>
                <w:szCs w:val="24"/>
              </w:rPr>
              <w:t>01</w:t>
            </w:r>
          </w:p>
        </w:tc>
        <w:tc>
          <w:tcPr>
            <w:tcW w:w="8015" w:type="dxa"/>
            <w:tcBorders>
              <w:top w:val="single" w:sz="6" w:space="0" w:color="auto"/>
              <w:left w:val="single" w:sz="6" w:space="0" w:color="auto"/>
              <w:bottom w:val="single" w:sz="6" w:space="0" w:color="auto"/>
              <w:right w:val="single" w:sz="24" w:space="0" w:color="auto"/>
            </w:tcBorders>
            <w:vAlign w:val="center"/>
          </w:tcPr>
          <w:p w14:paraId="771520D6" w14:textId="77777777" w:rsidR="00243247" w:rsidRDefault="00243247" w:rsidP="004502C5">
            <w:pPr>
              <w:tabs>
                <w:tab w:val="left" w:pos="1080"/>
                <w:tab w:val="left" w:pos="8640"/>
              </w:tabs>
              <w:spacing w:after="0" w:line="240" w:lineRule="auto"/>
              <w:rPr>
                <w:sz w:val="24"/>
                <w:szCs w:val="24"/>
                <w:lang w:eastAsia="zh-CN"/>
              </w:rPr>
            </w:pPr>
            <w:bookmarkStart w:id="8" w:name="OLE_LINK135"/>
            <w:bookmarkStart w:id="9" w:name="OLE_LINK136"/>
            <w:bookmarkStart w:id="10" w:name="OLE_LINK149"/>
            <w:r>
              <w:rPr>
                <w:sz w:val="24"/>
                <w:szCs w:val="24"/>
              </w:rPr>
              <w:t>RAYO: Anzahl-5, Schichtanzahl-3</w:t>
            </w:r>
            <w:bookmarkEnd w:id="8"/>
            <w:bookmarkEnd w:id="9"/>
            <w:bookmarkEnd w:id="10"/>
          </w:p>
        </w:tc>
      </w:tr>
      <w:tr w:rsidR="00243247" w14:paraId="1F84A434" w14:textId="77777777" w:rsidTr="004502C5">
        <w:trPr>
          <w:trHeight w:val="708"/>
          <w:jc w:val="center"/>
        </w:trPr>
        <w:tc>
          <w:tcPr>
            <w:tcW w:w="1271" w:type="dxa"/>
            <w:tcBorders>
              <w:top w:val="single" w:sz="6" w:space="0" w:color="auto"/>
              <w:left w:val="single" w:sz="24" w:space="0" w:color="auto"/>
              <w:bottom w:val="single" w:sz="6" w:space="0" w:color="auto"/>
              <w:right w:val="single" w:sz="6" w:space="0" w:color="auto"/>
            </w:tcBorders>
            <w:vAlign w:val="center"/>
          </w:tcPr>
          <w:p w14:paraId="1FF0E942" w14:textId="77777777" w:rsidR="00243247" w:rsidRDefault="00243247" w:rsidP="004502C5">
            <w:pPr>
              <w:tabs>
                <w:tab w:val="left" w:pos="1080"/>
                <w:tab w:val="left" w:pos="8640"/>
              </w:tabs>
              <w:spacing w:after="0" w:line="240" w:lineRule="auto"/>
              <w:jc w:val="center"/>
              <w:rPr>
                <w:sz w:val="24"/>
                <w:szCs w:val="24"/>
              </w:rPr>
            </w:pPr>
            <w:r>
              <w:rPr>
                <w:sz w:val="24"/>
                <w:szCs w:val="24"/>
              </w:rPr>
              <w:t>02</w:t>
            </w:r>
          </w:p>
        </w:tc>
        <w:tc>
          <w:tcPr>
            <w:tcW w:w="8015" w:type="dxa"/>
            <w:tcBorders>
              <w:top w:val="single" w:sz="6" w:space="0" w:color="auto"/>
              <w:left w:val="single" w:sz="6" w:space="0" w:color="auto"/>
              <w:bottom w:val="single" w:sz="6" w:space="0" w:color="auto"/>
              <w:right w:val="single" w:sz="24" w:space="0" w:color="auto"/>
            </w:tcBorders>
            <w:vAlign w:val="center"/>
          </w:tcPr>
          <w:p w14:paraId="78314092" w14:textId="77777777" w:rsidR="00243247" w:rsidRDefault="00243247" w:rsidP="004502C5">
            <w:pPr>
              <w:tabs>
                <w:tab w:val="left" w:pos="1080"/>
                <w:tab w:val="left" w:pos="8640"/>
              </w:tabs>
              <w:spacing w:after="0" w:line="240" w:lineRule="auto"/>
              <w:rPr>
                <w:sz w:val="24"/>
                <w:szCs w:val="24"/>
              </w:rPr>
            </w:pPr>
            <w:bookmarkStart w:id="11" w:name="OLE_LINK150"/>
            <w:bookmarkStart w:id="12" w:name="OLE_LINK151"/>
            <w:r>
              <w:rPr>
                <w:sz w:val="24"/>
                <w:szCs w:val="24"/>
              </w:rPr>
              <w:t>RAYO: Anzahl-5, Schichtanzahl-3;</w:t>
            </w:r>
          </w:p>
          <w:p w14:paraId="14872434" w14:textId="77777777" w:rsidR="00243247" w:rsidRDefault="00243247" w:rsidP="004502C5">
            <w:pPr>
              <w:tabs>
                <w:tab w:val="left" w:pos="1080"/>
                <w:tab w:val="left" w:pos="8640"/>
              </w:tabs>
              <w:spacing w:after="0" w:line="240" w:lineRule="auto"/>
              <w:rPr>
                <w:sz w:val="24"/>
                <w:szCs w:val="24"/>
              </w:rPr>
            </w:pPr>
            <w:r>
              <w:rPr>
                <w:rFonts w:hint="eastAsia"/>
                <w:sz w:val="24"/>
                <w:szCs w:val="24"/>
              </w:rPr>
              <w:t>W</w:t>
            </w:r>
            <w:r>
              <w:rPr>
                <w:sz w:val="24"/>
                <w:szCs w:val="24"/>
              </w:rPr>
              <w:t>aschmaschine: Anzahl-1, Schichtanzahl-3</w:t>
            </w:r>
            <w:bookmarkEnd w:id="11"/>
            <w:bookmarkEnd w:id="12"/>
          </w:p>
        </w:tc>
      </w:tr>
      <w:tr w:rsidR="00243247" w14:paraId="26BBD943" w14:textId="77777777" w:rsidTr="004502C5">
        <w:trPr>
          <w:trHeight w:val="714"/>
          <w:jc w:val="center"/>
        </w:trPr>
        <w:tc>
          <w:tcPr>
            <w:tcW w:w="1271" w:type="dxa"/>
            <w:tcBorders>
              <w:top w:val="single" w:sz="6" w:space="0" w:color="auto"/>
              <w:left w:val="single" w:sz="24" w:space="0" w:color="auto"/>
              <w:bottom w:val="single" w:sz="6" w:space="0" w:color="auto"/>
              <w:right w:val="single" w:sz="6" w:space="0" w:color="auto"/>
            </w:tcBorders>
            <w:vAlign w:val="center"/>
          </w:tcPr>
          <w:p w14:paraId="3E9C130B" w14:textId="77777777" w:rsidR="00243247" w:rsidRDefault="00243247" w:rsidP="004502C5">
            <w:pPr>
              <w:tabs>
                <w:tab w:val="left" w:pos="1080"/>
                <w:tab w:val="left" w:pos="8640"/>
              </w:tabs>
              <w:spacing w:after="0" w:line="240" w:lineRule="auto"/>
              <w:jc w:val="center"/>
              <w:rPr>
                <w:sz w:val="24"/>
                <w:szCs w:val="24"/>
              </w:rPr>
            </w:pPr>
            <w:r>
              <w:rPr>
                <w:sz w:val="24"/>
                <w:szCs w:val="24"/>
              </w:rPr>
              <w:t>03</w:t>
            </w:r>
          </w:p>
        </w:tc>
        <w:tc>
          <w:tcPr>
            <w:tcW w:w="8015" w:type="dxa"/>
            <w:tcBorders>
              <w:top w:val="single" w:sz="6" w:space="0" w:color="auto"/>
              <w:left w:val="single" w:sz="6" w:space="0" w:color="auto"/>
              <w:bottom w:val="single" w:sz="6" w:space="0" w:color="auto"/>
              <w:right w:val="single" w:sz="24" w:space="0" w:color="auto"/>
            </w:tcBorders>
            <w:vAlign w:val="center"/>
          </w:tcPr>
          <w:p w14:paraId="049350A9" w14:textId="77777777" w:rsidR="00243247" w:rsidRDefault="00243247" w:rsidP="004502C5">
            <w:pPr>
              <w:tabs>
                <w:tab w:val="left" w:pos="1080"/>
                <w:tab w:val="left" w:pos="8640"/>
              </w:tabs>
              <w:spacing w:after="0" w:line="240" w:lineRule="auto"/>
              <w:rPr>
                <w:sz w:val="24"/>
                <w:szCs w:val="24"/>
              </w:rPr>
            </w:pPr>
            <w:bookmarkStart w:id="13" w:name="OLE_LINK146"/>
            <w:bookmarkStart w:id="14" w:name="OLE_LINK147"/>
            <w:bookmarkStart w:id="15" w:name="OLE_LINK152"/>
            <w:r>
              <w:rPr>
                <w:sz w:val="24"/>
                <w:szCs w:val="24"/>
              </w:rPr>
              <w:t>RAYO: Anzahl-5, Schichtanzahl-3;</w:t>
            </w:r>
          </w:p>
          <w:p w14:paraId="228A17B2" w14:textId="77777777" w:rsidR="00243247" w:rsidRDefault="00243247" w:rsidP="004502C5">
            <w:pPr>
              <w:tabs>
                <w:tab w:val="left" w:pos="1080"/>
                <w:tab w:val="left" w:pos="8640"/>
              </w:tabs>
              <w:spacing w:after="0" w:line="240" w:lineRule="auto"/>
              <w:rPr>
                <w:sz w:val="24"/>
                <w:szCs w:val="24"/>
              </w:rPr>
            </w:pPr>
            <w:r>
              <w:rPr>
                <w:sz w:val="24"/>
                <w:szCs w:val="24"/>
              </w:rPr>
              <w:t>PE: Anzahl-3, Schichtanzahl-2</w:t>
            </w:r>
            <w:bookmarkEnd w:id="13"/>
            <w:bookmarkEnd w:id="14"/>
            <w:bookmarkEnd w:id="15"/>
          </w:p>
        </w:tc>
      </w:tr>
      <w:tr w:rsidR="00243247" w14:paraId="06F5C56E" w14:textId="77777777" w:rsidTr="004502C5">
        <w:trPr>
          <w:trHeight w:val="707"/>
          <w:jc w:val="center"/>
        </w:trPr>
        <w:tc>
          <w:tcPr>
            <w:tcW w:w="1271" w:type="dxa"/>
            <w:tcBorders>
              <w:top w:val="single" w:sz="6" w:space="0" w:color="auto"/>
              <w:left w:val="single" w:sz="24" w:space="0" w:color="auto"/>
              <w:bottom w:val="single" w:sz="6" w:space="0" w:color="auto"/>
              <w:right w:val="single" w:sz="6" w:space="0" w:color="auto"/>
            </w:tcBorders>
            <w:vAlign w:val="center"/>
          </w:tcPr>
          <w:p w14:paraId="0F8AB1C4" w14:textId="77777777" w:rsidR="00243247" w:rsidRDefault="00243247" w:rsidP="004502C5">
            <w:pPr>
              <w:tabs>
                <w:tab w:val="left" w:pos="1080"/>
                <w:tab w:val="left" w:pos="8640"/>
              </w:tabs>
              <w:spacing w:after="0" w:line="240" w:lineRule="auto"/>
              <w:jc w:val="center"/>
              <w:rPr>
                <w:sz w:val="24"/>
                <w:szCs w:val="24"/>
              </w:rPr>
            </w:pPr>
            <w:r>
              <w:rPr>
                <w:sz w:val="24"/>
                <w:szCs w:val="24"/>
              </w:rPr>
              <w:t>04</w:t>
            </w:r>
          </w:p>
        </w:tc>
        <w:tc>
          <w:tcPr>
            <w:tcW w:w="8015" w:type="dxa"/>
            <w:tcBorders>
              <w:top w:val="single" w:sz="6" w:space="0" w:color="auto"/>
              <w:left w:val="single" w:sz="6" w:space="0" w:color="auto"/>
              <w:bottom w:val="single" w:sz="6" w:space="0" w:color="auto"/>
              <w:right w:val="single" w:sz="24" w:space="0" w:color="auto"/>
            </w:tcBorders>
            <w:vAlign w:val="center"/>
          </w:tcPr>
          <w:p w14:paraId="56D2582F" w14:textId="77777777" w:rsidR="00243247" w:rsidRDefault="00243247" w:rsidP="004502C5">
            <w:pPr>
              <w:tabs>
                <w:tab w:val="left" w:pos="1080"/>
                <w:tab w:val="left" w:pos="8640"/>
              </w:tabs>
              <w:spacing w:after="0" w:line="240" w:lineRule="auto"/>
              <w:rPr>
                <w:sz w:val="24"/>
                <w:szCs w:val="24"/>
              </w:rPr>
            </w:pPr>
            <w:bookmarkStart w:id="16" w:name="OLE_LINK153"/>
            <w:bookmarkStart w:id="17" w:name="OLE_LINK154"/>
            <w:bookmarkStart w:id="18" w:name="OLE_LINK157"/>
            <w:r>
              <w:rPr>
                <w:sz w:val="24"/>
                <w:szCs w:val="24"/>
              </w:rPr>
              <w:t>RAYO: Anzahl-5, Schichtanzahl-3;</w:t>
            </w:r>
          </w:p>
          <w:p w14:paraId="5E8DF4D0" w14:textId="77777777" w:rsidR="00243247" w:rsidRDefault="00243247" w:rsidP="004502C5">
            <w:pPr>
              <w:tabs>
                <w:tab w:val="left" w:pos="1080"/>
                <w:tab w:val="left" w:pos="8640"/>
              </w:tabs>
              <w:spacing w:after="0" w:line="240" w:lineRule="auto"/>
              <w:rPr>
                <w:sz w:val="24"/>
                <w:szCs w:val="24"/>
              </w:rPr>
            </w:pPr>
            <w:r>
              <w:rPr>
                <w:sz w:val="24"/>
                <w:szCs w:val="24"/>
              </w:rPr>
              <w:t>PE: Anzahl-2, Schichtanzahl-3</w:t>
            </w:r>
            <w:bookmarkEnd w:id="16"/>
            <w:bookmarkEnd w:id="17"/>
            <w:bookmarkEnd w:id="18"/>
          </w:p>
        </w:tc>
      </w:tr>
      <w:tr w:rsidR="00243247" w14:paraId="5D66B0CA" w14:textId="77777777" w:rsidTr="004502C5">
        <w:trPr>
          <w:trHeight w:val="713"/>
          <w:jc w:val="center"/>
        </w:trPr>
        <w:tc>
          <w:tcPr>
            <w:tcW w:w="1271" w:type="dxa"/>
            <w:tcBorders>
              <w:top w:val="single" w:sz="6" w:space="0" w:color="auto"/>
              <w:left w:val="single" w:sz="24" w:space="0" w:color="auto"/>
              <w:bottom w:val="single" w:sz="24" w:space="0" w:color="auto"/>
              <w:right w:val="single" w:sz="6" w:space="0" w:color="auto"/>
            </w:tcBorders>
            <w:vAlign w:val="center"/>
          </w:tcPr>
          <w:p w14:paraId="1DA3B5B9" w14:textId="77777777" w:rsidR="00243247" w:rsidRDefault="00243247" w:rsidP="004502C5">
            <w:pPr>
              <w:tabs>
                <w:tab w:val="left" w:pos="1080"/>
                <w:tab w:val="left" w:pos="8640"/>
              </w:tabs>
              <w:spacing w:after="0" w:line="240" w:lineRule="auto"/>
              <w:jc w:val="center"/>
              <w:rPr>
                <w:sz w:val="24"/>
                <w:szCs w:val="24"/>
              </w:rPr>
            </w:pPr>
            <w:r>
              <w:rPr>
                <w:sz w:val="24"/>
                <w:szCs w:val="24"/>
              </w:rPr>
              <w:t>05</w:t>
            </w:r>
          </w:p>
        </w:tc>
        <w:tc>
          <w:tcPr>
            <w:tcW w:w="8015" w:type="dxa"/>
            <w:tcBorders>
              <w:top w:val="single" w:sz="6" w:space="0" w:color="auto"/>
              <w:left w:val="single" w:sz="6" w:space="0" w:color="auto"/>
              <w:bottom w:val="single" w:sz="24" w:space="0" w:color="auto"/>
              <w:right w:val="single" w:sz="24" w:space="0" w:color="auto"/>
            </w:tcBorders>
            <w:vAlign w:val="center"/>
          </w:tcPr>
          <w:p w14:paraId="2C7F4CDB" w14:textId="77777777" w:rsidR="00243247" w:rsidRDefault="00243247" w:rsidP="004502C5">
            <w:pPr>
              <w:tabs>
                <w:tab w:val="left" w:pos="1080"/>
                <w:tab w:val="left" w:pos="8640"/>
              </w:tabs>
              <w:spacing w:after="0" w:line="240" w:lineRule="auto"/>
              <w:rPr>
                <w:sz w:val="24"/>
                <w:szCs w:val="24"/>
              </w:rPr>
            </w:pPr>
            <w:bookmarkStart w:id="19" w:name="OLE_LINK158"/>
            <w:bookmarkStart w:id="20" w:name="OLE_LINK159"/>
            <w:bookmarkStart w:id="21" w:name="OLE_LINK164"/>
            <w:r>
              <w:rPr>
                <w:sz w:val="24"/>
                <w:szCs w:val="24"/>
              </w:rPr>
              <w:t>RAYO: Anzahl-5, Schichtanzahl-3;</w:t>
            </w:r>
          </w:p>
          <w:p w14:paraId="2AB42E73" w14:textId="77777777" w:rsidR="00243247" w:rsidRDefault="00243247" w:rsidP="004502C5">
            <w:pPr>
              <w:tabs>
                <w:tab w:val="left" w:pos="1080"/>
                <w:tab w:val="left" w:pos="8640"/>
              </w:tabs>
              <w:spacing w:after="0" w:line="240" w:lineRule="auto"/>
              <w:rPr>
                <w:sz w:val="24"/>
                <w:szCs w:val="24"/>
              </w:rPr>
            </w:pPr>
            <w:r>
              <w:rPr>
                <w:sz w:val="24"/>
                <w:szCs w:val="24"/>
              </w:rPr>
              <w:t>CWK: Anzahl-5, Schichtanzahl-3</w:t>
            </w:r>
            <w:bookmarkEnd w:id="19"/>
            <w:bookmarkEnd w:id="20"/>
            <w:bookmarkEnd w:id="21"/>
          </w:p>
        </w:tc>
      </w:tr>
      <w:tr w:rsidR="00243247" w14:paraId="1770EDC6" w14:textId="77777777" w:rsidTr="004502C5">
        <w:trPr>
          <w:trHeight w:val="704"/>
          <w:jc w:val="center"/>
        </w:trPr>
        <w:tc>
          <w:tcPr>
            <w:tcW w:w="1271" w:type="dxa"/>
            <w:tcBorders>
              <w:top w:val="single" w:sz="24" w:space="0" w:color="auto"/>
            </w:tcBorders>
            <w:vAlign w:val="center"/>
          </w:tcPr>
          <w:p w14:paraId="47992C5E" w14:textId="77777777" w:rsidR="00243247" w:rsidRPr="005E68CD" w:rsidRDefault="00243247" w:rsidP="004502C5">
            <w:pPr>
              <w:tabs>
                <w:tab w:val="left" w:pos="1080"/>
                <w:tab w:val="left" w:pos="8640"/>
              </w:tabs>
              <w:spacing w:after="0" w:line="240" w:lineRule="auto"/>
              <w:jc w:val="center"/>
              <w:rPr>
                <w:color w:val="808080" w:themeColor="background1" w:themeShade="80"/>
                <w:sz w:val="24"/>
                <w:szCs w:val="24"/>
              </w:rPr>
            </w:pPr>
            <w:r w:rsidRPr="005E68CD">
              <w:rPr>
                <w:color w:val="808080" w:themeColor="background1" w:themeShade="80"/>
                <w:sz w:val="24"/>
                <w:szCs w:val="24"/>
              </w:rPr>
              <w:t>06</w:t>
            </w:r>
          </w:p>
        </w:tc>
        <w:tc>
          <w:tcPr>
            <w:tcW w:w="8015" w:type="dxa"/>
            <w:tcBorders>
              <w:top w:val="single" w:sz="24" w:space="0" w:color="auto"/>
            </w:tcBorders>
            <w:vAlign w:val="center"/>
          </w:tcPr>
          <w:p w14:paraId="5A47FD12" w14:textId="77777777" w:rsidR="00243247" w:rsidRDefault="00243247" w:rsidP="004502C5">
            <w:pPr>
              <w:tabs>
                <w:tab w:val="left" w:pos="1080"/>
                <w:tab w:val="left" w:pos="8640"/>
              </w:tabs>
              <w:spacing w:after="0" w:line="240" w:lineRule="auto"/>
              <w:rPr>
                <w:sz w:val="24"/>
                <w:szCs w:val="24"/>
              </w:rPr>
            </w:pPr>
            <w:bookmarkStart w:id="22" w:name="OLE_LINK167"/>
            <w:bookmarkStart w:id="23" w:name="OLE_LINK168"/>
            <w:bookmarkStart w:id="24" w:name="OLE_LINK169"/>
            <w:bookmarkStart w:id="25" w:name="OLE_LINK170"/>
            <w:r>
              <w:rPr>
                <w:sz w:val="24"/>
                <w:szCs w:val="24"/>
              </w:rPr>
              <w:t>RAYO: Anzahl-6, Schichtanzahl-2;</w:t>
            </w:r>
          </w:p>
          <w:p w14:paraId="16C47D19" w14:textId="77777777" w:rsidR="00243247" w:rsidRDefault="00243247" w:rsidP="004502C5">
            <w:pPr>
              <w:tabs>
                <w:tab w:val="left" w:pos="1080"/>
                <w:tab w:val="left" w:pos="8640"/>
              </w:tabs>
              <w:spacing w:after="0" w:line="240" w:lineRule="auto"/>
              <w:rPr>
                <w:sz w:val="24"/>
                <w:szCs w:val="24"/>
                <w:lang w:eastAsia="zh-CN"/>
              </w:rPr>
            </w:pPr>
            <w:r>
              <w:rPr>
                <w:sz w:val="24"/>
                <w:szCs w:val="24"/>
              </w:rPr>
              <w:t xml:space="preserve">CWK: </w:t>
            </w:r>
            <w:bookmarkStart w:id="26" w:name="OLE_LINK165"/>
            <w:bookmarkStart w:id="27" w:name="OLE_LINK166"/>
            <w:r>
              <w:rPr>
                <w:sz w:val="24"/>
                <w:szCs w:val="24"/>
              </w:rPr>
              <w:t>Anzahl-5, Schichtanzahl-3</w:t>
            </w:r>
            <w:bookmarkEnd w:id="26"/>
            <w:bookmarkEnd w:id="27"/>
            <w:r>
              <w:rPr>
                <w:rFonts w:hint="eastAsia"/>
                <w:sz w:val="24"/>
                <w:szCs w:val="24"/>
                <w:lang w:eastAsia="zh-CN"/>
              </w:rPr>
              <w:t>;</w:t>
            </w:r>
          </w:p>
          <w:p w14:paraId="0AFFEE98" w14:textId="77777777" w:rsidR="00243247" w:rsidRDefault="00243247" w:rsidP="004502C5">
            <w:pPr>
              <w:tabs>
                <w:tab w:val="left" w:pos="1080"/>
                <w:tab w:val="left" w:pos="8640"/>
              </w:tabs>
              <w:spacing w:after="0" w:line="240" w:lineRule="auto"/>
              <w:rPr>
                <w:sz w:val="24"/>
                <w:szCs w:val="24"/>
                <w:lang w:eastAsia="zh-CN"/>
              </w:rPr>
            </w:pPr>
            <w:r>
              <w:rPr>
                <w:sz w:val="24"/>
                <w:szCs w:val="24"/>
                <w:lang w:eastAsia="zh-CN"/>
              </w:rPr>
              <w:t xml:space="preserve">ZX: </w:t>
            </w:r>
            <w:r>
              <w:rPr>
                <w:sz w:val="24"/>
                <w:szCs w:val="24"/>
              </w:rPr>
              <w:t>Anzahl-2, Schichtanzahl-3</w:t>
            </w:r>
            <w:bookmarkEnd w:id="22"/>
            <w:bookmarkEnd w:id="23"/>
            <w:bookmarkEnd w:id="24"/>
            <w:bookmarkEnd w:id="25"/>
          </w:p>
        </w:tc>
      </w:tr>
      <w:tr w:rsidR="00243247" w14:paraId="45155071" w14:textId="77777777" w:rsidTr="004502C5">
        <w:trPr>
          <w:trHeight w:val="711"/>
          <w:jc w:val="center"/>
        </w:trPr>
        <w:tc>
          <w:tcPr>
            <w:tcW w:w="1271" w:type="dxa"/>
            <w:vAlign w:val="center"/>
          </w:tcPr>
          <w:p w14:paraId="625E9361" w14:textId="77777777" w:rsidR="00243247" w:rsidRPr="005E68CD" w:rsidRDefault="00243247" w:rsidP="004502C5">
            <w:pPr>
              <w:tabs>
                <w:tab w:val="left" w:pos="1080"/>
                <w:tab w:val="left" w:pos="8640"/>
              </w:tabs>
              <w:spacing w:after="0" w:line="240" w:lineRule="auto"/>
              <w:jc w:val="center"/>
              <w:rPr>
                <w:color w:val="808080" w:themeColor="background1" w:themeShade="80"/>
                <w:sz w:val="24"/>
                <w:szCs w:val="24"/>
              </w:rPr>
            </w:pPr>
            <w:r w:rsidRPr="005E68CD">
              <w:rPr>
                <w:color w:val="808080" w:themeColor="background1" w:themeShade="80"/>
                <w:sz w:val="24"/>
                <w:szCs w:val="24"/>
              </w:rPr>
              <w:t>07</w:t>
            </w:r>
          </w:p>
        </w:tc>
        <w:tc>
          <w:tcPr>
            <w:tcW w:w="8015" w:type="dxa"/>
            <w:vAlign w:val="center"/>
          </w:tcPr>
          <w:p w14:paraId="6148D0E5" w14:textId="77777777" w:rsidR="00243247" w:rsidRDefault="00243247" w:rsidP="004502C5">
            <w:pPr>
              <w:tabs>
                <w:tab w:val="left" w:pos="1080"/>
                <w:tab w:val="left" w:pos="8640"/>
              </w:tabs>
              <w:spacing w:after="0" w:line="240" w:lineRule="auto"/>
              <w:rPr>
                <w:sz w:val="24"/>
                <w:szCs w:val="24"/>
              </w:rPr>
            </w:pPr>
            <w:bookmarkStart w:id="28" w:name="OLE_LINK171"/>
            <w:bookmarkStart w:id="29" w:name="OLE_LINK172"/>
            <w:r>
              <w:rPr>
                <w:sz w:val="24"/>
                <w:szCs w:val="24"/>
              </w:rPr>
              <w:t>RAYO: Anzahl-6, Schichtanzahl-2;</w:t>
            </w:r>
          </w:p>
          <w:p w14:paraId="4182C72B" w14:textId="77777777" w:rsidR="00243247" w:rsidRDefault="00243247" w:rsidP="004502C5">
            <w:pPr>
              <w:tabs>
                <w:tab w:val="left" w:pos="1080"/>
                <w:tab w:val="left" w:pos="8640"/>
              </w:tabs>
              <w:spacing w:after="0" w:line="240" w:lineRule="auto"/>
              <w:rPr>
                <w:sz w:val="24"/>
                <w:szCs w:val="24"/>
                <w:lang w:eastAsia="zh-CN"/>
              </w:rPr>
            </w:pPr>
            <w:r>
              <w:rPr>
                <w:sz w:val="24"/>
                <w:szCs w:val="24"/>
              </w:rPr>
              <w:t>CWK: Anzahl-5, Schichtanzahl-3</w:t>
            </w:r>
            <w:r>
              <w:rPr>
                <w:rFonts w:hint="eastAsia"/>
                <w:sz w:val="24"/>
                <w:szCs w:val="24"/>
                <w:lang w:eastAsia="zh-CN"/>
              </w:rPr>
              <w:t>;</w:t>
            </w:r>
          </w:p>
          <w:p w14:paraId="511F9EA0" w14:textId="77777777" w:rsidR="00243247" w:rsidRDefault="00243247" w:rsidP="004502C5">
            <w:pPr>
              <w:tabs>
                <w:tab w:val="left" w:pos="1080"/>
                <w:tab w:val="left" w:pos="8640"/>
              </w:tabs>
              <w:spacing w:after="0" w:line="240" w:lineRule="auto"/>
              <w:rPr>
                <w:sz w:val="24"/>
                <w:szCs w:val="24"/>
              </w:rPr>
            </w:pPr>
            <w:r>
              <w:rPr>
                <w:sz w:val="24"/>
                <w:szCs w:val="24"/>
                <w:lang w:eastAsia="zh-CN"/>
              </w:rPr>
              <w:t xml:space="preserve">RISZ: </w:t>
            </w:r>
            <w:r>
              <w:rPr>
                <w:sz w:val="24"/>
                <w:szCs w:val="24"/>
              </w:rPr>
              <w:t>Anzahl-1, Schichtanzahl-2</w:t>
            </w:r>
            <w:bookmarkEnd w:id="28"/>
            <w:bookmarkEnd w:id="29"/>
          </w:p>
        </w:tc>
      </w:tr>
      <w:tr w:rsidR="00243247" w14:paraId="7CE35240" w14:textId="77777777" w:rsidTr="004502C5">
        <w:trPr>
          <w:trHeight w:val="703"/>
          <w:jc w:val="center"/>
        </w:trPr>
        <w:tc>
          <w:tcPr>
            <w:tcW w:w="1271" w:type="dxa"/>
            <w:vAlign w:val="center"/>
          </w:tcPr>
          <w:p w14:paraId="5DBBE39A" w14:textId="77777777" w:rsidR="00243247" w:rsidRPr="005E68CD" w:rsidRDefault="00243247" w:rsidP="004502C5">
            <w:pPr>
              <w:tabs>
                <w:tab w:val="left" w:pos="1080"/>
                <w:tab w:val="left" w:pos="8640"/>
              </w:tabs>
              <w:spacing w:after="0" w:line="240" w:lineRule="auto"/>
              <w:jc w:val="center"/>
              <w:rPr>
                <w:color w:val="808080" w:themeColor="background1" w:themeShade="80"/>
                <w:sz w:val="24"/>
                <w:szCs w:val="24"/>
              </w:rPr>
            </w:pPr>
            <w:r w:rsidRPr="005E68CD">
              <w:rPr>
                <w:color w:val="808080" w:themeColor="background1" w:themeShade="80"/>
                <w:sz w:val="24"/>
                <w:szCs w:val="24"/>
              </w:rPr>
              <w:t>08</w:t>
            </w:r>
          </w:p>
        </w:tc>
        <w:tc>
          <w:tcPr>
            <w:tcW w:w="8015" w:type="dxa"/>
            <w:vAlign w:val="center"/>
          </w:tcPr>
          <w:p w14:paraId="0C178203" w14:textId="77777777" w:rsidR="00243247" w:rsidRDefault="00243247" w:rsidP="004502C5">
            <w:pPr>
              <w:tabs>
                <w:tab w:val="left" w:pos="1080"/>
                <w:tab w:val="left" w:pos="8640"/>
              </w:tabs>
              <w:spacing w:after="0" w:line="240" w:lineRule="auto"/>
              <w:rPr>
                <w:sz w:val="24"/>
                <w:szCs w:val="24"/>
              </w:rPr>
            </w:pPr>
          </w:p>
        </w:tc>
      </w:tr>
      <w:tr w:rsidR="00243247" w14:paraId="57A56F93" w14:textId="77777777" w:rsidTr="004502C5">
        <w:trPr>
          <w:trHeight w:val="723"/>
          <w:jc w:val="center"/>
        </w:trPr>
        <w:tc>
          <w:tcPr>
            <w:tcW w:w="1271" w:type="dxa"/>
            <w:vAlign w:val="center"/>
          </w:tcPr>
          <w:p w14:paraId="37D7650D" w14:textId="77777777" w:rsidR="00243247" w:rsidRPr="005E68CD" w:rsidRDefault="00243247" w:rsidP="004502C5">
            <w:pPr>
              <w:tabs>
                <w:tab w:val="left" w:pos="1080"/>
                <w:tab w:val="left" w:pos="8640"/>
              </w:tabs>
              <w:spacing w:after="0" w:line="240" w:lineRule="auto"/>
              <w:jc w:val="center"/>
              <w:rPr>
                <w:color w:val="808080" w:themeColor="background1" w:themeShade="80"/>
                <w:sz w:val="24"/>
                <w:szCs w:val="24"/>
              </w:rPr>
            </w:pPr>
            <w:r w:rsidRPr="005E68CD">
              <w:rPr>
                <w:color w:val="808080" w:themeColor="background1" w:themeShade="80"/>
                <w:sz w:val="24"/>
                <w:szCs w:val="24"/>
              </w:rPr>
              <w:t>09</w:t>
            </w:r>
          </w:p>
        </w:tc>
        <w:tc>
          <w:tcPr>
            <w:tcW w:w="8015" w:type="dxa"/>
            <w:vAlign w:val="center"/>
          </w:tcPr>
          <w:p w14:paraId="5D4C6AAE" w14:textId="77777777" w:rsidR="00243247" w:rsidRDefault="00243247" w:rsidP="004502C5">
            <w:pPr>
              <w:tabs>
                <w:tab w:val="left" w:pos="1080"/>
                <w:tab w:val="left" w:pos="8640"/>
              </w:tabs>
              <w:spacing w:after="0" w:line="240" w:lineRule="auto"/>
              <w:rPr>
                <w:sz w:val="24"/>
                <w:szCs w:val="24"/>
              </w:rPr>
            </w:pPr>
          </w:p>
        </w:tc>
      </w:tr>
      <w:tr w:rsidR="00243247" w14:paraId="05F7C047" w14:textId="77777777" w:rsidTr="004502C5">
        <w:trPr>
          <w:trHeight w:val="700"/>
          <w:jc w:val="center"/>
        </w:trPr>
        <w:tc>
          <w:tcPr>
            <w:tcW w:w="1271" w:type="dxa"/>
            <w:vAlign w:val="center"/>
          </w:tcPr>
          <w:p w14:paraId="00B6367E" w14:textId="77777777" w:rsidR="00243247" w:rsidRPr="005E68CD" w:rsidRDefault="00243247" w:rsidP="004502C5">
            <w:pPr>
              <w:tabs>
                <w:tab w:val="left" w:pos="1080"/>
                <w:tab w:val="left" w:pos="8640"/>
              </w:tabs>
              <w:spacing w:after="0" w:line="240" w:lineRule="auto"/>
              <w:jc w:val="center"/>
              <w:rPr>
                <w:color w:val="808080" w:themeColor="background1" w:themeShade="80"/>
                <w:sz w:val="24"/>
                <w:szCs w:val="24"/>
              </w:rPr>
            </w:pPr>
            <w:r w:rsidRPr="005E68CD">
              <w:rPr>
                <w:color w:val="808080" w:themeColor="background1" w:themeShade="80"/>
                <w:sz w:val="24"/>
                <w:szCs w:val="24"/>
              </w:rPr>
              <w:lastRenderedPageBreak/>
              <w:t>10</w:t>
            </w:r>
          </w:p>
        </w:tc>
        <w:tc>
          <w:tcPr>
            <w:tcW w:w="8015" w:type="dxa"/>
            <w:vAlign w:val="center"/>
          </w:tcPr>
          <w:p w14:paraId="69553C50" w14:textId="77777777" w:rsidR="00243247" w:rsidRDefault="00243247" w:rsidP="004502C5">
            <w:pPr>
              <w:tabs>
                <w:tab w:val="left" w:pos="1080"/>
                <w:tab w:val="left" w:pos="8640"/>
              </w:tabs>
              <w:spacing w:after="0" w:line="240" w:lineRule="auto"/>
              <w:rPr>
                <w:sz w:val="24"/>
                <w:szCs w:val="24"/>
              </w:rPr>
            </w:pPr>
          </w:p>
        </w:tc>
      </w:tr>
    </w:tbl>
    <w:p w14:paraId="0C98225D" w14:textId="77777777" w:rsidR="00243247" w:rsidRDefault="00243247" w:rsidP="00243247">
      <w:pPr>
        <w:pStyle w:val="21"/>
      </w:pPr>
      <w:bookmarkStart w:id="30" w:name="_Toc7643463"/>
      <w:r>
        <w:t>Muster-Versuch</w:t>
      </w:r>
      <w:bookmarkEnd w:id="30"/>
    </w:p>
    <w:p w14:paraId="436AF099" w14:textId="77777777" w:rsidR="00243247" w:rsidRPr="00E52F37" w:rsidRDefault="00243247" w:rsidP="00243247">
      <w:pPr>
        <w:tabs>
          <w:tab w:val="left" w:pos="1080"/>
          <w:tab w:val="left" w:pos="8640"/>
        </w:tabs>
        <w:spacing w:after="0" w:line="360" w:lineRule="auto"/>
        <w:jc w:val="both"/>
        <w:rPr>
          <w:sz w:val="24"/>
          <w:szCs w:val="24"/>
        </w:rPr>
      </w:pPr>
      <w:r w:rsidRPr="00E52F37">
        <w:rPr>
          <w:sz w:val="24"/>
          <w:szCs w:val="24"/>
        </w:rPr>
        <w:t>Kurzbeschreibung Ihres Versuchs, um nachvollziehen zu können, wieso Sie ihn durchführen und welchen Aspekt Sie damit näher betrachten wollen. Gern können Sie hier bspw. für den Grundzustand (2.2) die Tabellen mit den Startparametern einfügen.</w:t>
      </w:r>
    </w:p>
    <w:p w14:paraId="789CFADD" w14:textId="77777777" w:rsidR="00243247" w:rsidRPr="00DB2226" w:rsidRDefault="00243247" w:rsidP="00243247">
      <w:pPr>
        <w:pStyle w:val="a3"/>
      </w:pPr>
    </w:p>
    <w:p w14:paraId="3950F5F5" w14:textId="77777777" w:rsidR="00243247" w:rsidRDefault="00243247" w:rsidP="00243247">
      <w:pPr>
        <w:pStyle w:val="31"/>
      </w:pPr>
      <w:bookmarkStart w:id="31" w:name="_Toc7643464"/>
      <w:r>
        <w:t>Auslastung</w:t>
      </w:r>
      <w:bookmarkEnd w:id="31"/>
    </w:p>
    <w:p w14:paraId="71F893A3" w14:textId="77777777" w:rsidR="00243247" w:rsidRPr="00B23728" w:rsidRDefault="00243247" w:rsidP="00243247">
      <w:pPr>
        <w:pStyle w:val="a3"/>
      </w:pPr>
    </w:p>
    <w:p w14:paraId="6844DA09" w14:textId="77777777" w:rsidR="00243247" w:rsidRDefault="00243247" w:rsidP="00243247">
      <w:pPr>
        <w:pStyle w:val="a3"/>
        <w:keepNext/>
        <w:jc w:val="center"/>
      </w:pPr>
      <w:r w:rsidRPr="00DB2226">
        <w:rPr>
          <w:noProof/>
        </w:rPr>
        <w:drawing>
          <wp:inline distT="0" distB="0" distL="0" distR="0" wp14:anchorId="67220F0D" wp14:editId="20A866AD">
            <wp:extent cx="5447052" cy="3487479"/>
            <wp:effectExtent l="19050" t="19050" r="20320" b="17780"/>
            <wp:docPr id="29" name="Grafik 1" descr="I:\DL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LZ.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533"/>
                    <a:stretch/>
                  </pic:blipFill>
                  <pic:spPr bwMode="auto">
                    <a:xfrm>
                      <a:off x="0" y="0"/>
                      <a:ext cx="5450058" cy="348940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46D74FF" w14:textId="77777777" w:rsidR="00243247" w:rsidRPr="00DB2226" w:rsidRDefault="00243247" w:rsidP="00243247">
      <w:pPr>
        <w:pStyle w:val="a8"/>
        <w:jc w:val="center"/>
      </w:pPr>
      <w:bookmarkStart w:id="32" w:name="_Toc7642006"/>
      <w:bookmarkStart w:id="33" w:name="_Toc7643520"/>
      <w:r>
        <w:t xml:space="preserve">Abbildung </w:t>
      </w:r>
      <w:r>
        <w:fldChar w:fldCharType="begin"/>
      </w:r>
      <w:r>
        <w:instrText xml:space="preserve"> SEQ Abbildung \* ARABIC </w:instrText>
      </w:r>
      <w:r>
        <w:fldChar w:fldCharType="separate"/>
      </w:r>
      <w:r>
        <w:rPr>
          <w:noProof/>
        </w:rPr>
        <w:t>1</w:t>
      </w:r>
      <w:r>
        <w:fldChar w:fldCharType="end"/>
      </w:r>
      <w:r>
        <w:t>: Auslastung im Musterversuch</w:t>
      </w:r>
      <w:bookmarkEnd w:id="32"/>
      <w:bookmarkEnd w:id="33"/>
    </w:p>
    <w:p w14:paraId="662E196D" w14:textId="77777777" w:rsidR="00243247" w:rsidRPr="00DB2226" w:rsidRDefault="00243247" w:rsidP="00243247">
      <w:pPr>
        <w:pStyle w:val="31"/>
      </w:pPr>
      <w:bookmarkStart w:id="34" w:name="_Toc7643465"/>
      <w:r>
        <w:lastRenderedPageBreak/>
        <w:t>Durchlaufzeit</w:t>
      </w:r>
      <w:bookmarkEnd w:id="34"/>
    </w:p>
    <w:p w14:paraId="11924CAF" w14:textId="77777777" w:rsidR="00243247" w:rsidRDefault="00243247" w:rsidP="00243247">
      <w:pPr>
        <w:pStyle w:val="a3"/>
        <w:keepNext/>
        <w:jc w:val="center"/>
      </w:pPr>
      <w:r w:rsidRPr="00DB2226">
        <w:rPr>
          <w:noProof/>
        </w:rPr>
        <w:drawing>
          <wp:inline distT="0" distB="0" distL="0" distR="0" wp14:anchorId="7777C579" wp14:editId="48DFAFDD">
            <wp:extent cx="5348177" cy="3609125"/>
            <wp:effectExtent l="19050" t="19050" r="24130" b="10795"/>
            <wp:docPr id="30" name="Grafik 5" descr="I:\Auslast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Auslastun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56439" cy="3614701"/>
                    </a:xfrm>
                    <a:prstGeom prst="rect">
                      <a:avLst/>
                    </a:prstGeom>
                    <a:noFill/>
                    <a:ln>
                      <a:solidFill>
                        <a:schemeClr val="tx1"/>
                      </a:solidFill>
                    </a:ln>
                  </pic:spPr>
                </pic:pic>
              </a:graphicData>
            </a:graphic>
          </wp:inline>
        </w:drawing>
      </w:r>
    </w:p>
    <w:p w14:paraId="34948022" w14:textId="77777777" w:rsidR="00243247" w:rsidRPr="00DB2226" w:rsidRDefault="00243247" w:rsidP="00243247">
      <w:pPr>
        <w:pStyle w:val="a8"/>
        <w:jc w:val="center"/>
      </w:pPr>
      <w:bookmarkStart w:id="35" w:name="_Toc7642007"/>
      <w:bookmarkStart w:id="36" w:name="_Toc7643521"/>
      <w:r>
        <w:t xml:space="preserve">Abbildung </w:t>
      </w:r>
      <w:r>
        <w:fldChar w:fldCharType="begin"/>
      </w:r>
      <w:r>
        <w:instrText xml:space="preserve"> SEQ Abbildung \* ARABIC </w:instrText>
      </w:r>
      <w:r>
        <w:fldChar w:fldCharType="separate"/>
      </w:r>
      <w:r>
        <w:rPr>
          <w:noProof/>
        </w:rPr>
        <w:t>2</w:t>
      </w:r>
      <w:r>
        <w:fldChar w:fldCharType="end"/>
      </w:r>
      <w:r>
        <w:t>: DLZ im Musterversuch</w:t>
      </w:r>
      <w:bookmarkEnd w:id="35"/>
      <w:bookmarkEnd w:id="36"/>
    </w:p>
    <w:p w14:paraId="400478C9" w14:textId="77777777" w:rsidR="00243247" w:rsidRDefault="00243247" w:rsidP="00243247">
      <w:pPr>
        <w:pStyle w:val="31"/>
      </w:pPr>
      <w:bookmarkStart w:id="37" w:name="_Toc7643466"/>
      <w:r>
        <w:t>Termintreue</w:t>
      </w:r>
      <w:bookmarkEnd w:id="37"/>
    </w:p>
    <w:p w14:paraId="069A8819" w14:textId="77777777" w:rsidR="00243247" w:rsidRDefault="00243247" w:rsidP="00243247">
      <w:pPr>
        <w:pStyle w:val="a3"/>
      </w:pPr>
    </w:p>
    <w:p w14:paraId="7163C8B9" w14:textId="77777777" w:rsidR="00243247" w:rsidRDefault="00243247" w:rsidP="00243247">
      <w:pPr>
        <w:pStyle w:val="a3"/>
        <w:keepNext/>
      </w:pPr>
      <w:r w:rsidRPr="00DB2226">
        <w:rPr>
          <w:noProof/>
        </w:rPr>
        <w:drawing>
          <wp:inline distT="0" distB="0" distL="0" distR="0" wp14:anchorId="486A8355" wp14:editId="393D29BF">
            <wp:extent cx="5612485" cy="3795823"/>
            <wp:effectExtent l="19050" t="19050" r="26670" b="14605"/>
            <wp:docPr id="31" name="Grafik 7" descr="I:\Termintre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Termintreu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4409" cy="3797124"/>
                    </a:xfrm>
                    <a:prstGeom prst="rect">
                      <a:avLst/>
                    </a:prstGeom>
                    <a:noFill/>
                    <a:ln>
                      <a:solidFill>
                        <a:schemeClr val="tx1"/>
                      </a:solidFill>
                    </a:ln>
                  </pic:spPr>
                </pic:pic>
              </a:graphicData>
            </a:graphic>
          </wp:inline>
        </w:drawing>
      </w:r>
    </w:p>
    <w:p w14:paraId="1C185067" w14:textId="77777777" w:rsidR="00243247" w:rsidRDefault="00243247" w:rsidP="00243247">
      <w:pPr>
        <w:pStyle w:val="a8"/>
        <w:jc w:val="center"/>
      </w:pPr>
      <w:bookmarkStart w:id="38" w:name="_Toc7642008"/>
      <w:bookmarkStart w:id="39" w:name="_Toc7643522"/>
      <w:r>
        <w:t xml:space="preserve">Abbildung </w:t>
      </w:r>
      <w:r>
        <w:fldChar w:fldCharType="begin"/>
      </w:r>
      <w:r>
        <w:instrText xml:space="preserve"> SEQ Abbildung \* ARABIC </w:instrText>
      </w:r>
      <w:r>
        <w:fldChar w:fldCharType="separate"/>
      </w:r>
      <w:r>
        <w:rPr>
          <w:noProof/>
        </w:rPr>
        <w:t>3</w:t>
      </w:r>
      <w:r>
        <w:fldChar w:fldCharType="end"/>
      </w:r>
      <w:r>
        <w:t>: Termintreue im Musterversuch</w:t>
      </w:r>
      <w:bookmarkEnd w:id="38"/>
      <w:bookmarkEnd w:id="39"/>
    </w:p>
    <w:p w14:paraId="6BD1482C" w14:textId="77777777" w:rsidR="00243247" w:rsidRPr="00DB2226" w:rsidRDefault="00243247" w:rsidP="00243247">
      <w:pPr>
        <w:pStyle w:val="a3"/>
      </w:pPr>
    </w:p>
    <w:p w14:paraId="56CAA822" w14:textId="77777777" w:rsidR="00243247" w:rsidRDefault="00243247" w:rsidP="00243247">
      <w:pPr>
        <w:pStyle w:val="31"/>
      </w:pPr>
      <w:bookmarkStart w:id="40" w:name="_Toc7643467"/>
      <w:r>
        <w:t>Bestand</w:t>
      </w:r>
      <w:bookmarkEnd w:id="40"/>
    </w:p>
    <w:p w14:paraId="37A10CC6" w14:textId="77777777" w:rsidR="00243247" w:rsidRPr="00DB2226" w:rsidRDefault="00243247" w:rsidP="00243247">
      <w:pPr>
        <w:pStyle w:val="a3"/>
      </w:pPr>
    </w:p>
    <w:p w14:paraId="3873DB67" w14:textId="77777777" w:rsidR="00243247" w:rsidRDefault="00243247" w:rsidP="00243247">
      <w:pPr>
        <w:pStyle w:val="a3"/>
        <w:keepNext/>
      </w:pPr>
      <w:r w:rsidRPr="00DB2226">
        <w:rPr>
          <w:noProof/>
        </w:rPr>
        <w:drawing>
          <wp:inline distT="0" distB="0" distL="0" distR="0" wp14:anchorId="7A77645E" wp14:editId="51525E23">
            <wp:extent cx="5760720" cy="2644893"/>
            <wp:effectExtent l="19050" t="19050" r="11430" b="22225"/>
            <wp:docPr id="32" name="Grafik 9" descr="I:\Best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Bestan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644893"/>
                    </a:xfrm>
                    <a:prstGeom prst="rect">
                      <a:avLst/>
                    </a:prstGeom>
                    <a:noFill/>
                    <a:ln>
                      <a:solidFill>
                        <a:schemeClr val="tx1"/>
                      </a:solidFill>
                    </a:ln>
                  </pic:spPr>
                </pic:pic>
              </a:graphicData>
            </a:graphic>
          </wp:inline>
        </w:drawing>
      </w:r>
    </w:p>
    <w:p w14:paraId="4FB4BF3B" w14:textId="77777777" w:rsidR="00243247" w:rsidRDefault="00243247" w:rsidP="00243247">
      <w:pPr>
        <w:pStyle w:val="a8"/>
        <w:jc w:val="center"/>
      </w:pPr>
      <w:bookmarkStart w:id="41" w:name="_Toc7642009"/>
      <w:bookmarkStart w:id="42" w:name="_Toc7643523"/>
      <w:r>
        <w:t xml:space="preserve">Abbildung </w:t>
      </w:r>
      <w:r>
        <w:fldChar w:fldCharType="begin"/>
      </w:r>
      <w:r>
        <w:instrText xml:space="preserve"> SEQ Abbildung \* ARABIC </w:instrText>
      </w:r>
      <w:r>
        <w:fldChar w:fldCharType="separate"/>
      </w:r>
      <w:r>
        <w:rPr>
          <w:noProof/>
        </w:rPr>
        <w:t>4</w:t>
      </w:r>
      <w:r>
        <w:fldChar w:fldCharType="end"/>
      </w:r>
      <w:r>
        <w:t>: Bestand im Musterversuch</w:t>
      </w:r>
      <w:bookmarkEnd w:id="41"/>
      <w:bookmarkEnd w:id="42"/>
    </w:p>
    <w:p w14:paraId="641918D7" w14:textId="77777777" w:rsidR="00243247" w:rsidRPr="00DB2226" w:rsidRDefault="00243247" w:rsidP="00243247">
      <w:pPr>
        <w:pStyle w:val="a3"/>
      </w:pPr>
    </w:p>
    <w:p w14:paraId="31DAEB37" w14:textId="77777777" w:rsidR="00243247" w:rsidRDefault="00243247" w:rsidP="00243247">
      <w:pPr>
        <w:pStyle w:val="31"/>
      </w:pPr>
      <w:bookmarkStart w:id="43" w:name="_Toc7643468"/>
      <w:r>
        <w:t>Interpretation der Ergebnisse</w:t>
      </w:r>
      <w:bookmarkEnd w:id="43"/>
    </w:p>
    <w:p w14:paraId="367E612B" w14:textId="77777777" w:rsidR="00243247" w:rsidRPr="00E52F37" w:rsidRDefault="00243247" w:rsidP="00243247">
      <w:pPr>
        <w:tabs>
          <w:tab w:val="left" w:pos="1080"/>
          <w:tab w:val="left" w:pos="8640"/>
        </w:tabs>
        <w:spacing w:after="0" w:line="360" w:lineRule="auto"/>
        <w:jc w:val="both"/>
        <w:rPr>
          <w:sz w:val="24"/>
          <w:szCs w:val="24"/>
        </w:rPr>
      </w:pPr>
      <w:r w:rsidRPr="00E52F37">
        <w:rPr>
          <w:sz w:val="24"/>
          <w:szCs w:val="24"/>
        </w:rPr>
        <w:t>Kurze Auswertung der Ergebnisse, d.h. welche Erkenntnis leiten Sie aus den Ergebnissen des Simulationslaufs ab? Wo besteht mit Blick auf die Dimensionierung womöglich noch Handlungsbedarf bzw. was sollte noch untersucht werden?</w:t>
      </w:r>
    </w:p>
    <w:p w14:paraId="29626D56" w14:textId="77777777" w:rsidR="00243247" w:rsidRPr="001C7E43" w:rsidRDefault="00243247" w:rsidP="00243247">
      <w:pPr>
        <w:pStyle w:val="a3"/>
      </w:pPr>
    </w:p>
    <w:p w14:paraId="4009575B" w14:textId="77777777" w:rsidR="00243247" w:rsidRDefault="00243247" w:rsidP="00243247">
      <w:pPr>
        <w:spacing w:after="0" w:line="240" w:lineRule="auto"/>
        <w:rPr>
          <w:b/>
          <w:sz w:val="24"/>
        </w:rPr>
      </w:pPr>
      <w:r>
        <w:br w:type="page"/>
      </w:r>
    </w:p>
    <w:p w14:paraId="4169131A" w14:textId="77777777" w:rsidR="00243247" w:rsidRDefault="00243247" w:rsidP="00243247">
      <w:pPr>
        <w:pStyle w:val="21"/>
      </w:pPr>
      <w:bookmarkStart w:id="44" w:name="_Toc7643469"/>
      <w:r>
        <w:lastRenderedPageBreak/>
        <w:t>Versuch 0 – Grundzustand</w:t>
      </w:r>
      <w:bookmarkEnd w:id="44"/>
    </w:p>
    <w:p w14:paraId="770EAC80" w14:textId="77777777" w:rsidR="00243247" w:rsidRPr="00A36E0E" w:rsidRDefault="00243247" w:rsidP="00A36E0E">
      <w:pPr>
        <w:rPr>
          <w:b/>
          <w:sz w:val="24"/>
          <w:szCs w:val="24"/>
        </w:rPr>
      </w:pPr>
      <w:r w:rsidRPr="00473CAB">
        <w:rPr>
          <w:b/>
          <w:sz w:val="24"/>
          <w:szCs w:val="24"/>
        </w:rPr>
        <w:t>Ausgangsdaten laut Ergebnissen Hausaufgabe Praktikum 1</w:t>
      </w:r>
      <w:r>
        <w:rPr>
          <w:b/>
          <w:sz w:val="24"/>
          <w:szCs w:val="24"/>
        </w:rPr>
        <w:t>.</w:t>
      </w:r>
    </w:p>
    <w:p w14:paraId="08FCA576" w14:textId="77777777" w:rsidR="00243247" w:rsidRDefault="00243247" w:rsidP="00243247">
      <w:pPr>
        <w:pStyle w:val="31"/>
      </w:pPr>
      <w:bookmarkStart w:id="45" w:name="_Toc7643470"/>
      <w:r>
        <w:t>Auslastung</w:t>
      </w:r>
      <w:bookmarkEnd w:id="45"/>
    </w:p>
    <w:p w14:paraId="5F645630" w14:textId="77777777" w:rsidR="00243247" w:rsidRDefault="00243247" w:rsidP="00243247">
      <w:pPr>
        <w:pStyle w:val="a3"/>
        <w:keepNext/>
        <w:jc w:val="center"/>
      </w:pPr>
      <w:r>
        <w:rPr>
          <w:rFonts w:hint="eastAsia"/>
          <w:noProof/>
          <w:lang w:eastAsia="zh-CN"/>
        </w:rPr>
        <w:drawing>
          <wp:inline distT="0" distB="0" distL="0" distR="0" wp14:anchorId="5FF24572" wp14:editId="6C5F135B">
            <wp:extent cx="4680000" cy="3240000"/>
            <wp:effectExtent l="0" t="0" r="0" b="0"/>
            <wp:docPr id="41" name="图片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auslastung.png"/>
                    <pic:cNvPicPr/>
                  </pic:nvPicPr>
                  <pic:blipFill>
                    <a:blip r:embed="rId18">
                      <a:extLst>
                        <a:ext uri="{28A0092B-C50C-407E-A947-70E740481C1C}">
                          <a14:useLocalDpi xmlns:a14="http://schemas.microsoft.com/office/drawing/2010/main" val="0"/>
                        </a:ext>
                      </a:extLst>
                    </a:blip>
                    <a:stretch>
                      <a:fillRect/>
                    </a:stretch>
                  </pic:blipFill>
                  <pic:spPr>
                    <a:xfrm>
                      <a:off x="0" y="0"/>
                      <a:ext cx="4680000" cy="3240000"/>
                    </a:xfrm>
                    <a:prstGeom prst="rect">
                      <a:avLst/>
                    </a:prstGeom>
                  </pic:spPr>
                </pic:pic>
              </a:graphicData>
            </a:graphic>
          </wp:inline>
        </w:drawing>
      </w:r>
    </w:p>
    <w:p w14:paraId="274B63BA" w14:textId="77777777" w:rsidR="00243247" w:rsidRPr="00DB2226" w:rsidRDefault="00243247" w:rsidP="00243247">
      <w:pPr>
        <w:pStyle w:val="a8"/>
        <w:jc w:val="center"/>
        <w:rPr>
          <w:lang w:eastAsia="zh-CN"/>
        </w:rPr>
      </w:pPr>
      <w:bookmarkStart w:id="46" w:name="_Toc7642010"/>
      <w:bookmarkStart w:id="47" w:name="_Toc7643524"/>
      <w:r>
        <w:t xml:space="preserve">Abbildung </w:t>
      </w:r>
      <w:r>
        <w:fldChar w:fldCharType="begin"/>
      </w:r>
      <w:r>
        <w:instrText xml:space="preserve"> SEQ Abbildung \* ARABIC </w:instrText>
      </w:r>
      <w:r>
        <w:fldChar w:fldCharType="separate"/>
      </w:r>
      <w:r>
        <w:rPr>
          <w:noProof/>
        </w:rPr>
        <w:t>5</w:t>
      </w:r>
      <w:r>
        <w:fldChar w:fldCharType="end"/>
      </w:r>
      <w:r>
        <w:t>: Auslastung im Versuch 0</w:t>
      </w:r>
      <w:bookmarkEnd w:id="46"/>
      <w:bookmarkEnd w:id="47"/>
    </w:p>
    <w:p w14:paraId="123DACD1" w14:textId="77777777" w:rsidR="00243247" w:rsidRDefault="00243247" w:rsidP="00243247">
      <w:pPr>
        <w:pStyle w:val="31"/>
      </w:pPr>
      <w:bookmarkStart w:id="48" w:name="_Toc7643471"/>
      <w:r>
        <w:t>Durchlaufzeit</w:t>
      </w:r>
      <w:bookmarkEnd w:id="48"/>
    </w:p>
    <w:p w14:paraId="631B8406" w14:textId="77777777" w:rsidR="00243247" w:rsidRDefault="00243247" w:rsidP="00243247">
      <w:pPr>
        <w:pStyle w:val="a3"/>
        <w:keepNext/>
        <w:jc w:val="center"/>
      </w:pPr>
      <w:r>
        <w:rPr>
          <w:noProof/>
        </w:rPr>
        <w:drawing>
          <wp:inline distT="0" distB="0" distL="0" distR="0" wp14:anchorId="16768E4F" wp14:editId="5D3E371A">
            <wp:extent cx="4680000" cy="3240000"/>
            <wp:effectExtent l="0" t="0" r="0" b="0"/>
            <wp:docPr id="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durchlaufzeit.png"/>
                    <pic:cNvPicPr/>
                  </pic:nvPicPr>
                  <pic:blipFill>
                    <a:blip r:embed="rId19">
                      <a:extLst>
                        <a:ext uri="{28A0092B-C50C-407E-A947-70E740481C1C}">
                          <a14:useLocalDpi xmlns:a14="http://schemas.microsoft.com/office/drawing/2010/main" val="0"/>
                        </a:ext>
                      </a:extLst>
                    </a:blip>
                    <a:stretch>
                      <a:fillRect/>
                    </a:stretch>
                  </pic:blipFill>
                  <pic:spPr>
                    <a:xfrm>
                      <a:off x="0" y="0"/>
                      <a:ext cx="4680000" cy="3240000"/>
                    </a:xfrm>
                    <a:prstGeom prst="rect">
                      <a:avLst/>
                    </a:prstGeom>
                  </pic:spPr>
                </pic:pic>
              </a:graphicData>
            </a:graphic>
          </wp:inline>
        </w:drawing>
      </w:r>
    </w:p>
    <w:p w14:paraId="31A4B991" w14:textId="77777777" w:rsidR="00243247" w:rsidRPr="00DB2226" w:rsidRDefault="00243247" w:rsidP="00243247">
      <w:pPr>
        <w:pStyle w:val="a8"/>
        <w:jc w:val="center"/>
      </w:pPr>
      <w:bookmarkStart w:id="49" w:name="_Toc7642011"/>
      <w:bookmarkStart w:id="50" w:name="_Toc7643525"/>
      <w:r>
        <w:t xml:space="preserve">Abbildung </w:t>
      </w:r>
      <w:r>
        <w:fldChar w:fldCharType="begin"/>
      </w:r>
      <w:r>
        <w:instrText xml:space="preserve"> SEQ Abbildung \* ARABIC </w:instrText>
      </w:r>
      <w:r>
        <w:fldChar w:fldCharType="separate"/>
      </w:r>
      <w:r>
        <w:rPr>
          <w:noProof/>
        </w:rPr>
        <w:t>6</w:t>
      </w:r>
      <w:r>
        <w:fldChar w:fldCharType="end"/>
      </w:r>
      <w:r>
        <w:t>: DLZ im Versuch 0</w:t>
      </w:r>
      <w:bookmarkEnd w:id="49"/>
      <w:bookmarkEnd w:id="50"/>
    </w:p>
    <w:p w14:paraId="176FABEC" w14:textId="77777777" w:rsidR="00243247" w:rsidRDefault="00243247" w:rsidP="00243247">
      <w:pPr>
        <w:pStyle w:val="31"/>
      </w:pPr>
      <w:bookmarkStart w:id="51" w:name="_Toc7643472"/>
      <w:r>
        <w:lastRenderedPageBreak/>
        <w:t>Termintreue</w:t>
      </w:r>
      <w:bookmarkEnd w:id="51"/>
    </w:p>
    <w:p w14:paraId="322331B6" w14:textId="77777777" w:rsidR="00243247" w:rsidRDefault="00243247" w:rsidP="00243247">
      <w:pPr>
        <w:pStyle w:val="a3"/>
        <w:keepNext/>
        <w:jc w:val="center"/>
      </w:pPr>
      <w:r>
        <w:rPr>
          <w:noProof/>
        </w:rPr>
        <w:drawing>
          <wp:inline distT="0" distB="0" distL="0" distR="0" wp14:anchorId="36D4C872" wp14:editId="1C1A9BC0">
            <wp:extent cx="4680000" cy="2880000"/>
            <wp:effectExtent l="0" t="0" r="0" b="3175"/>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termintreue.png"/>
                    <pic:cNvPicPr/>
                  </pic:nvPicPr>
                  <pic:blipFill>
                    <a:blip r:embed="rId20">
                      <a:extLst>
                        <a:ext uri="{28A0092B-C50C-407E-A947-70E740481C1C}">
                          <a14:useLocalDpi xmlns:a14="http://schemas.microsoft.com/office/drawing/2010/main" val="0"/>
                        </a:ext>
                      </a:extLst>
                    </a:blip>
                    <a:stretch>
                      <a:fillRect/>
                    </a:stretch>
                  </pic:blipFill>
                  <pic:spPr>
                    <a:xfrm>
                      <a:off x="0" y="0"/>
                      <a:ext cx="4680000" cy="2880000"/>
                    </a:xfrm>
                    <a:prstGeom prst="rect">
                      <a:avLst/>
                    </a:prstGeom>
                  </pic:spPr>
                </pic:pic>
              </a:graphicData>
            </a:graphic>
          </wp:inline>
        </w:drawing>
      </w:r>
    </w:p>
    <w:p w14:paraId="0B36D6B5" w14:textId="77777777" w:rsidR="00243247" w:rsidRPr="00DB2226" w:rsidRDefault="00243247" w:rsidP="00243247">
      <w:pPr>
        <w:pStyle w:val="a8"/>
        <w:jc w:val="center"/>
      </w:pPr>
      <w:bookmarkStart w:id="52" w:name="_Toc7642012"/>
      <w:bookmarkStart w:id="53" w:name="_Toc7643526"/>
      <w:r>
        <w:t xml:space="preserve">Abbildung </w:t>
      </w:r>
      <w:r>
        <w:fldChar w:fldCharType="begin"/>
      </w:r>
      <w:r>
        <w:instrText xml:space="preserve"> SEQ Abbildung \* ARABIC </w:instrText>
      </w:r>
      <w:r>
        <w:fldChar w:fldCharType="separate"/>
      </w:r>
      <w:r>
        <w:rPr>
          <w:noProof/>
        </w:rPr>
        <w:t>7</w:t>
      </w:r>
      <w:r>
        <w:fldChar w:fldCharType="end"/>
      </w:r>
      <w:r>
        <w:t>: Termintreue im Versuch 0</w:t>
      </w:r>
      <w:bookmarkEnd w:id="52"/>
      <w:bookmarkEnd w:id="53"/>
    </w:p>
    <w:p w14:paraId="51D78B16" w14:textId="77777777" w:rsidR="00243247" w:rsidRDefault="00243247" w:rsidP="00243247">
      <w:pPr>
        <w:pStyle w:val="31"/>
      </w:pPr>
      <w:bookmarkStart w:id="54" w:name="_Toc7643473"/>
      <w:r>
        <w:t>Bestand</w:t>
      </w:r>
      <w:bookmarkEnd w:id="54"/>
    </w:p>
    <w:p w14:paraId="54FFA0B6" w14:textId="77777777" w:rsidR="00243247" w:rsidRDefault="00243247" w:rsidP="00243247">
      <w:pPr>
        <w:pStyle w:val="a3"/>
        <w:keepNext/>
        <w:jc w:val="center"/>
      </w:pPr>
      <w:r>
        <w:rPr>
          <w:noProof/>
        </w:rPr>
        <w:drawing>
          <wp:inline distT="0" distB="0" distL="0" distR="0" wp14:anchorId="43D5E287" wp14:editId="7F601D58">
            <wp:extent cx="4680000" cy="2880000"/>
            <wp:effectExtent l="0" t="0" r="0" b="3175"/>
            <wp:docPr id="6"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Bestand.png"/>
                    <pic:cNvPicPr/>
                  </pic:nvPicPr>
                  <pic:blipFill>
                    <a:blip r:embed="rId21">
                      <a:extLst>
                        <a:ext uri="{28A0092B-C50C-407E-A947-70E740481C1C}">
                          <a14:useLocalDpi xmlns:a14="http://schemas.microsoft.com/office/drawing/2010/main" val="0"/>
                        </a:ext>
                      </a:extLst>
                    </a:blip>
                    <a:stretch>
                      <a:fillRect/>
                    </a:stretch>
                  </pic:blipFill>
                  <pic:spPr>
                    <a:xfrm>
                      <a:off x="0" y="0"/>
                      <a:ext cx="4680000" cy="2880000"/>
                    </a:xfrm>
                    <a:prstGeom prst="rect">
                      <a:avLst/>
                    </a:prstGeom>
                  </pic:spPr>
                </pic:pic>
              </a:graphicData>
            </a:graphic>
          </wp:inline>
        </w:drawing>
      </w:r>
    </w:p>
    <w:p w14:paraId="6DC53829" w14:textId="77777777" w:rsidR="00243247" w:rsidRPr="00DB2226" w:rsidRDefault="00243247" w:rsidP="00243247">
      <w:pPr>
        <w:pStyle w:val="a8"/>
        <w:jc w:val="center"/>
      </w:pPr>
      <w:bookmarkStart w:id="55" w:name="_Toc7642013"/>
      <w:bookmarkStart w:id="56" w:name="_Toc7643527"/>
      <w:r>
        <w:t xml:space="preserve">Abbildung </w:t>
      </w:r>
      <w:r>
        <w:fldChar w:fldCharType="begin"/>
      </w:r>
      <w:r>
        <w:instrText xml:space="preserve"> SEQ Abbildung \* ARABIC </w:instrText>
      </w:r>
      <w:r>
        <w:fldChar w:fldCharType="separate"/>
      </w:r>
      <w:r>
        <w:rPr>
          <w:noProof/>
        </w:rPr>
        <w:t>8</w:t>
      </w:r>
      <w:r>
        <w:fldChar w:fldCharType="end"/>
      </w:r>
      <w:r>
        <w:t>: Bestand im Versuch 0</w:t>
      </w:r>
      <w:bookmarkEnd w:id="55"/>
      <w:bookmarkEnd w:id="56"/>
    </w:p>
    <w:p w14:paraId="42087920" w14:textId="77777777" w:rsidR="00243247" w:rsidRDefault="00243247" w:rsidP="00243247">
      <w:pPr>
        <w:pStyle w:val="31"/>
      </w:pPr>
      <w:bookmarkStart w:id="57" w:name="_Toc7643474"/>
      <w:r>
        <w:t>Interpretation der Ergebnisse</w:t>
      </w:r>
      <w:bookmarkEnd w:id="57"/>
    </w:p>
    <w:p w14:paraId="5A1BA0C2" w14:textId="77777777" w:rsidR="00243247" w:rsidRPr="00DB2226" w:rsidRDefault="00243247" w:rsidP="00243247">
      <w:pPr>
        <w:pStyle w:val="a3"/>
      </w:pPr>
      <w:bookmarkStart w:id="58" w:name="OLE_LINK129"/>
      <w:bookmarkStart w:id="59" w:name="OLE_LINK130"/>
      <w:bookmarkStart w:id="60" w:name="OLE_LINK131"/>
      <w:r>
        <w:rPr>
          <w:rFonts w:hint="eastAsia"/>
        </w:rPr>
        <w:t>W</w:t>
      </w:r>
      <w:r>
        <w:t>ie aus diesen Abbildungen ersichtlich ist, hat die Produktion der meisten Teilen den Sollwert nicht erreicht. Das Auslastungsdiagramm zeigt, dass die Betriebsmittels CWK und RAYO fast keine wartende Prozent der Auslastung haben. Der Pufferbestand von RAYO ist ebenfalls relativ groß. Daher kann es erforderlich sein, die Anzahl dieser beiden Maschinen zu erhöhen oder der Schichttyp zu ändern, um die Situation zu verbessern.</w:t>
      </w:r>
    </w:p>
    <w:bookmarkEnd w:id="58"/>
    <w:bookmarkEnd w:id="59"/>
    <w:bookmarkEnd w:id="60"/>
    <w:p w14:paraId="70F30E09" w14:textId="77777777" w:rsidR="00243247" w:rsidRDefault="00243247" w:rsidP="00243247">
      <w:pPr>
        <w:pStyle w:val="a3"/>
      </w:pPr>
    </w:p>
    <w:p w14:paraId="376E6E20" w14:textId="77777777" w:rsidR="00243247" w:rsidRDefault="00243247" w:rsidP="00243247">
      <w:pPr>
        <w:spacing w:after="0" w:line="240" w:lineRule="auto"/>
        <w:rPr>
          <w:b/>
          <w:sz w:val="24"/>
          <w:highlight w:val="lightGray"/>
        </w:rPr>
      </w:pPr>
      <w:r>
        <w:rPr>
          <w:highlight w:val="lightGray"/>
        </w:rPr>
        <w:br w:type="page"/>
      </w:r>
    </w:p>
    <w:p w14:paraId="22838909" w14:textId="77777777" w:rsidR="00243247" w:rsidRDefault="00243247" w:rsidP="00243247">
      <w:pPr>
        <w:pStyle w:val="21"/>
      </w:pPr>
      <w:bookmarkStart w:id="61" w:name="_Toc7643475"/>
      <w:r>
        <w:lastRenderedPageBreak/>
        <w:t>Versuch 1</w:t>
      </w:r>
      <w:bookmarkEnd w:id="61"/>
    </w:p>
    <w:p w14:paraId="2B2CD5B8" w14:textId="77777777" w:rsidR="00243247" w:rsidRPr="002239A2" w:rsidRDefault="00243247" w:rsidP="00243247">
      <w:pPr>
        <w:pStyle w:val="a3"/>
      </w:pPr>
      <w:r>
        <w:rPr>
          <w:rFonts w:hint="eastAsia"/>
        </w:rPr>
        <w:t>E</w:t>
      </w:r>
      <w:r>
        <w:t xml:space="preserve">ine RAYO-Maschine wird hinzugefügt, um zu </w:t>
      </w:r>
      <w:r>
        <w:rPr>
          <w:rFonts w:hint="eastAsia"/>
          <w:lang w:eastAsia="zh-CN"/>
        </w:rPr>
        <w:t>be</w:t>
      </w:r>
      <w:r>
        <w:t>obachten, ob die Produktion der Teilen steigen. (</w:t>
      </w:r>
      <w:r w:rsidRPr="00E73338">
        <w:t>RAYO: Anzahl-5, Schichtanzahl-3)</w:t>
      </w:r>
    </w:p>
    <w:p w14:paraId="720FB734" w14:textId="77777777" w:rsidR="00243247" w:rsidRDefault="00243247" w:rsidP="00243247">
      <w:pPr>
        <w:pStyle w:val="31"/>
      </w:pPr>
      <w:bookmarkStart w:id="62" w:name="_Toc7643476"/>
      <w:r>
        <w:t>Auslastung</w:t>
      </w:r>
      <w:bookmarkEnd w:id="62"/>
    </w:p>
    <w:p w14:paraId="5FF42B0B" w14:textId="77777777" w:rsidR="00243247" w:rsidRDefault="00243247" w:rsidP="00243247">
      <w:pPr>
        <w:pStyle w:val="a3"/>
        <w:keepNext/>
        <w:jc w:val="center"/>
      </w:pPr>
      <w:r>
        <w:rPr>
          <w:noProof/>
        </w:rPr>
        <w:drawing>
          <wp:inline distT="0" distB="0" distL="0" distR="0" wp14:anchorId="2552C40A" wp14:editId="73376BE7">
            <wp:extent cx="4680000" cy="3240000"/>
            <wp:effectExtent l="0" t="0" r="0" b="0"/>
            <wp:docPr id="8"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auslastung.png"/>
                    <pic:cNvPicPr/>
                  </pic:nvPicPr>
                  <pic:blipFill>
                    <a:blip r:embed="rId22">
                      <a:extLst>
                        <a:ext uri="{28A0092B-C50C-407E-A947-70E740481C1C}">
                          <a14:useLocalDpi xmlns:a14="http://schemas.microsoft.com/office/drawing/2010/main" val="0"/>
                        </a:ext>
                      </a:extLst>
                    </a:blip>
                    <a:stretch>
                      <a:fillRect/>
                    </a:stretch>
                  </pic:blipFill>
                  <pic:spPr>
                    <a:xfrm>
                      <a:off x="0" y="0"/>
                      <a:ext cx="4680000" cy="3240000"/>
                    </a:xfrm>
                    <a:prstGeom prst="rect">
                      <a:avLst/>
                    </a:prstGeom>
                  </pic:spPr>
                </pic:pic>
              </a:graphicData>
            </a:graphic>
          </wp:inline>
        </w:drawing>
      </w:r>
    </w:p>
    <w:p w14:paraId="3524273A" w14:textId="77777777" w:rsidR="00243247" w:rsidRPr="00DB2226" w:rsidRDefault="00243247" w:rsidP="00243247">
      <w:pPr>
        <w:pStyle w:val="a8"/>
        <w:jc w:val="center"/>
      </w:pPr>
      <w:bookmarkStart w:id="63" w:name="_Toc7642014"/>
      <w:bookmarkStart w:id="64" w:name="_Toc7643528"/>
      <w:r>
        <w:t xml:space="preserve">Abbildung </w:t>
      </w:r>
      <w:r>
        <w:fldChar w:fldCharType="begin"/>
      </w:r>
      <w:r>
        <w:instrText xml:space="preserve"> SEQ Abbildung \* ARABIC </w:instrText>
      </w:r>
      <w:r>
        <w:fldChar w:fldCharType="separate"/>
      </w:r>
      <w:r>
        <w:rPr>
          <w:noProof/>
        </w:rPr>
        <w:t>9</w:t>
      </w:r>
      <w:r>
        <w:fldChar w:fldCharType="end"/>
      </w:r>
      <w:r>
        <w:rPr>
          <w:lang w:eastAsia="zh-CN"/>
        </w:rPr>
        <w:t>: Auslastung im Versuch 1</w:t>
      </w:r>
      <w:bookmarkEnd w:id="63"/>
      <w:bookmarkEnd w:id="64"/>
    </w:p>
    <w:p w14:paraId="4701BAEE" w14:textId="77777777" w:rsidR="00243247" w:rsidRDefault="00243247" w:rsidP="00243247">
      <w:pPr>
        <w:pStyle w:val="31"/>
      </w:pPr>
      <w:bookmarkStart w:id="65" w:name="_Toc7643477"/>
      <w:r>
        <w:t>Durchlaufzeit</w:t>
      </w:r>
      <w:bookmarkEnd w:id="65"/>
    </w:p>
    <w:p w14:paraId="286D14A7" w14:textId="77777777" w:rsidR="00243247" w:rsidRDefault="00243247" w:rsidP="00243247">
      <w:pPr>
        <w:pStyle w:val="a3"/>
        <w:keepNext/>
        <w:jc w:val="center"/>
      </w:pPr>
      <w:r>
        <w:rPr>
          <w:noProof/>
        </w:rPr>
        <w:drawing>
          <wp:inline distT="0" distB="0" distL="0" distR="0" wp14:anchorId="30336691" wp14:editId="3EF2A703">
            <wp:extent cx="4680000" cy="3240000"/>
            <wp:effectExtent l="0" t="0" r="0" b="0"/>
            <wp:docPr id="10"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dlz.png"/>
                    <pic:cNvPicPr/>
                  </pic:nvPicPr>
                  <pic:blipFill>
                    <a:blip r:embed="rId23">
                      <a:extLst>
                        <a:ext uri="{28A0092B-C50C-407E-A947-70E740481C1C}">
                          <a14:useLocalDpi xmlns:a14="http://schemas.microsoft.com/office/drawing/2010/main" val="0"/>
                        </a:ext>
                      </a:extLst>
                    </a:blip>
                    <a:stretch>
                      <a:fillRect/>
                    </a:stretch>
                  </pic:blipFill>
                  <pic:spPr>
                    <a:xfrm>
                      <a:off x="0" y="0"/>
                      <a:ext cx="4680000" cy="3240000"/>
                    </a:xfrm>
                    <a:prstGeom prst="rect">
                      <a:avLst/>
                    </a:prstGeom>
                  </pic:spPr>
                </pic:pic>
              </a:graphicData>
            </a:graphic>
          </wp:inline>
        </w:drawing>
      </w:r>
    </w:p>
    <w:p w14:paraId="7BBE1C7D" w14:textId="77777777" w:rsidR="00243247" w:rsidRPr="00DB2226" w:rsidRDefault="00243247" w:rsidP="00243247">
      <w:pPr>
        <w:pStyle w:val="a8"/>
        <w:jc w:val="center"/>
      </w:pPr>
      <w:bookmarkStart w:id="66" w:name="_Toc7642015"/>
      <w:bookmarkStart w:id="67" w:name="_Toc7643529"/>
      <w:r>
        <w:t xml:space="preserve">Abbildung </w:t>
      </w:r>
      <w:r>
        <w:fldChar w:fldCharType="begin"/>
      </w:r>
      <w:r>
        <w:instrText xml:space="preserve"> SEQ Abbildung \* ARABIC </w:instrText>
      </w:r>
      <w:r>
        <w:fldChar w:fldCharType="separate"/>
      </w:r>
      <w:r>
        <w:rPr>
          <w:noProof/>
        </w:rPr>
        <w:t>10</w:t>
      </w:r>
      <w:r>
        <w:fldChar w:fldCharType="end"/>
      </w:r>
      <w:r>
        <w:t>: DLZ im Versuch 1</w:t>
      </w:r>
      <w:bookmarkEnd w:id="66"/>
      <w:bookmarkEnd w:id="67"/>
    </w:p>
    <w:p w14:paraId="4757CEBC" w14:textId="77777777" w:rsidR="00243247" w:rsidRDefault="00243247" w:rsidP="00243247">
      <w:pPr>
        <w:pStyle w:val="31"/>
      </w:pPr>
      <w:bookmarkStart w:id="68" w:name="_Toc7643478"/>
      <w:r>
        <w:lastRenderedPageBreak/>
        <w:t>Termintreue</w:t>
      </w:r>
      <w:bookmarkEnd w:id="68"/>
    </w:p>
    <w:p w14:paraId="0EA2EEB9" w14:textId="77777777" w:rsidR="00243247" w:rsidRDefault="00243247" w:rsidP="00243247">
      <w:pPr>
        <w:pStyle w:val="a3"/>
        <w:keepNext/>
        <w:jc w:val="center"/>
      </w:pPr>
      <w:r>
        <w:rPr>
          <w:noProof/>
        </w:rPr>
        <w:drawing>
          <wp:inline distT="0" distB="0" distL="0" distR="0" wp14:anchorId="7DFDEBDD" wp14:editId="114E6BF5">
            <wp:extent cx="4680000" cy="2880000"/>
            <wp:effectExtent l="0" t="0" r="0" b="3175"/>
            <wp:docPr id="11"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termintreue.png"/>
                    <pic:cNvPicPr/>
                  </pic:nvPicPr>
                  <pic:blipFill>
                    <a:blip r:embed="rId24">
                      <a:extLst>
                        <a:ext uri="{28A0092B-C50C-407E-A947-70E740481C1C}">
                          <a14:useLocalDpi xmlns:a14="http://schemas.microsoft.com/office/drawing/2010/main" val="0"/>
                        </a:ext>
                      </a:extLst>
                    </a:blip>
                    <a:stretch>
                      <a:fillRect/>
                    </a:stretch>
                  </pic:blipFill>
                  <pic:spPr>
                    <a:xfrm>
                      <a:off x="0" y="0"/>
                      <a:ext cx="4680000" cy="2880000"/>
                    </a:xfrm>
                    <a:prstGeom prst="rect">
                      <a:avLst/>
                    </a:prstGeom>
                  </pic:spPr>
                </pic:pic>
              </a:graphicData>
            </a:graphic>
          </wp:inline>
        </w:drawing>
      </w:r>
    </w:p>
    <w:p w14:paraId="1BACDC51" w14:textId="77777777" w:rsidR="00243247" w:rsidRPr="00DB2226" w:rsidRDefault="00243247" w:rsidP="00243247">
      <w:pPr>
        <w:pStyle w:val="a8"/>
        <w:jc w:val="center"/>
      </w:pPr>
      <w:bookmarkStart w:id="69" w:name="_Toc7642016"/>
      <w:bookmarkStart w:id="70" w:name="_Toc7643530"/>
      <w:r>
        <w:t xml:space="preserve">Abbildung </w:t>
      </w:r>
      <w:r>
        <w:fldChar w:fldCharType="begin"/>
      </w:r>
      <w:r>
        <w:instrText xml:space="preserve"> SEQ Abbildung \* ARABIC </w:instrText>
      </w:r>
      <w:r>
        <w:fldChar w:fldCharType="separate"/>
      </w:r>
      <w:r>
        <w:rPr>
          <w:noProof/>
        </w:rPr>
        <w:t>11</w:t>
      </w:r>
      <w:r>
        <w:fldChar w:fldCharType="end"/>
      </w:r>
      <w:r>
        <w:t>: Termintreue im Versuch 1</w:t>
      </w:r>
      <w:bookmarkEnd w:id="69"/>
      <w:bookmarkEnd w:id="70"/>
    </w:p>
    <w:p w14:paraId="518CD03D" w14:textId="77777777" w:rsidR="00243247" w:rsidRDefault="00243247" w:rsidP="00243247">
      <w:pPr>
        <w:pStyle w:val="31"/>
      </w:pPr>
      <w:bookmarkStart w:id="71" w:name="_Toc7643479"/>
      <w:r>
        <w:t>Bestand</w:t>
      </w:r>
      <w:bookmarkEnd w:id="71"/>
    </w:p>
    <w:p w14:paraId="221D9292" w14:textId="77777777" w:rsidR="00243247" w:rsidRDefault="00243247" w:rsidP="00243247">
      <w:pPr>
        <w:pStyle w:val="a3"/>
        <w:keepNext/>
        <w:jc w:val="center"/>
      </w:pPr>
      <w:r>
        <w:rPr>
          <w:noProof/>
        </w:rPr>
        <w:drawing>
          <wp:inline distT="0" distB="0" distL="0" distR="0" wp14:anchorId="0890546C" wp14:editId="2403727A">
            <wp:extent cx="4680000" cy="2880000"/>
            <wp:effectExtent l="0" t="0" r="0" b="3175"/>
            <wp:docPr id="12"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bestand.png"/>
                    <pic:cNvPicPr/>
                  </pic:nvPicPr>
                  <pic:blipFill>
                    <a:blip r:embed="rId25">
                      <a:extLst>
                        <a:ext uri="{28A0092B-C50C-407E-A947-70E740481C1C}">
                          <a14:useLocalDpi xmlns:a14="http://schemas.microsoft.com/office/drawing/2010/main" val="0"/>
                        </a:ext>
                      </a:extLst>
                    </a:blip>
                    <a:stretch>
                      <a:fillRect/>
                    </a:stretch>
                  </pic:blipFill>
                  <pic:spPr>
                    <a:xfrm>
                      <a:off x="0" y="0"/>
                      <a:ext cx="4680000" cy="2880000"/>
                    </a:xfrm>
                    <a:prstGeom prst="rect">
                      <a:avLst/>
                    </a:prstGeom>
                  </pic:spPr>
                </pic:pic>
              </a:graphicData>
            </a:graphic>
          </wp:inline>
        </w:drawing>
      </w:r>
    </w:p>
    <w:p w14:paraId="638CBFC8" w14:textId="77777777" w:rsidR="00243247" w:rsidRPr="00DB2226" w:rsidRDefault="00243247" w:rsidP="00243247">
      <w:pPr>
        <w:pStyle w:val="a8"/>
        <w:jc w:val="center"/>
      </w:pPr>
      <w:bookmarkStart w:id="72" w:name="_Toc7642017"/>
      <w:bookmarkStart w:id="73" w:name="_Toc7643531"/>
      <w:r>
        <w:t xml:space="preserve">Abbildung </w:t>
      </w:r>
      <w:r>
        <w:fldChar w:fldCharType="begin"/>
      </w:r>
      <w:r>
        <w:instrText xml:space="preserve"> SEQ Abbildung \* ARABIC </w:instrText>
      </w:r>
      <w:r>
        <w:fldChar w:fldCharType="separate"/>
      </w:r>
      <w:r>
        <w:rPr>
          <w:noProof/>
        </w:rPr>
        <w:t>12</w:t>
      </w:r>
      <w:r>
        <w:fldChar w:fldCharType="end"/>
      </w:r>
      <w:r>
        <w:t>: Bestand im Versuch 1</w:t>
      </w:r>
      <w:bookmarkEnd w:id="72"/>
      <w:bookmarkEnd w:id="73"/>
    </w:p>
    <w:p w14:paraId="29A64635" w14:textId="77777777" w:rsidR="00243247" w:rsidRDefault="00243247" w:rsidP="00243247">
      <w:pPr>
        <w:pStyle w:val="31"/>
      </w:pPr>
      <w:bookmarkStart w:id="74" w:name="_Toc7643480"/>
      <w:r>
        <w:t>Interpretation der Ergebnisse</w:t>
      </w:r>
      <w:bookmarkEnd w:id="74"/>
    </w:p>
    <w:p w14:paraId="6AE01DF7" w14:textId="77777777" w:rsidR="00243247" w:rsidRDefault="00243247" w:rsidP="00243247">
      <w:pPr>
        <w:pStyle w:val="a3"/>
        <w:rPr>
          <w:lang w:eastAsia="zh-CN"/>
        </w:rPr>
      </w:pPr>
      <w:r>
        <w:rPr>
          <w:rFonts w:hint="eastAsia"/>
        </w:rPr>
        <w:t>D</w:t>
      </w:r>
      <w:r>
        <w:t xml:space="preserve">ie Anzahl der Maschine RAYO wird von 4 auf 5 erhöht. Weil </w:t>
      </w:r>
      <w:r>
        <w:rPr>
          <w:lang w:eastAsia="zh-CN"/>
        </w:rPr>
        <w:t xml:space="preserve">es sich um drei Schichten handelt, ist es nicht möglich, die Anzahl der Schichten zu erhöhen. In diesem Fall haben die Produktionen der meisten Teilen zugenommen. Die Durchlaufzeit ist mit der Zeit glatter als Versuch 0. Aber die Produktionen der Teile </w:t>
      </w:r>
      <w:bookmarkStart w:id="75" w:name="OLE_LINK133"/>
      <w:bookmarkStart w:id="76" w:name="OLE_LINK134"/>
      <w:r>
        <w:rPr>
          <w:lang w:eastAsia="zh-CN"/>
        </w:rPr>
        <w:t>Schneckenfußgehäuse und Antriebsritzel</w:t>
      </w:r>
      <w:bookmarkEnd w:id="75"/>
      <w:bookmarkEnd w:id="76"/>
      <w:r>
        <w:rPr>
          <w:lang w:eastAsia="zh-CN"/>
        </w:rPr>
        <w:t xml:space="preserve"> erreichen jedoch noch nicht den Sollwert.</w:t>
      </w:r>
    </w:p>
    <w:p w14:paraId="32EA8E35" w14:textId="77777777" w:rsidR="00243247" w:rsidRDefault="00243247" w:rsidP="00243247">
      <w:pPr>
        <w:spacing w:after="0" w:line="240" w:lineRule="auto"/>
        <w:rPr>
          <w:b/>
          <w:sz w:val="24"/>
        </w:rPr>
      </w:pPr>
      <w:r>
        <w:br w:type="page"/>
      </w:r>
    </w:p>
    <w:p w14:paraId="6B5E5C4C" w14:textId="77777777" w:rsidR="00243247" w:rsidRDefault="00243247" w:rsidP="00243247">
      <w:pPr>
        <w:pStyle w:val="21"/>
      </w:pPr>
      <w:bookmarkStart w:id="77" w:name="_Toc7643481"/>
      <w:r>
        <w:lastRenderedPageBreak/>
        <w:t>Versuch 2</w:t>
      </w:r>
      <w:bookmarkEnd w:id="77"/>
    </w:p>
    <w:p w14:paraId="1E07AFAB" w14:textId="77777777" w:rsidR="00243247" w:rsidRPr="00681D24" w:rsidRDefault="00243247" w:rsidP="00243247">
      <w:pPr>
        <w:tabs>
          <w:tab w:val="left" w:pos="1080"/>
          <w:tab w:val="left" w:pos="8640"/>
        </w:tabs>
        <w:spacing w:after="0" w:line="240" w:lineRule="auto"/>
        <w:rPr>
          <w:lang w:eastAsia="zh-CN"/>
        </w:rPr>
      </w:pPr>
      <w:bookmarkStart w:id="78" w:name="OLE_LINK137"/>
      <w:bookmarkStart w:id="79" w:name="OLE_LINK138"/>
      <w:r>
        <w:rPr>
          <w:rFonts w:hint="eastAsia"/>
        </w:rPr>
        <w:t>D</w:t>
      </w:r>
      <w:r>
        <w:t xml:space="preserve">ie Teile </w:t>
      </w:r>
      <w:r>
        <w:rPr>
          <w:lang w:eastAsia="zh-CN"/>
        </w:rPr>
        <w:t>Schneckenfußgehäuse und Antriebsritzel werden auf einer gemeinsamen Maschine hergestellt, nämlich der Waschmaschine. Ich füge die Schichtanzahl der Waschmaschine hinzu, um zu sehen, ob er die Erwartungen erfüllen kann. (</w:t>
      </w:r>
      <w:r w:rsidRPr="00681D24">
        <w:rPr>
          <w:lang w:eastAsia="zh-CN"/>
        </w:rPr>
        <w:t xml:space="preserve">RAYO: Anzahl-5, Schichtanzahl-3; </w:t>
      </w:r>
      <w:r w:rsidRPr="00681D24">
        <w:rPr>
          <w:rFonts w:hint="eastAsia"/>
          <w:lang w:eastAsia="zh-CN"/>
        </w:rPr>
        <w:t>W</w:t>
      </w:r>
      <w:r w:rsidRPr="00681D24">
        <w:rPr>
          <w:lang w:eastAsia="zh-CN"/>
        </w:rPr>
        <w:t>aschmaschine: Anzahl-1, Schichtanzahl-3)</w:t>
      </w:r>
    </w:p>
    <w:p w14:paraId="27EB07DE" w14:textId="77777777" w:rsidR="00243247" w:rsidRDefault="00243247" w:rsidP="00243247">
      <w:pPr>
        <w:pStyle w:val="31"/>
      </w:pPr>
      <w:bookmarkStart w:id="80" w:name="_Toc7643482"/>
      <w:bookmarkEnd w:id="78"/>
      <w:bookmarkEnd w:id="79"/>
      <w:r>
        <w:t>Auslastung</w:t>
      </w:r>
      <w:bookmarkEnd w:id="80"/>
    </w:p>
    <w:p w14:paraId="7E9993D4" w14:textId="77777777" w:rsidR="00243247" w:rsidRDefault="00243247" w:rsidP="00243247">
      <w:pPr>
        <w:pStyle w:val="a3"/>
        <w:keepNext/>
        <w:jc w:val="center"/>
      </w:pPr>
      <w:r>
        <w:rPr>
          <w:noProof/>
        </w:rPr>
        <w:drawing>
          <wp:inline distT="0" distB="0" distL="0" distR="0" wp14:anchorId="334B717C" wp14:editId="704D809B">
            <wp:extent cx="4680000" cy="2880000"/>
            <wp:effectExtent l="0" t="0" r="0" b="3175"/>
            <wp:docPr id="13"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auslastung.png"/>
                    <pic:cNvPicPr/>
                  </pic:nvPicPr>
                  <pic:blipFill>
                    <a:blip r:embed="rId26">
                      <a:extLst>
                        <a:ext uri="{28A0092B-C50C-407E-A947-70E740481C1C}">
                          <a14:useLocalDpi xmlns:a14="http://schemas.microsoft.com/office/drawing/2010/main" val="0"/>
                        </a:ext>
                      </a:extLst>
                    </a:blip>
                    <a:stretch>
                      <a:fillRect/>
                    </a:stretch>
                  </pic:blipFill>
                  <pic:spPr>
                    <a:xfrm>
                      <a:off x="0" y="0"/>
                      <a:ext cx="4680000" cy="2880000"/>
                    </a:xfrm>
                    <a:prstGeom prst="rect">
                      <a:avLst/>
                    </a:prstGeom>
                  </pic:spPr>
                </pic:pic>
              </a:graphicData>
            </a:graphic>
          </wp:inline>
        </w:drawing>
      </w:r>
    </w:p>
    <w:p w14:paraId="64C93775" w14:textId="77777777" w:rsidR="00243247" w:rsidRPr="00DB2226" w:rsidRDefault="00243247" w:rsidP="00243247">
      <w:pPr>
        <w:pStyle w:val="a8"/>
        <w:jc w:val="center"/>
      </w:pPr>
      <w:bookmarkStart w:id="81" w:name="_Toc7642018"/>
      <w:bookmarkStart w:id="82" w:name="_Toc7643532"/>
      <w:r>
        <w:t xml:space="preserve">Abbildung </w:t>
      </w:r>
      <w:r>
        <w:fldChar w:fldCharType="begin"/>
      </w:r>
      <w:r>
        <w:instrText xml:space="preserve"> SEQ Abbildung \* ARABIC </w:instrText>
      </w:r>
      <w:r>
        <w:fldChar w:fldCharType="separate"/>
      </w:r>
      <w:r>
        <w:rPr>
          <w:noProof/>
        </w:rPr>
        <w:t>13</w:t>
      </w:r>
      <w:r>
        <w:fldChar w:fldCharType="end"/>
      </w:r>
      <w:r>
        <w:t>: Auslastung im Versuch 2</w:t>
      </w:r>
      <w:bookmarkEnd w:id="81"/>
      <w:bookmarkEnd w:id="82"/>
    </w:p>
    <w:p w14:paraId="16615EB2" w14:textId="77777777" w:rsidR="00243247" w:rsidRDefault="00243247" w:rsidP="00243247">
      <w:pPr>
        <w:pStyle w:val="31"/>
      </w:pPr>
      <w:bookmarkStart w:id="83" w:name="_Toc7643483"/>
      <w:r>
        <w:t>Durchlaufzeit</w:t>
      </w:r>
      <w:bookmarkEnd w:id="83"/>
    </w:p>
    <w:p w14:paraId="307A8850" w14:textId="77777777" w:rsidR="00243247" w:rsidRDefault="00243247" w:rsidP="00243247">
      <w:pPr>
        <w:pStyle w:val="a3"/>
        <w:keepNext/>
        <w:jc w:val="center"/>
      </w:pPr>
      <w:r>
        <w:rPr>
          <w:noProof/>
        </w:rPr>
        <w:drawing>
          <wp:inline distT="0" distB="0" distL="0" distR="0" wp14:anchorId="684B9CFD" wp14:editId="37D2784B">
            <wp:extent cx="4680000" cy="2880000"/>
            <wp:effectExtent l="0" t="0" r="0" b="3175"/>
            <wp:docPr id="14"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dlz.png"/>
                    <pic:cNvPicPr/>
                  </pic:nvPicPr>
                  <pic:blipFill>
                    <a:blip r:embed="rId27">
                      <a:extLst>
                        <a:ext uri="{28A0092B-C50C-407E-A947-70E740481C1C}">
                          <a14:useLocalDpi xmlns:a14="http://schemas.microsoft.com/office/drawing/2010/main" val="0"/>
                        </a:ext>
                      </a:extLst>
                    </a:blip>
                    <a:stretch>
                      <a:fillRect/>
                    </a:stretch>
                  </pic:blipFill>
                  <pic:spPr>
                    <a:xfrm>
                      <a:off x="0" y="0"/>
                      <a:ext cx="4680000" cy="2880000"/>
                    </a:xfrm>
                    <a:prstGeom prst="rect">
                      <a:avLst/>
                    </a:prstGeom>
                  </pic:spPr>
                </pic:pic>
              </a:graphicData>
            </a:graphic>
          </wp:inline>
        </w:drawing>
      </w:r>
    </w:p>
    <w:p w14:paraId="67CC40FF" w14:textId="77777777" w:rsidR="00243247" w:rsidRPr="00DB2226" w:rsidRDefault="00243247" w:rsidP="00243247">
      <w:pPr>
        <w:pStyle w:val="a8"/>
        <w:jc w:val="center"/>
      </w:pPr>
      <w:bookmarkStart w:id="84" w:name="_Toc7642019"/>
      <w:bookmarkStart w:id="85" w:name="_Toc7643533"/>
      <w:r>
        <w:t xml:space="preserve">Abbildung </w:t>
      </w:r>
      <w:r>
        <w:fldChar w:fldCharType="begin"/>
      </w:r>
      <w:r>
        <w:instrText xml:space="preserve"> SEQ Abbildung \* ARABIC </w:instrText>
      </w:r>
      <w:r>
        <w:fldChar w:fldCharType="separate"/>
      </w:r>
      <w:r>
        <w:rPr>
          <w:noProof/>
        </w:rPr>
        <w:t>14</w:t>
      </w:r>
      <w:r>
        <w:fldChar w:fldCharType="end"/>
      </w:r>
      <w:r>
        <w:t>: DLZ im Versuch 2</w:t>
      </w:r>
      <w:bookmarkEnd w:id="84"/>
      <w:bookmarkEnd w:id="85"/>
    </w:p>
    <w:p w14:paraId="21E671F9" w14:textId="77777777" w:rsidR="00243247" w:rsidRDefault="00243247" w:rsidP="00243247">
      <w:pPr>
        <w:pStyle w:val="31"/>
      </w:pPr>
      <w:bookmarkStart w:id="86" w:name="_Toc7643484"/>
      <w:r>
        <w:lastRenderedPageBreak/>
        <w:t>Termintreue</w:t>
      </w:r>
      <w:bookmarkEnd w:id="86"/>
    </w:p>
    <w:p w14:paraId="20AF1030" w14:textId="77777777" w:rsidR="00243247" w:rsidRDefault="00243247" w:rsidP="00243247">
      <w:pPr>
        <w:pStyle w:val="a3"/>
        <w:keepNext/>
        <w:jc w:val="center"/>
      </w:pPr>
      <w:r>
        <w:rPr>
          <w:noProof/>
        </w:rPr>
        <w:drawing>
          <wp:inline distT="0" distB="0" distL="0" distR="0" wp14:anchorId="205D9BAE" wp14:editId="422A3229">
            <wp:extent cx="4680000" cy="2880000"/>
            <wp:effectExtent l="0" t="0" r="0" b="3175"/>
            <wp:docPr id="15"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termintreue.png"/>
                    <pic:cNvPicPr/>
                  </pic:nvPicPr>
                  <pic:blipFill>
                    <a:blip r:embed="rId28">
                      <a:extLst>
                        <a:ext uri="{28A0092B-C50C-407E-A947-70E740481C1C}">
                          <a14:useLocalDpi xmlns:a14="http://schemas.microsoft.com/office/drawing/2010/main" val="0"/>
                        </a:ext>
                      </a:extLst>
                    </a:blip>
                    <a:stretch>
                      <a:fillRect/>
                    </a:stretch>
                  </pic:blipFill>
                  <pic:spPr>
                    <a:xfrm>
                      <a:off x="0" y="0"/>
                      <a:ext cx="4680000" cy="2880000"/>
                    </a:xfrm>
                    <a:prstGeom prst="rect">
                      <a:avLst/>
                    </a:prstGeom>
                  </pic:spPr>
                </pic:pic>
              </a:graphicData>
            </a:graphic>
          </wp:inline>
        </w:drawing>
      </w:r>
    </w:p>
    <w:p w14:paraId="770CB3C9" w14:textId="77777777" w:rsidR="00243247" w:rsidRPr="00DB2226" w:rsidRDefault="00243247" w:rsidP="00243247">
      <w:pPr>
        <w:pStyle w:val="a8"/>
        <w:jc w:val="center"/>
      </w:pPr>
      <w:bookmarkStart w:id="87" w:name="_Toc7642020"/>
      <w:bookmarkStart w:id="88" w:name="_Toc7643534"/>
      <w:r>
        <w:t xml:space="preserve">Abbildung </w:t>
      </w:r>
      <w:r>
        <w:fldChar w:fldCharType="begin"/>
      </w:r>
      <w:r>
        <w:instrText xml:space="preserve"> SEQ Abbildung \* ARABIC </w:instrText>
      </w:r>
      <w:r>
        <w:fldChar w:fldCharType="separate"/>
      </w:r>
      <w:r>
        <w:rPr>
          <w:noProof/>
        </w:rPr>
        <w:t>15</w:t>
      </w:r>
      <w:r>
        <w:fldChar w:fldCharType="end"/>
      </w:r>
      <w:r>
        <w:t>: Termintreue im Versuch 2</w:t>
      </w:r>
      <w:bookmarkEnd w:id="87"/>
      <w:bookmarkEnd w:id="88"/>
    </w:p>
    <w:p w14:paraId="3D5A289F" w14:textId="77777777" w:rsidR="00243247" w:rsidRDefault="00243247" w:rsidP="00243247">
      <w:pPr>
        <w:pStyle w:val="31"/>
      </w:pPr>
      <w:bookmarkStart w:id="89" w:name="_Toc7643485"/>
      <w:r>
        <w:t>Bestand</w:t>
      </w:r>
      <w:bookmarkEnd w:id="89"/>
    </w:p>
    <w:p w14:paraId="46D52651" w14:textId="77777777" w:rsidR="00243247" w:rsidRDefault="00243247" w:rsidP="00243247">
      <w:pPr>
        <w:pStyle w:val="a3"/>
        <w:keepNext/>
        <w:jc w:val="center"/>
      </w:pPr>
      <w:r>
        <w:rPr>
          <w:noProof/>
        </w:rPr>
        <w:drawing>
          <wp:inline distT="0" distB="0" distL="0" distR="0" wp14:anchorId="67D32177" wp14:editId="29B7B284">
            <wp:extent cx="4680000" cy="2880000"/>
            <wp:effectExtent l="0" t="0" r="0" b="3175"/>
            <wp:docPr id="16" name="图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bestand.png"/>
                    <pic:cNvPicPr/>
                  </pic:nvPicPr>
                  <pic:blipFill>
                    <a:blip r:embed="rId29">
                      <a:extLst>
                        <a:ext uri="{28A0092B-C50C-407E-A947-70E740481C1C}">
                          <a14:useLocalDpi xmlns:a14="http://schemas.microsoft.com/office/drawing/2010/main" val="0"/>
                        </a:ext>
                      </a:extLst>
                    </a:blip>
                    <a:stretch>
                      <a:fillRect/>
                    </a:stretch>
                  </pic:blipFill>
                  <pic:spPr>
                    <a:xfrm>
                      <a:off x="0" y="0"/>
                      <a:ext cx="4680000" cy="2880000"/>
                    </a:xfrm>
                    <a:prstGeom prst="rect">
                      <a:avLst/>
                    </a:prstGeom>
                  </pic:spPr>
                </pic:pic>
              </a:graphicData>
            </a:graphic>
          </wp:inline>
        </w:drawing>
      </w:r>
    </w:p>
    <w:p w14:paraId="7A2BC0FF" w14:textId="77777777" w:rsidR="00243247" w:rsidRPr="00DB2226" w:rsidRDefault="00243247" w:rsidP="00243247">
      <w:pPr>
        <w:pStyle w:val="a8"/>
        <w:jc w:val="center"/>
      </w:pPr>
      <w:bookmarkStart w:id="90" w:name="_Toc7642021"/>
      <w:bookmarkStart w:id="91" w:name="_Toc7643535"/>
      <w:r>
        <w:t xml:space="preserve">Abbildung </w:t>
      </w:r>
      <w:r>
        <w:fldChar w:fldCharType="begin"/>
      </w:r>
      <w:r>
        <w:instrText xml:space="preserve"> SEQ Abbildung \* ARABIC </w:instrText>
      </w:r>
      <w:r>
        <w:fldChar w:fldCharType="separate"/>
      </w:r>
      <w:r>
        <w:rPr>
          <w:noProof/>
        </w:rPr>
        <w:t>16</w:t>
      </w:r>
      <w:r>
        <w:fldChar w:fldCharType="end"/>
      </w:r>
      <w:r>
        <w:t>: Bestand im Versuch 2</w:t>
      </w:r>
      <w:bookmarkEnd w:id="90"/>
      <w:bookmarkEnd w:id="91"/>
    </w:p>
    <w:p w14:paraId="7B97F317" w14:textId="77777777" w:rsidR="00243247" w:rsidRDefault="00243247" w:rsidP="00243247">
      <w:pPr>
        <w:pStyle w:val="31"/>
      </w:pPr>
      <w:bookmarkStart w:id="92" w:name="_Toc7643486"/>
      <w:r>
        <w:t>Interpretation der Ergebnisse</w:t>
      </w:r>
      <w:bookmarkEnd w:id="92"/>
    </w:p>
    <w:p w14:paraId="0F55AE52" w14:textId="77777777" w:rsidR="00243247" w:rsidRDefault="00243247" w:rsidP="00243247">
      <w:pPr>
        <w:pStyle w:val="a3"/>
        <w:rPr>
          <w:lang w:eastAsia="zh-CN"/>
        </w:rPr>
      </w:pPr>
      <w:bookmarkStart w:id="93" w:name="OLE_LINK139"/>
      <w:bookmarkStart w:id="94" w:name="OLE_LINK140"/>
      <w:r>
        <w:rPr>
          <w:lang w:eastAsia="zh-CN"/>
        </w:rPr>
        <w:t>Da die Anzahl der Waschmaschine nicht geändert werden kann, habe ich die Anzahl der Schicht erhöht. Aus des Auslastungsdiagramm ist jedoch ersichtlich, dass das wartende Prozent der Waschmaschine deutlich gestiegen ist. Und es gibt noch drei Teile, die nicht der Sollstücke entsprechen.</w:t>
      </w:r>
    </w:p>
    <w:p w14:paraId="650D4818" w14:textId="77777777" w:rsidR="00243247" w:rsidRDefault="00243247" w:rsidP="00243247">
      <w:pPr>
        <w:spacing w:after="0" w:line="240" w:lineRule="auto"/>
        <w:rPr>
          <w:b/>
          <w:sz w:val="24"/>
        </w:rPr>
      </w:pPr>
      <w:r>
        <w:br w:type="page"/>
      </w:r>
    </w:p>
    <w:p w14:paraId="4993A56C" w14:textId="77777777" w:rsidR="00243247" w:rsidRDefault="00243247" w:rsidP="00243247">
      <w:pPr>
        <w:pStyle w:val="21"/>
      </w:pPr>
      <w:bookmarkStart w:id="95" w:name="_Toc7643487"/>
      <w:bookmarkEnd w:id="93"/>
      <w:bookmarkEnd w:id="94"/>
      <w:r>
        <w:lastRenderedPageBreak/>
        <w:t>Versuch 3</w:t>
      </w:r>
      <w:bookmarkEnd w:id="95"/>
    </w:p>
    <w:p w14:paraId="403DFEDE" w14:textId="77777777" w:rsidR="00243247" w:rsidRPr="004F1B85" w:rsidRDefault="00243247" w:rsidP="00243247">
      <w:pPr>
        <w:tabs>
          <w:tab w:val="left" w:pos="1080"/>
          <w:tab w:val="left" w:pos="8640"/>
        </w:tabs>
        <w:spacing w:after="0" w:line="240" w:lineRule="auto"/>
        <w:rPr>
          <w:lang w:eastAsia="zh-CN"/>
        </w:rPr>
      </w:pPr>
      <w:bookmarkStart w:id="96" w:name="OLE_LINK142"/>
      <w:bookmarkStart w:id="97" w:name="OLE_LINK143"/>
      <w:bookmarkStart w:id="98" w:name="OLE_LINK148"/>
      <w:r>
        <w:rPr>
          <w:lang w:eastAsia="zh-CN"/>
        </w:rPr>
        <w:t>Im Ergebnis von Versuch 2 gibt es drei Teile, die den Zielwert nicht erreichen. PE ist auch eine Maschine, die ihre Ausgabe beeinflusst. Ich füge also eine Maschine hinzu und beobachte die Änderungen. (</w:t>
      </w:r>
      <w:r w:rsidRPr="004F1B85">
        <w:rPr>
          <w:lang w:eastAsia="zh-CN"/>
        </w:rPr>
        <w:t>RAYO: Anzahl-5, Schichtanzahl-3; PE: Anzahl-3, Schichtanzahl-2)</w:t>
      </w:r>
    </w:p>
    <w:p w14:paraId="2567744D" w14:textId="77777777" w:rsidR="00243247" w:rsidRDefault="00243247" w:rsidP="00243247">
      <w:pPr>
        <w:pStyle w:val="31"/>
      </w:pPr>
      <w:bookmarkStart w:id="99" w:name="_Toc7643488"/>
      <w:bookmarkEnd w:id="96"/>
      <w:bookmarkEnd w:id="97"/>
      <w:bookmarkEnd w:id="98"/>
      <w:r>
        <w:t>Auslastung</w:t>
      </w:r>
      <w:bookmarkEnd w:id="99"/>
    </w:p>
    <w:p w14:paraId="0CE565CC" w14:textId="77777777" w:rsidR="00243247" w:rsidRDefault="00243247" w:rsidP="00243247">
      <w:pPr>
        <w:pStyle w:val="a3"/>
        <w:keepNext/>
        <w:jc w:val="center"/>
      </w:pPr>
      <w:r>
        <w:rPr>
          <w:noProof/>
        </w:rPr>
        <w:drawing>
          <wp:inline distT="0" distB="0" distL="0" distR="0" wp14:anchorId="07483518" wp14:editId="7829839A">
            <wp:extent cx="4680000" cy="2880000"/>
            <wp:effectExtent l="0" t="0" r="0" b="3175"/>
            <wp:docPr id="17" name="图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auslastung.png"/>
                    <pic:cNvPicPr/>
                  </pic:nvPicPr>
                  <pic:blipFill>
                    <a:blip r:embed="rId30">
                      <a:extLst>
                        <a:ext uri="{28A0092B-C50C-407E-A947-70E740481C1C}">
                          <a14:useLocalDpi xmlns:a14="http://schemas.microsoft.com/office/drawing/2010/main" val="0"/>
                        </a:ext>
                      </a:extLst>
                    </a:blip>
                    <a:stretch>
                      <a:fillRect/>
                    </a:stretch>
                  </pic:blipFill>
                  <pic:spPr>
                    <a:xfrm>
                      <a:off x="0" y="0"/>
                      <a:ext cx="4680000" cy="2880000"/>
                    </a:xfrm>
                    <a:prstGeom prst="rect">
                      <a:avLst/>
                    </a:prstGeom>
                  </pic:spPr>
                </pic:pic>
              </a:graphicData>
            </a:graphic>
          </wp:inline>
        </w:drawing>
      </w:r>
    </w:p>
    <w:p w14:paraId="577F02F2" w14:textId="77777777" w:rsidR="00243247" w:rsidRPr="00DB2226" w:rsidRDefault="00243247" w:rsidP="00243247">
      <w:pPr>
        <w:pStyle w:val="a8"/>
        <w:jc w:val="center"/>
      </w:pPr>
      <w:bookmarkStart w:id="100" w:name="_Toc7642022"/>
      <w:bookmarkStart w:id="101" w:name="_Toc7643536"/>
      <w:r>
        <w:t xml:space="preserve">Abbildung </w:t>
      </w:r>
      <w:r>
        <w:fldChar w:fldCharType="begin"/>
      </w:r>
      <w:r>
        <w:instrText xml:space="preserve"> SEQ Abbildung \* ARABIC </w:instrText>
      </w:r>
      <w:r>
        <w:fldChar w:fldCharType="separate"/>
      </w:r>
      <w:r>
        <w:rPr>
          <w:noProof/>
        </w:rPr>
        <w:t>17</w:t>
      </w:r>
      <w:r>
        <w:fldChar w:fldCharType="end"/>
      </w:r>
      <w:r>
        <w:t>: Auslastung im Versuch 3</w:t>
      </w:r>
      <w:bookmarkEnd w:id="100"/>
      <w:bookmarkEnd w:id="101"/>
    </w:p>
    <w:p w14:paraId="3EA0F4D3" w14:textId="77777777" w:rsidR="00243247" w:rsidRDefault="00243247" w:rsidP="00243247">
      <w:pPr>
        <w:pStyle w:val="31"/>
      </w:pPr>
      <w:bookmarkStart w:id="102" w:name="_Toc7643489"/>
      <w:r>
        <w:t>Durchlaufzeit</w:t>
      </w:r>
      <w:bookmarkEnd w:id="102"/>
    </w:p>
    <w:p w14:paraId="3FDD269B" w14:textId="77777777" w:rsidR="00243247" w:rsidRDefault="00243247" w:rsidP="00243247">
      <w:pPr>
        <w:pStyle w:val="a3"/>
        <w:keepNext/>
        <w:jc w:val="center"/>
      </w:pPr>
      <w:r>
        <w:rPr>
          <w:noProof/>
        </w:rPr>
        <w:drawing>
          <wp:inline distT="0" distB="0" distL="0" distR="0" wp14:anchorId="6BAA9963" wp14:editId="0ACB6148">
            <wp:extent cx="4680000" cy="2880000"/>
            <wp:effectExtent l="0" t="0" r="0" b="3175"/>
            <wp:docPr id="18"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dlz.png"/>
                    <pic:cNvPicPr/>
                  </pic:nvPicPr>
                  <pic:blipFill>
                    <a:blip r:embed="rId31">
                      <a:extLst>
                        <a:ext uri="{28A0092B-C50C-407E-A947-70E740481C1C}">
                          <a14:useLocalDpi xmlns:a14="http://schemas.microsoft.com/office/drawing/2010/main" val="0"/>
                        </a:ext>
                      </a:extLst>
                    </a:blip>
                    <a:stretch>
                      <a:fillRect/>
                    </a:stretch>
                  </pic:blipFill>
                  <pic:spPr>
                    <a:xfrm>
                      <a:off x="0" y="0"/>
                      <a:ext cx="4680000" cy="2880000"/>
                    </a:xfrm>
                    <a:prstGeom prst="rect">
                      <a:avLst/>
                    </a:prstGeom>
                  </pic:spPr>
                </pic:pic>
              </a:graphicData>
            </a:graphic>
          </wp:inline>
        </w:drawing>
      </w:r>
    </w:p>
    <w:p w14:paraId="221EEDFD" w14:textId="77777777" w:rsidR="00243247" w:rsidRPr="00DB2226" w:rsidRDefault="00243247" w:rsidP="00243247">
      <w:pPr>
        <w:pStyle w:val="a8"/>
        <w:jc w:val="center"/>
      </w:pPr>
      <w:bookmarkStart w:id="103" w:name="_Toc7642023"/>
      <w:bookmarkStart w:id="104" w:name="_Toc7643537"/>
      <w:r>
        <w:t xml:space="preserve">Abbildung </w:t>
      </w:r>
      <w:r>
        <w:fldChar w:fldCharType="begin"/>
      </w:r>
      <w:r>
        <w:instrText xml:space="preserve"> SEQ Abbildung \* ARABIC </w:instrText>
      </w:r>
      <w:r>
        <w:fldChar w:fldCharType="separate"/>
      </w:r>
      <w:r>
        <w:rPr>
          <w:noProof/>
        </w:rPr>
        <w:t>18</w:t>
      </w:r>
      <w:r>
        <w:fldChar w:fldCharType="end"/>
      </w:r>
      <w:r>
        <w:t>: DLZ im Versuch 3</w:t>
      </w:r>
      <w:bookmarkEnd w:id="103"/>
      <w:bookmarkEnd w:id="104"/>
    </w:p>
    <w:p w14:paraId="179CC90C" w14:textId="77777777" w:rsidR="00243247" w:rsidRDefault="00243247" w:rsidP="00243247">
      <w:pPr>
        <w:pStyle w:val="31"/>
      </w:pPr>
      <w:bookmarkStart w:id="105" w:name="_Toc7643490"/>
      <w:r>
        <w:lastRenderedPageBreak/>
        <w:t>Termintreue</w:t>
      </w:r>
      <w:bookmarkEnd w:id="105"/>
    </w:p>
    <w:p w14:paraId="74D9856F" w14:textId="77777777" w:rsidR="00243247" w:rsidRDefault="00243247" w:rsidP="00243247">
      <w:pPr>
        <w:pStyle w:val="a3"/>
        <w:keepNext/>
        <w:jc w:val="center"/>
      </w:pPr>
      <w:r>
        <w:rPr>
          <w:noProof/>
        </w:rPr>
        <w:drawing>
          <wp:inline distT="0" distB="0" distL="0" distR="0" wp14:anchorId="375FB371" wp14:editId="6D73B6F0">
            <wp:extent cx="4680000" cy="2880000"/>
            <wp:effectExtent l="0" t="0" r="0" b="3175"/>
            <wp:docPr id="19" name="图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termin.png"/>
                    <pic:cNvPicPr/>
                  </pic:nvPicPr>
                  <pic:blipFill>
                    <a:blip r:embed="rId32">
                      <a:extLst>
                        <a:ext uri="{28A0092B-C50C-407E-A947-70E740481C1C}">
                          <a14:useLocalDpi xmlns:a14="http://schemas.microsoft.com/office/drawing/2010/main" val="0"/>
                        </a:ext>
                      </a:extLst>
                    </a:blip>
                    <a:stretch>
                      <a:fillRect/>
                    </a:stretch>
                  </pic:blipFill>
                  <pic:spPr>
                    <a:xfrm>
                      <a:off x="0" y="0"/>
                      <a:ext cx="4680000" cy="2880000"/>
                    </a:xfrm>
                    <a:prstGeom prst="rect">
                      <a:avLst/>
                    </a:prstGeom>
                  </pic:spPr>
                </pic:pic>
              </a:graphicData>
            </a:graphic>
          </wp:inline>
        </w:drawing>
      </w:r>
    </w:p>
    <w:p w14:paraId="57E0D661" w14:textId="77777777" w:rsidR="00243247" w:rsidRPr="00DB2226" w:rsidRDefault="00243247" w:rsidP="00243247">
      <w:pPr>
        <w:pStyle w:val="a8"/>
        <w:jc w:val="center"/>
      </w:pPr>
      <w:bookmarkStart w:id="106" w:name="_Toc7642024"/>
      <w:bookmarkStart w:id="107" w:name="_Toc7643538"/>
      <w:r>
        <w:t xml:space="preserve">Abbildung </w:t>
      </w:r>
      <w:r>
        <w:fldChar w:fldCharType="begin"/>
      </w:r>
      <w:r>
        <w:instrText xml:space="preserve"> SEQ Abbildung \* ARABIC </w:instrText>
      </w:r>
      <w:r>
        <w:fldChar w:fldCharType="separate"/>
      </w:r>
      <w:r>
        <w:rPr>
          <w:noProof/>
        </w:rPr>
        <w:t>19</w:t>
      </w:r>
      <w:r>
        <w:fldChar w:fldCharType="end"/>
      </w:r>
      <w:r>
        <w:t>: Termintreue im Versuch 3</w:t>
      </w:r>
      <w:bookmarkEnd w:id="106"/>
      <w:bookmarkEnd w:id="107"/>
    </w:p>
    <w:p w14:paraId="678D262C" w14:textId="77777777" w:rsidR="00243247" w:rsidRDefault="00243247" w:rsidP="00243247">
      <w:pPr>
        <w:pStyle w:val="31"/>
      </w:pPr>
      <w:bookmarkStart w:id="108" w:name="_Toc7643491"/>
      <w:r>
        <w:t>Bestand</w:t>
      </w:r>
      <w:bookmarkEnd w:id="108"/>
    </w:p>
    <w:p w14:paraId="2CFE4525" w14:textId="77777777" w:rsidR="00243247" w:rsidRDefault="00243247" w:rsidP="00243247">
      <w:pPr>
        <w:pStyle w:val="a3"/>
        <w:keepNext/>
        <w:jc w:val="center"/>
      </w:pPr>
      <w:r>
        <w:rPr>
          <w:noProof/>
        </w:rPr>
        <w:drawing>
          <wp:inline distT="0" distB="0" distL="0" distR="0" wp14:anchorId="0B3DFA92" wp14:editId="63C25D5F">
            <wp:extent cx="4680000" cy="2880000"/>
            <wp:effectExtent l="0" t="0" r="0" b="3175"/>
            <wp:docPr id="20" name="图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bestand.png"/>
                    <pic:cNvPicPr/>
                  </pic:nvPicPr>
                  <pic:blipFill>
                    <a:blip r:embed="rId33">
                      <a:extLst>
                        <a:ext uri="{28A0092B-C50C-407E-A947-70E740481C1C}">
                          <a14:useLocalDpi xmlns:a14="http://schemas.microsoft.com/office/drawing/2010/main" val="0"/>
                        </a:ext>
                      </a:extLst>
                    </a:blip>
                    <a:stretch>
                      <a:fillRect/>
                    </a:stretch>
                  </pic:blipFill>
                  <pic:spPr>
                    <a:xfrm>
                      <a:off x="0" y="0"/>
                      <a:ext cx="4680000" cy="2880000"/>
                    </a:xfrm>
                    <a:prstGeom prst="rect">
                      <a:avLst/>
                    </a:prstGeom>
                  </pic:spPr>
                </pic:pic>
              </a:graphicData>
            </a:graphic>
          </wp:inline>
        </w:drawing>
      </w:r>
    </w:p>
    <w:p w14:paraId="31AF6A25" w14:textId="77777777" w:rsidR="00243247" w:rsidRPr="00DB2226" w:rsidRDefault="00243247" w:rsidP="00243247">
      <w:pPr>
        <w:pStyle w:val="a8"/>
        <w:jc w:val="center"/>
      </w:pPr>
      <w:bookmarkStart w:id="109" w:name="_Toc7642025"/>
      <w:bookmarkStart w:id="110" w:name="_Toc7643539"/>
      <w:r>
        <w:t xml:space="preserve">Abbildung </w:t>
      </w:r>
      <w:r>
        <w:fldChar w:fldCharType="begin"/>
      </w:r>
      <w:r>
        <w:instrText xml:space="preserve"> SEQ Abbildung \* ARABIC </w:instrText>
      </w:r>
      <w:r>
        <w:fldChar w:fldCharType="separate"/>
      </w:r>
      <w:r>
        <w:rPr>
          <w:noProof/>
        </w:rPr>
        <w:t>20</w:t>
      </w:r>
      <w:r>
        <w:fldChar w:fldCharType="end"/>
      </w:r>
      <w:r>
        <w:t>: Bestand im Versuch 3</w:t>
      </w:r>
      <w:bookmarkEnd w:id="109"/>
      <w:bookmarkEnd w:id="110"/>
    </w:p>
    <w:p w14:paraId="3187CEC8" w14:textId="77777777" w:rsidR="00243247" w:rsidRDefault="00243247" w:rsidP="00243247">
      <w:pPr>
        <w:pStyle w:val="31"/>
      </w:pPr>
      <w:bookmarkStart w:id="111" w:name="_Toc7643492"/>
      <w:r>
        <w:t>Interpretation der Ergebnisse</w:t>
      </w:r>
      <w:bookmarkEnd w:id="111"/>
    </w:p>
    <w:p w14:paraId="4214911E" w14:textId="77777777" w:rsidR="00243247" w:rsidRPr="006D483E" w:rsidRDefault="00243247" w:rsidP="00243247">
      <w:pPr>
        <w:pStyle w:val="a3"/>
      </w:pPr>
      <w:bookmarkStart w:id="112" w:name="OLE_LINK144"/>
      <w:bookmarkStart w:id="113" w:name="OLE_LINK145"/>
      <w:r>
        <w:rPr>
          <w:rFonts w:hint="eastAsia"/>
        </w:rPr>
        <w:t>D</w:t>
      </w:r>
      <w:r>
        <w:t>as Ergebnis von Versuch 3 ist im Vergleich zu Versuch 1 nahezu unverändert. Daher kann es festgestellt werden, dass das Ändern der Anzahl von PE keinen Einfluss auf die Simulationsergebnisse hat.</w:t>
      </w:r>
    </w:p>
    <w:bookmarkEnd w:id="112"/>
    <w:bookmarkEnd w:id="113"/>
    <w:p w14:paraId="2A100A29" w14:textId="77777777" w:rsidR="00243247" w:rsidRDefault="00243247" w:rsidP="00243247">
      <w:pPr>
        <w:spacing w:after="0" w:line="240" w:lineRule="auto"/>
        <w:rPr>
          <w:b/>
          <w:sz w:val="24"/>
        </w:rPr>
      </w:pPr>
      <w:r>
        <w:br w:type="page"/>
      </w:r>
    </w:p>
    <w:p w14:paraId="44628DB4" w14:textId="77777777" w:rsidR="00243247" w:rsidRDefault="00243247" w:rsidP="00243247">
      <w:pPr>
        <w:pStyle w:val="21"/>
      </w:pPr>
      <w:bookmarkStart w:id="114" w:name="_Toc7643493"/>
      <w:r>
        <w:lastRenderedPageBreak/>
        <w:t>Versuch 4</w:t>
      </w:r>
      <w:bookmarkEnd w:id="114"/>
    </w:p>
    <w:p w14:paraId="13E2FED2" w14:textId="77777777" w:rsidR="00243247" w:rsidRPr="007E463F" w:rsidRDefault="00243247" w:rsidP="00243247">
      <w:pPr>
        <w:tabs>
          <w:tab w:val="left" w:pos="1080"/>
          <w:tab w:val="left" w:pos="8640"/>
        </w:tabs>
        <w:spacing w:after="0" w:line="240" w:lineRule="auto"/>
        <w:rPr>
          <w:lang w:eastAsia="zh-CN"/>
        </w:rPr>
      </w:pPr>
      <w:r>
        <w:rPr>
          <w:lang w:eastAsia="zh-CN"/>
        </w:rPr>
        <w:t>Auf der Basis von Versuch 1 habe ich diesmal dafür entschieden, die Anzahl der Schicht von PE von 2 auf 3 zu erhöhen. (</w:t>
      </w:r>
      <w:r w:rsidRPr="007E463F">
        <w:rPr>
          <w:lang w:eastAsia="zh-CN"/>
        </w:rPr>
        <w:t>RAYO: Anzahl-5, Schichtanzahl-3; PE: Anzahl-2, Schichtanzahl-3)</w:t>
      </w:r>
    </w:p>
    <w:p w14:paraId="06567C42" w14:textId="77777777" w:rsidR="00243247" w:rsidRDefault="00243247" w:rsidP="00243247">
      <w:pPr>
        <w:pStyle w:val="31"/>
      </w:pPr>
      <w:bookmarkStart w:id="115" w:name="_Toc7643494"/>
      <w:r>
        <w:t>Auslastung</w:t>
      </w:r>
      <w:bookmarkEnd w:id="115"/>
    </w:p>
    <w:p w14:paraId="3EE9ABC5" w14:textId="77777777" w:rsidR="00243247" w:rsidRDefault="00243247" w:rsidP="00243247">
      <w:pPr>
        <w:pStyle w:val="a3"/>
        <w:keepNext/>
        <w:jc w:val="center"/>
      </w:pPr>
      <w:r>
        <w:rPr>
          <w:noProof/>
        </w:rPr>
        <w:drawing>
          <wp:inline distT="0" distB="0" distL="0" distR="0" wp14:anchorId="3284F767" wp14:editId="321407DB">
            <wp:extent cx="4680000" cy="2880000"/>
            <wp:effectExtent l="0" t="0" r="0" b="3175"/>
            <wp:docPr id="21"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auslastung.png"/>
                    <pic:cNvPicPr/>
                  </pic:nvPicPr>
                  <pic:blipFill>
                    <a:blip r:embed="rId34">
                      <a:extLst>
                        <a:ext uri="{28A0092B-C50C-407E-A947-70E740481C1C}">
                          <a14:useLocalDpi xmlns:a14="http://schemas.microsoft.com/office/drawing/2010/main" val="0"/>
                        </a:ext>
                      </a:extLst>
                    </a:blip>
                    <a:stretch>
                      <a:fillRect/>
                    </a:stretch>
                  </pic:blipFill>
                  <pic:spPr>
                    <a:xfrm>
                      <a:off x="0" y="0"/>
                      <a:ext cx="4680000" cy="2880000"/>
                    </a:xfrm>
                    <a:prstGeom prst="rect">
                      <a:avLst/>
                    </a:prstGeom>
                  </pic:spPr>
                </pic:pic>
              </a:graphicData>
            </a:graphic>
          </wp:inline>
        </w:drawing>
      </w:r>
    </w:p>
    <w:p w14:paraId="256F7C76" w14:textId="77777777" w:rsidR="00243247" w:rsidRPr="00DB2226" w:rsidRDefault="00243247" w:rsidP="00243247">
      <w:pPr>
        <w:pStyle w:val="a8"/>
        <w:jc w:val="center"/>
      </w:pPr>
      <w:bookmarkStart w:id="116" w:name="_Toc7642026"/>
      <w:bookmarkStart w:id="117" w:name="_Toc7643540"/>
      <w:r>
        <w:t xml:space="preserve">Abbildung </w:t>
      </w:r>
      <w:r>
        <w:fldChar w:fldCharType="begin"/>
      </w:r>
      <w:r>
        <w:instrText xml:space="preserve"> SEQ Abbildung \* ARABIC </w:instrText>
      </w:r>
      <w:r>
        <w:fldChar w:fldCharType="separate"/>
      </w:r>
      <w:r>
        <w:rPr>
          <w:noProof/>
        </w:rPr>
        <w:t>21</w:t>
      </w:r>
      <w:r>
        <w:fldChar w:fldCharType="end"/>
      </w:r>
      <w:r>
        <w:t>: Auslastung im Versuch 4</w:t>
      </w:r>
      <w:bookmarkEnd w:id="116"/>
      <w:bookmarkEnd w:id="117"/>
    </w:p>
    <w:p w14:paraId="410670D1" w14:textId="77777777" w:rsidR="00243247" w:rsidRDefault="00243247" w:rsidP="00243247">
      <w:pPr>
        <w:pStyle w:val="31"/>
      </w:pPr>
      <w:bookmarkStart w:id="118" w:name="_Toc7643495"/>
      <w:r>
        <w:t>Durchlaufzeit</w:t>
      </w:r>
      <w:bookmarkEnd w:id="118"/>
    </w:p>
    <w:p w14:paraId="2F22D360" w14:textId="77777777" w:rsidR="00243247" w:rsidRDefault="00243247" w:rsidP="00243247">
      <w:pPr>
        <w:pStyle w:val="a3"/>
        <w:keepNext/>
        <w:jc w:val="center"/>
      </w:pPr>
      <w:r>
        <w:rPr>
          <w:noProof/>
        </w:rPr>
        <w:drawing>
          <wp:inline distT="0" distB="0" distL="0" distR="0" wp14:anchorId="457E2371" wp14:editId="13227973">
            <wp:extent cx="4680000" cy="2880000"/>
            <wp:effectExtent l="0" t="0" r="0" b="3175"/>
            <wp:docPr id="22" name="图片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dlz.png"/>
                    <pic:cNvPicPr/>
                  </pic:nvPicPr>
                  <pic:blipFill>
                    <a:blip r:embed="rId35">
                      <a:extLst>
                        <a:ext uri="{28A0092B-C50C-407E-A947-70E740481C1C}">
                          <a14:useLocalDpi xmlns:a14="http://schemas.microsoft.com/office/drawing/2010/main" val="0"/>
                        </a:ext>
                      </a:extLst>
                    </a:blip>
                    <a:stretch>
                      <a:fillRect/>
                    </a:stretch>
                  </pic:blipFill>
                  <pic:spPr>
                    <a:xfrm>
                      <a:off x="0" y="0"/>
                      <a:ext cx="4680000" cy="2880000"/>
                    </a:xfrm>
                    <a:prstGeom prst="rect">
                      <a:avLst/>
                    </a:prstGeom>
                  </pic:spPr>
                </pic:pic>
              </a:graphicData>
            </a:graphic>
          </wp:inline>
        </w:drawing>
      </w:r>
    </w:p>
    <w:p w14:paraId="6613CE5C" w14:textId="77777777" w:rsidR="00243247" w:rsidRPr="00DB2226" w:rsidRDefault="00243247" w:rsidP="00243247">
      <w:pPr>
        <w:pStyle w:val="a8"/>
        <w:jc w:val="center"/>
      </w:pPr>
      <w:bookmarkStart w:id="119" w:name="_Toc7642027"/>
      <w:bookmarkStart w:id="120" w:name="_Toc7643541"/>
      <w:r>
        <w:t xml:space="preserve">Abbildung </w:t>
      </w:r>
      <w:r>
        <w:fldChar w:fldCharType="begin"/>
      </w:r>
      <w:r>
        <w:instrText xml:space="preserve"> SEQ Abbildung \* ARABIC </w:instrText>
      </w:r>
      <w:r>
        <w:fldChar w:fldCharType="separate"/>
      </w:r>
      <w:r>
        <w:rPr>
          <w:noProof/>
        </w:rPr>
        <w:t>22</w:t>
      </w:r>
      <w:r>
        <w:fldChar w:fldCharType="end"/>
      </w:r>
      <w:r>
        <w:t>: DLZ im Versuch 4</w:t>
      </w:r>
      <w:bookmarkEnd w:id="119"/>
      <w:bookmarkEnd w:id="120"/>
    </w:p>
    <w:p w14:paraId="20E07A03" w14:textId="77777777" w:rsidR="00243247" w:rsidRDefault="00243247" w:rsidP="00243247">
      <w:pPr>
        <w:pStyle w:val="31"/>
      </w:pPr>
      <w:bookmarkStart w:id="121" w:name="_Toc7643496"/>
      <w:r>
        <w:lastRenderedPageBreak/>
        <w:t>Termintreue</w:t>
      </w:r>
      <w:bookmarkEnd w:id="121"/>
    </w:p>
    <w:p w14:paraId="5EB58FB8" w14:textId="77777777" w:rsidR="00243247" w:rsidRDefault="00243247" w:rsidP="00243247">
      <w:pPr>
        <w:pStyle w:val="a3"/>
        <w:keepNext/>
        <w:jc w:val="center"/>
      </w:pPr>
      <w:r>
        <w:rPr>
          <w:noProof/>
        </w:rPr>
        <w:drawing>
          <wp:inline distT="0" distB="0" distL="0" distR="0" wp14:anchorId="2C99EAA0" wp14:editId="27CAB84B">
            <wp:extent cx="4680000" cy="2880000"/>
            <wp:effectExtent l="0" t="0" r="0" b="3175"/>
            <wp:docPr id="23" name="图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termin.png"/>
                    <pic:cNvPicPr/>
                  </pic:nvPicPr>
                  <pic:blipFill>
                    <a:blip r:embed="rId36">
                      <a:extLst>
                        <a:ext uri="{28A0092B-C50C-407E-A947-70E740481C1C}">
                          <a14:useLocalDpi xmlns:a14="http://schemas.microsoft.com/office/drawing/2010/main" val="0"/>
                        </a:ext>
                      </a:extLst>
                    </a:blip>
                    <a:stretch>
                      <a:fillRect/>
                    </a:stretch>
                  </pic:blipFill>
                  <pic:spPr>
                    <a:xfrm>
                      <a:off x="0" y="0"/>
                      <a:ext cx="4680000" cy="2880000"/>
                    </a:xfrm>
                    <a:prstGeom prst="rect">
                      <a:avLst/>
                    </a:prstGeom>
                  </pic:spPr>
                </pic:pic>
              </a:graphicData>
            </a:graphic>
          </wp:inline>
        </w:drawing>
      </w:r>
    </w:p>
    <w:p w14:paraId="76575C62" w14:textId="77777777" w:rsidR="00243247" w:rsidRPr="00DB2226" w:rsidRDefault="00243247" w:rsidP="00243247">
      <w:pPr>
        <w:pStyle w:val="a8"/>
        <w:jc w:val="center"/>
      </w:pPr>
      <w:bookmarkStart w:id="122" w:name="_Toc7642028"/>
      <w:bookmarkStart w:id="123" w:name="_Toc7643542"/>
      <w:r>
        <w:t xml:space="preserve">Abbildung </w:t>
      </w:r>
      <w:r>
        <w:fldChar w:fldCharType="begin"/>
      </w:r>
      <w:r>
        <w:instrText xml:space="preserve"> SEQ Abbildung \* ARABIC </w:instrText>
      </w:r>
      <w:r>
        <w:fldChar w:fldCharType="separate"/>
      </w:r>
      <w:r>
        <w:rPr>
          <w:noProof/>
        </w:rPr>
        <w:t>23</w:t>
      </w:r>
      <w:r>
        <w:fldChar w:fldCharType="end"/>
      </w:r>
      <w:r>
        <w:t>: Termintreue im Versuch 4</w:t>
      </w:r>
      <w:bookmarkEnd w:id="122"/>
      <w:bookmarkEnd w:id="123"/>
    </w:p>
    <w:p w14:paraId="108013F1" w14:textId="77777777" w:rsidR="00243247" w:rsidRDefault="00243247" w:rsidP="00243247">
      <w:pPr>
        <w:pStyle w:val="31"/>
      </w:pPr>
      <w:bookmarkStart w:id="124" w:name="_Toc7643497"/>
      <w:r>
        <w:t>Bestand</w:t>
      </w:r>
      <w:bookmarkEnd w:id="124"/>
    </w:p>
    <w:p w14:paraId="1C89AD3D" w14:textId="77777777" w:rsidR="00243247" w:rsidRDefault="00243247" w:rsidP="00243247">
      <w:pPr>
        <w:pStyle w:val="a3"/>
        <w:keepNext/>
        <w:jc w:val="center"/>
      </w:pPr>
      <w:r>
        <w:rPr>
          <w:noProof/>
        </w:rPr>
        <w:drawing>
          <wp:inline distT="0" distB="0" distL="0" distR="0" wp14:anchorId="270CE99E" wp14:editId="356B1A1B">
            <wp:extent cx="4680000" cy="2880000"/>
            <wp:effectExtent l="0" t="0" r="0" b="3175"/>
            <wp:docPr id="24" name="图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bestand.png"/>
                    <pic:cNvPicPr/>
                  </pic:nvPicPr>
                  <pic:blipFill>
                    <a:blip r:embed="rId37">
                      <a:extLst>
                        <a:ext uri="{28A0092B-C50C-407E-A947-70E740481C1C}">
                          <a14:useLocalDpi xmlns:a14="http://schemas.microsoft.com/office/drawing/2010/main" val="0"/>
                        </a:ext>
                      </a:extLst>
                    </a:blip>
                    <a:stretch>
                      <a:fillRect/>
                    </a:stretch>
                  </pic:blipFill>
                  <pic:spPr>
                    <a:xfrm>
                      <a:off x="0" y="0"/>
                      <a:ext cx="4680000" cy="2880000"/>
                    </a:xfrm>
                    <a:prstGeom prst="rect">
                      <a:avLst/>
                    </a:prstGeom>
                  </pic:spPr>
                </pic:pic>
              </a:graphicData>
            </a:graphic>
          </wp:inline>
        </w:drawing>
      </w:r>
    </w:p>
    <w:p w14:paraId="68C7C8D6" w14:textId="77777777" w:rsidR="00243247" w:rsidRPr="00DB2226" w:rsidRDefault="00243247" w:rsidP="00243247">
      <w:pPr>
        <w:pStyle w:val="a8"/>
        <w:jc w:val="center"/>
      </w:pPr>
      <w:bookmarkStart w:id="125" w:name="_Toc7642029"/>
      <w:bookmarkStart w:id="126" w:name="_Toc7643543"/>
      <w:r>
        <w:t xml:space="preserve">Abbildung </w:t>
      </w:r>
      <w:r>
        <w:fldChar w:fldCharType="begin"/>
      </w:r>
      <w:r>
        <w:instrText xml:space="preserve"> SEQ Abbildung \* ARABIC </w:instrText>
      </w:r>
      <w:r>
        <w:fldChar w:fldCharType="separate"/>
      </w:r>
      <w:r>
        <w:rPr>
          <w:noProof/>
        </w:rPr>
        <w:t>24</w:t>
      </w:r>
      <w:r>
        <w:fldChar w:fldCharType="end"/>
      </w:r>
      <w:r>
        <w:t>: Bestand im Versuch 4</w:t>
      </w:r>
      <w:bookmarkEnd w:id="125"/>
      <w:bookmarkEnd w:id="126"/>
    </w:p>
    <w:p w14:paraId="5370A51D" w14:textId="77777777" w:rsidR="00243247" w:rsidRDefault="00243247" w:rsidP="00243247">
      <w:pPr>
        <w:pStyle w:val="31"/>
      </w:pPr>
      <w:bookmarkStart w:id="127" w:name="_Toc7643498"/>
      <w:r>
        <w:t>Interpretation der Ergebnisse</w:t>
      </w:r>
      <w:bookmarkEnd w:id="127"/>
    </w:p>
    <w:p w14:paraId="237B2E8A" w14:textId="77777777" w:rsidR="00243247" w:rsidRPr="00DB2226" w:rsidRDefault="00243247" w:rsidP="00243247">
      <w:pPr>
        <w:pStyle w:val="a3"/>
        <w:rPr>
          <w:lang w:eastAsia="zh-CN"/>
        </w:rPr>
      </w:pPr>
      <w:bookmarkStart w:id="128" w:name="OLE_LINK155"/>
      <w:bookmarkStart w:id="129" w:name="OLE_LINK156"/>
      <w:r>
        <w:rPr>
          <w:lang w:eastAsia="zh-CN"/>
        </w:rPr>
        <w:t>Nach dieser Änderung ist das wartende Prozent von PE gestiegen. Und die Produktionen von Schneckenfußgehäuse und Antriebsrad reichen noch nicht aus. In Kombination mit Versuch 3 und Versuch 4 trägt die Änderung in PE nicht zur Optimierung der Ergebnisse bei.</w:t>
      </w:r>
    </w:p>
    <w:bookmarkEnd w:id="128"/>
    <w:bookmarkEnd w:id="129"/>
    <w:p w14:paraId="47B53847" w14:textId="77777777" w:rsidR="00243247" w:rsidRDefault="00243247" w:rsidP="00243247">
      <w:pPr>
        <w:pStyle w:val="a3"/>
      </w:pPr>
    </w:p>
    <w:p w14:paraId="0E3CD4F6" w14:textId="77777777" w:rsidR="00243247" w:rsidRDefault="00243247" w:rsidP="00243247">
      <w:pPr>
        <w:spacing w:after="0" w:line="240" w:lineRule="auto"/>
        <w:rPr>
          <w:b/>
          <w:sz w:val="24"/>
        </w:rPr>
      </w:pPr>
      <w:r>
        <w:br w:type="page"/>
      </w:r>
    </w:p>
    <w:p w14:paraId="4EC29AB0" w14:textId="77777777" w:rsidR="00243247" w:rsidRDefault="00243247" w:rsidP="00243247">
      <w:pPr>
        <w:pStyle w:val="21"/>
      </w:pPr>
      <w:bookmarkStart w:id="130" w:name="_Toc7643499"/>
      <w:r>
        <w:lastRenderedPageBreak/>
        <w:t>Versuch 5</w:t>
      </w:r>
      <w:bookmarkEnd w:id="130"/>
    </w:p>
    <w:p w14:paraId="1AB52A0E" w14:textId="77777777" w:rsidR="00243247" w:rsidRPr="000545DB" w:rsidRDefault="00243247" w:rsidP="00243247">
      <w:pPr>
        <w:tabs>
          <w:tab w:val="left" w:pos="1080"/>
          <w:tab w:val="left" w:pos="8640"/>
        </w:tabs>
        <w:spacing w:after="0" w:line="240" w:lineRule="auto"/>
      </w:pPr>
      <w:bookmarkStart w:id="131" w:name="OLE_LINK160"/>
      <w:bookmarkStart w:id="132" w:name="OLE_LINK161"/>
      <w:r>
        <w:t>Ich habe meine Meinung geändert, um die Optimierung der Simulation in Betracht zu ziehen. Da CWK und RAYO fast keine Wartezeit haben, werden sie jeweils eine Maschine hinzugefügt.</w:t>
      </w:r>
      <w:r>
        <w:rPr>
          <w:rFonts w:hint="eastAsia"/>
        </w:rPr>
        <w:t xml:space="preserve"> </w:t>
      </w:r>
      <w:r>
        <w:t>(</w:t>
      </w:r>
      <w:r w:rsidRPr="000545DB">
        <w:t>RAYO: Anzahl-5, Schichtanzahl-3; CWK: Anzahl-5, Schichtanzahl-3)</w:t>
      </w:r>
    </w:p>
    <w:p w14:paraId="331B25F1" w14:textId="77777777" w:rsidR="00243247" w:rsidRDefault="00243247" w:rsidP="00243247">
      <w:pPr>
        <w:pStyle w:val="31"/>
      </w:pPr>
      <w:bookmarkStart w:id="133" w:name="_Toc7643500"/>
      <w:bookmarkEnd w:id="131"/>
      <w:bookmarkEnd w:id="132"/>
      <w:r>
        <w:t>Auslastung</w:t>
      </w:r>
      <w:bookmarkEnd w:id="133"/>
    </w:p>
    <w:p w14:paraId="338B53A3" w14:textId="77777777" w:rsidR="00243247" w:rsidRDefault="00243247" w:rsidP="00243247">
      <w:pPr>
        <w:pStyle w:val="a3"/>
        <w:keepNext/>
        <w:jc w:val="center"/>
      </w:pPr>
      <w:r>
        <w:rPr>
          <w:noProof/>
        </w:rPr>
        <w:drawing>
          <wp:inline distT="0" distB="0" distL="0" distR="0" wp14:anchorId="68D55120" wp14:editId="5A96383A">
            <wp:extent cx="4680000" cy="2880000"/>
            <wp:effectExtent l="0" t="0" r="0" b="3175"/>
            <wp:docPr id="25" name="图片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auslastung.png"/>
                    <pic:cNvPicPr/>
                  </pic:nvPicPr>
                  <pic:blipFill>
                    <a:blip r:embed="rId38">
                      <a:extLst>
                        <a:ext uri="{28A0092B-C50C-407E-A947-70E740481C1C}">
                          <a14:useLocalDpi xmlns:a14="http://schemas.microsoft.com/office/drawing/2010/main" val="0"/>
                        </a:ext>
                      </a:extLst>
                    </a:blip>
                    <a:stretch>
                      <a:fillRect/>
                    </a:stretch>
                  </pic:blipFill>
                  <pic:spPr>
                    <a:xfrm>
                      <a:off x="0" y="0"/>
                      <a:ext cx="4680000" cy="2880000"/>
                    </a:xfrm>
                    <a:prstGeom prst="rect">
                      <a:avLst/>
                    </a:prstGeom>
                  </pic:spPr>
                </pic:pic>
              </a:graphicData>
            </a:graphic>
          </wp:inline>
        </w:drawing>
      </w:r>
    </w:p>
    <w:p w14:paraId="031459D4" w14:textId="77777777" w:rsidR="00243247" w:rsidRPr="00DB2226" w:rsidRDefault="00243247" w:rsidP="00243247">
      <w:pPr>
        <w:pStyle w:val="a8"/>
        <w:jc w:val="center"/>
      </w:pPr>
      <w:bookmarkStart w:id="134" w:name="_Toc7642030"/>
      <w:bookmarkStart w:id="135" w:name="_Toc7643544"/>
      <w:r>
        <w:t xml:space="preserve">Abbildung </w:t>
      </w:r>
      <w:r>
        <w:fldChar w:fldCharType="begin"/>
      </w:r>
      <w:r>
        <w:instrText xml:space="preserve"> SEQ Abbildung \* ARABIC </w:instrText>
      </w:r>
      <w:r>
        <w:fldChar w:fldCharType="separate"/>
      </w:r>
      <w:r>
        <w:rPr>
          <w:noProof/>
        </w:rPr>
        <w:t>25</w:t>
      </w:r>
      <w:r>
        <w:fldChar w:fldCharType="end"/>
      </w:r>
      <w:r>
        <w:t>: Auslastung im Versuch 5</w:t>
      </w:r>
      <w:bookmarkEnd w:id="134"/>
      <w:bookmarkEnd w:id="135"/>
    </w:p>
    <w:p w14:paraId="3EC6C3AD" w14:textId="77777777" w:rsidR="00243247" w:rsidRDefault="00243247" w:rsidP="00243247">
      <w:pPr>
        <w:pStyle w:val="31"/>
      </w:pPr>
      <w:bookmarkStart w:id="136" w:name="_Toc7643501"/>
      <w:r>
        <w:t>Durchlaufzeit</w:t>
      </w:r>
      <w:bookmarkEnd w:id="136"/>
    </w:p>
    <w:p w14:paraId="6A4D9D63" w14:textId="77777777" w:rsidR="00243247" w:rsidRDefault="00243247" w:rsidP="00243247">
      <w:pPr>
        <w:pStyle w:val="a3"/>
        <w:keepNext/>
        <w:jc w:val="center"/>
      </w:pPr>
      <w:r>
        <w:rPr>
          <w:noProof/>
        </w:rPr>
        <w:drawing>
          <wp:inline distT="0" distB="0" distL="0" distR="0" wp14:anchorId="4FF7EFB9" wp14:editId="75B46033">
            <wp:extent cx="4680000" cy="2880000"/>
            <wp:effectExtent l="0" t="0" r="0" b="3175"/>
            <wp:docPr id="26" name="图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dlz.png"/>
                    <pic:cNvPicPr/>
                  </pic:nvPicPr>
                  <pic:blipFill>
                    <a:blip r:embed="rId39">
                      <a:extLst>
                        <a:ext uri="{28A0092B-C50C-407E-A947-70E740481C1C}">
                          <a14:useLocalDpi xmlns:a14="http://schemas.microsoft.com/office/drawing/2010/main" val="0"/>
                        </a:ext>
                      </a:extLst>
                    </a:blip>
                    <a:stretch>
                      <a:fillRect/>
                    </a:stretch>
                  </pic:blipFill>
                  <pic:spPr>
                    <a:xfrm>
                      <a:off x="0" y="0"/>
                      <a:ext cx="4680000" cy="2880000"/>
                    </a:xfrm>
                    <a:prstGeom prst="rect">
                      <a:avLst/>
                    </a:prstGeom>
                  </pic:spPr>
                </pic:pic>
              </a:graphicData>
            </a:graphic>
          </wp:inline>
        </w:drawing>
      </w:r>
    </w:p>
    <w:p w14:paraId="3E9BD221" w14:textId="77777777" w:rsidR="00243247" w:rsidRPr="00DB2226" w:rsidRDefault="00243247" w:rsidP="00243247">
      <w:pPr>
        <w:pStyle w:val="a8"/>
        <w:jc w:val="center"/>
      </w:pPr>
      <w:bookmarkStart w:id="137" w:name="_Toc7642031"/>
      <w:bookmarkStart w:id="138" w:name="_Toc7643545"/>
      <w:r>
        <w:t xml:space="preserve">Abbildung </w:t>
      </w:r>
      <w:r>
        <w:fldChar w:fldCharType="begin"/>
      </w:r>
      <w:r>
        <w:instrText xml:space="preserve"> SEQ Abbildung \* ARABIC </w:instrText>
      </w:r>
      <w:r>
        <w:fldChar w:fldCharType="separate"/>
      </w:r>
      <w:r>
        <w:rPr>
          <w:noProof/>
        </w:rPr>
        <w:t>26</w:t>
      </w:r>
      <w:r>
        <w:fldChar w:fldCharType="end"/>
      </w:r>
      <w:r>
        <w:t>: DLZ im Versuch 5</w:t>
      </w:r>
      <w:bookmarkEnd w:id="137"/>
      <w:bookmarkEnd w:id="138"/>
    </w:p>
    <w:p w14:paraId="7AD91CCB" w14:textId="77777777" w:rsidR="00243247" w:rsidRDefault="00243247" w:rsidP="00243247">
      <w:pPr>
        <w:pStyle w:val="31"/>
      </w:pPr>
      <w:bookmarkStart w:id="139" w:name="_Toc7643502"/>
      <w:r>
        <w:lastRenderedPageBreak/>
        <w:t>Termintreue</w:t>
      </w:r>
      <w:bookmarkEnd w:id="139"/>
    </w:p>
    <w:p w14:paraId="76328BA8" w14:textId="77777777" w:rsidR="00243247" w:rsidRDefault="00243247" w:rsidP="00243247">
      <w:pPr>
        <w:pStyle w:val="a3"/>
        <w:keepNext/>
        <w:jc w:val="center"/>
      </w:pPr>
      <w:r>
        <w:rPr>
          <w:noProof/>
        </w:rPr>
        <w:drawing>
          <wp:inline distT="0" distB="0" distL="0" distR="0" wp14:anchorId="23DB761F" wp14:editId="354F44D3">
            <wp:extent cx="4680000" cy="2880000"/>
            <wp:effectExtent l="0" t="0" r="0" b="3175"/>
            <wp:docPr id="27" name="图片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termin.png"/>
                    <pic:cNvPicPr/>
                  </pic:nvPicPr>
                  <pic:blipFill>
                    <a:blip r:embed="rId40">
                      <a:extLst>
                        <a:ext uri="{28A0092B-C50C-407E-A947-70E740481C1C}">
                          <a14:useLocalDpi xmlns:a14="http://schemas.microsoft.com/office/drawing/2010/main" val="0"/>
                        </a:ext>
                      </a:extLst>
                    </a:blip>
                    <a:stretch>
                      <a:fillRect/>
                    </a:stretch>
                  </pic:blipFill>
                  <pic:spPr>
                    <a:xfrm>
                      <a:off x="0" y="0"/>
                      <a:ext cx="4680000" cy="2880000"/>
                    </a:xfrm>
                    <a:prstGeom prst="rect">
                      <a:avLst/>
                    </a:prstGeom>
                  </pic:spPr>
                </pic:pic>
              </a:graphicData>
            </a:graphic>
          </wp:inline>
        </w:drawing>
      </w:r>
    </w:p>
    <w:p w14:paraId="0C24AC3D" w14:textId="77777777" w:rsidR="00243247" w:rsidRPr="00DB2226" w:rsidRDefault="00243247" w:rsidP="00243247">
      <w:pPr>
        <w:pStyle w:val="a8"/>
        <w:jc w:val="center"/>
      </w:pPr>
      <w:bookmarkStart w:id="140" w:name="_Toc7642032"/>
      <w:bookmarkStart w:id="141" w:name="_Toc7643546"/>
      <w:r>
        <w:t xml:space="preserve">Abbildung </w:t>
      </w:r>
      <w:r>
        <w:fldChar w:fldCharType="begin"/>
      </w:r>
      <w:r>
        <w:instrText xml:space="preserve"> SEQ Abbildung \* ARABIC </w:instrText>
      </w:r>
      <w:r>
        <w:fldChar w:fldCharType="separate"/>
      </w:r>
      <w:r>
        <w:rPr>
          <w:noProof/>
        </w:rPr>
        <w:t>27</w:t>
      </w:r>
      <w:r>
        <w:fldChar w:fldCharType="end"/>
      </w:r>
      <w:r>
        <w:t>: Termintreue im Versuch 5</w:t>
      </w:r>
      <w:bookmarkEnd w:id="140"/>
      <w:bookmarkEnd w:id="141"/>
    </w:p>
    <w:p w14:paraId="75F04B8A" w14:textId="77777777" w:rsidR="00243247" w:rsidRDefault="00243247" w:rsidP="00243247">
      <w:pPr>
        <w:pStyle w:val="31"/>
      </w:pPr>
      <w:bookmarkStart w:id="142" w:name="_Toc7643503"/>
      <w:r>
        <w:t>Bestand</w:t>
      </w:r>
      <w:bookmarkEnd w:id="142"/>
    </w:p>
    <w:p w14:paraId="1E8EF3DB" w14:textId="77777777" w:rsidR="00243247" w:rsidRDefault="00243247" w:rsidP="00243247">
      <w:pPr>
        <w:pStyle w:val="a3"/>
        <w:keepNext/>
        <w:jc w:val="center"/>
      </w:pPr>
      <w:r>
        <w:rPr>
          <w:noProof/>
        </w:rPr>
        <w:drawing>
          <wp:inline distT="0" distB="0" distL="0" distR="0" wp14:anchorId="3D102A05" wp14:editId="3028D3B7">
            <wp:extent cx="4680000" cy="2880000"/>
            <wp:effectExtent l="0" t="0" r="0" b="3175"/>
            <wp:docPr id="28" name="图片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bestand.png"/>
                    <pic:cNvPicPr/>
                  </pic:nvPicPr>
                  <pic:blipFill>
                    <a:blip r:embed="rId41">
                      <a:extLst>
                        <a:ext uri="{28A0092B-C50C-407E-A947-70E740481C1C}">
                          <a14:useLocalDpi xmlns:a14="http://schemas.microsoft.com/office/drawing/2010/main" val="0"/>
                        </a:ext>
                      </a:extLst>
                    </a:blip>
                    <a:stretch>
                      <a:fillRect/>
                    </a:stretch>
                  </pic:blipFill>
                  <pic:spPr>
                    <a:xfrm>
                      <a:off x="0" y="0"/>
                      <a:ext cx="4680000" cy="2880000"/>
                    </a:xfrm>
                    <a:prstGeom prst="rect">
                      <a:avLst/>
                    </a:prstGeom>
                  </pic:spPr>
                </pic:pic>
              </a:graphicData>
            </a:graphic>
          </wp:inline>
        </w:drawing>
      </w:r>
    </w:p>
    <w:p w14:paraId="6D2DE2CF" w14:textId="77777777" w:rsidR="00243247" w:rsidRPr="00DB2226" w:rsidRDefault="00243247" w:rsidP="00243247">
      <w:pPr>
        <w:pStyle w:val="a8"/>
        <w:jc w:val="center"/>
      </w:pPr>
      <w:bookmarkStart w:id="143" w:name="_Toc7642033"/>
      <w:bookmarkStart w:id="144" w:name="_Toc7643547"/>
      <w:r>
        <w:t xml:space="preserve">Abbildung </w:t>
      </w:r>
      <w:r>
        <w:fldChar w:fldCharType="begin"/>
      </w:r>
      <w:r>
        <w:instrText xml:space="preserve"> SEQ Abbildung \* ARABIC </w:instrText>
      </w:r>
      <w:r>
        <w:fldChar w:fldCharType="separate"/>
      </w:r>
      <w:r>
        <w:rPr>
          <w:noProof/>
        </w:rPr>
        <w:t>28</w:t>
      </w:r>
      <w:r>
        <w:fldChar w:fldCharType="end"/>
      </w:r>
      <w:r>
        <w:t>: Bestand im Versuch 5</w:t>
      </w:r>
      <w:bookmarkEnd w:id="143"/>
      <w:bookmarkEnd w:id="144"/>
    </w:p>
    <w:p w14:paraId="14631FA1" w14:textId="77777777" w:rsidR="00243247" w:rsidRDefault="00243247" w:rsidP="00243247">
      <w:pPr>
        <w:pStyle w:val="31"/>
      </w:pPr>
      <w:bookmarkStart w:id="145" w:name="_Toc7643504"/>
      <w:r>
        <w:t>Interpretation der Ergebnisse</w:t>
      </w:r>
      <w:bookmarkEnd w:id="145"/>
    </w:p>
    <w:p w14:paraId="39C123DA" w14:textId="77777777" w:rsidR="00243247" w:rsidRPr="00DB2226" w:rsidRDefault="00243247" w:rsidP="00243247">
      <w:pPr>
        <w:pStyle w:val="a3"/>
        <w:rPr>
          <w:lang w:eastAsia="zh-CN"/>
        </w:rPr>
      </w:pPr>
      <w:bookmarkStart w:id="146" w:name="OLE_LINK162"/>
      <w:bookmarkStart w:id="147" w:name="OLE_LINK163"/>
      <w:r>
        <w:rPr>
          <w:lang w:eastAsia="zh-CN"/>
        </w:rPr>
        <w:t>Diesmal sind die Optimierungsergebnisse besser, aber die Produktion von Schnecke ist überschüssig.</w:t>
      </w:r>
    </w:p>
    <w:bookmarkEnd w:id="146"/>
    <w:bookmarkEnd w:id="147"/>
    <w:p w14:paraId="41893D29" w14:textId="77777777" w:rsidR="00243247" w:rsidRPr="001C7E43" w:rsidRDefault="00243247" w:rsidP="00243247">
      <w:pPr>
        <w:pStyle w:val="a3"/>
      </w:pPr>
    </w:p>
    <w:p w14:paraId="48FC1500" w14:textId="77777777" w:rsidR="00243247" w:rsidRPr="001C7E43" w:rsidRDefault="00243247" w:rsidP="00243247">
      <w:pPr>
        <w:pStyle w:val="a3"/>
      </w:pPr>
    </w:p>
    <w:p w14:paraId="09BE894E" w14:textId="77777777" w:rsidR="00243247" w:rsidRPr="001C7E43" w:rsidRDefault="00243247" w:rsidP="00243247">
      <w:pPr>
        <w:pStyle w:val="a3"/>
        <w:rPr>
          <w:lang w:eastAsia="zh-CN"/>
        </w:rPr>
      </w:pPr>
      <w:r>
        <w:rPr>
          <w:rFonts w:hint="eastAsia"/>
          <w:lang w:eastAsia="zh-CN"/>
        </w:rPr>
        <w:t xml:space="preserve"> </w:t>
      </w:r>
    </w:p>
    <w:p w14:paraId="6DA622D1" w14:textId="77777777" w:rsidR="00243247" w:rsidRDefault="00243247" w:rsidP="00243247">
      <w:pPr>
        <w:pStyle w:val="a3"/>
      </w:pPr>
    </w:p>
    <w:p w14:paraId="19928F95" w14:textId="77777777" w:rsidR="00243247" w:rsidRDefault="00243247" w:rsidP="00243247">
      <w:pPr>
        <w:pStyle w:val="a3"/>
        <w:sectPr w:rsidR="00243247" w:rsidSect="00377F42">
          <w:headerReference w:type="default" r:id="rId42"/>
          <w:footerReference w:type="default" r:id="rId43"/>
          <w:pgSz w:w="11907" w:h="16840" w:code="9"/>
          <w:pgMar w:top="1701" w:right="1134" w:bottom="851" w:left="1701" w:header="851" w:footer="680" w:gutter="0"/>
          <w:cols w:space="720"/>
          <w:docGrid w:linePitch="299"/>
        </w:sectPr>
      </w:pPr>
    </w:p>
    <w:p w14:paraId="269B1116" w14:textId="77777777" w:rsidR="00243247" w:rsidRDefault="00243247" w:rsidP="00243247">
      <w:pPr>
        <w:pStyle w:val="21"/>
      </w:pPr>
      <w:bookmarkStart w:id="148" w:name="_Toc7643505"/>
      <w:r>
        <w:lastRenderedPageBreak/>
        <w:t>Versuch 6</w:t>
      </w:r>
      <w:bookmarkEnd w:id="148"/>
    </w:p>
    <w:p w14:paraId="25EB372F" w14:textId="77777777" w:rsidR="00243247" w:rsidRPr="002B5F1E" w:rsidRDefault="00243247" w:rsidP="00243247">
      <w:pPr>
        <w:tabs>
          <w:tab w:val="left" w:pos="1080"/>
          <w:tab w:val="left" w:pos="8640"/>
        </w:tabs>
        <w:spacing w:after="0" w:line="240" w:lineRule="auto"/>
      </w:pPr>
      <w:r>
        <w:rPr>
          <w:rFonts w:hint="eastAsia"/>
        </w:rPr>
        <w:t>I</w:t>
      </w:r>
      <w:r>
        <w:t>m diesen Versuch kann die Anzahl der Maschine RAYO von 4 auf 6 erhöht werden, und die Anzahl der Schicht von 3 auf 2 reduziert werden. Die Anzahl der Maschine CWK kann von 4 auf 5 erhöht werden. Dann wird die Anzahl der Schicht von Maschine ZX von 2 auf 3 erhöht. (</w:t>
      </w:r>
      <w:r w:rsidRPr="002B5F1E">
        <w:t>RAYO: Anzahl-6, Schichtanzahl-2;</w:t>
      </w:r>
      <w:r w:rsidRPr="002B5F1E">
        <w:rPr>
          <w:rFonts w:hint="eastAsia"/>
        </w:rPr>
        <w:t xml:space="preserve"> </w:t>
      </w:r>
      <w:r w:rsidRPr="002B5F1E">
        <w:t>CWK: Anzahl-5, Schichtanzahl-3</w:t>
      </w:r>
      <w:r w:rsidRPr="002B5F1E">
        <w:rPr>
          <w:rFonts w:hint="eastAsia"/>
        </w:rPr>
        <w:t>;</w:t>
      </w:r>
      <w:r w:rsidRPr="002B5F1E">
        <w:t xml:space="preserve"> ZX: Anzahl-2, Schichtanzahl-3</w:t>
      </w:r>
      <w:r>
        <w:t>)</w:t>
      </w:r>
    </w:p>
    <w:p w14:paraId="4BB0D6C6" w14:textId="77777777" w:rsidR="00243247" w:rsidRDefault="00243247" w:rsidP="00243247">
      <w:pPr>
        <w:pStyle w:val="31"/>
      </w:pPr>
      <w:bookmarkStart w:id="149" w:name="_Toc7643506"/>
      <w:r>
        <w:t>Auslastung</w:t>
      </w:r>
      <w:bookmarkEnd w:id="149"/>
    </w:p>
    <w:p w14:paraId="5A2C3575" w14:textId="77777777" w:rsidR="00243247" w:rsidRDefault="00243247" w:rsidP="00243247">
      <w:pPr>
        <w:pStyle w:val="a3"/>
        <w:keepNext/>
        <w:jc w:val="center"/>
      </w:pPr>
      <w:r>
        <w:rPr>
          <w:noProof/>
        </w:rPr>
        <w:drawing>
          <wp:inline distT="0" distB="0" distL="0" distR="0" wp14:anchorId="294EDB6A" wp14:editId="5144335E">
            <wp:extent cx="4680000" cy="2880000"/>
            <wp:effectExtent l="0" t="0" r="0" b="3175"/>
            <wp:docPr id="33" name="图片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auslastung.png"/>
                    <pic:cNvPicPr/>
                  </pic:nvPicPr>
                  <pic:blipFill>
                    <a:blip r:embed="rId44">
                      <a:extLst>
                        <a:ext uri="{28A0092B-C50C-407E-A947-70E740481C1C}">
                          <a14:useLocalDpi xmlns:a14="http://schemas.microsoft.com/office/drawing/2010/main" val="0"/>
                        </a:ext>
                      </a:extLst>
                    </a:blip>
                    <a:stretch>
                      <a:fillRect/>
                    </a:stretch>
                  </pic:blipFill>
                  <pic:spPr>
                    <a:xfrm>
                      <a:off x="0" y="0"/>
                      <a:ext cx="4680000" cy="2880000"/>
                    </a:xfrm>
                    <a:prstGeom prst="rect">
                      <a:avLst/>
                    </a:prstGeom>
                  </pic:spPr>
                </pic:pic>
              </a:graphicData>
            </a:graphic>
          </wp:inline>
        </w:drawing>
      </w:r>
    </w:p>
    <w:p w14:paraId="6D0BA6F0" w14:textId="77777777" w:rsidR="00243247" w:rsidRPr="00DB2226" w:rsidRDefault="00243247" w:rsidP="00243247">
      <w:pPr>
        <w:pStyle w:val="a8"/>
        <w:jc w:val="center"/>
      </w:pPr>
      <w:bookmarkStart w:id="150" w:name="_Toc7642034"/>
      <w:bookmarkStart w:id="151" w:name="_Toc7643548"/>
      <w:r>
        <w:t xml:space="preserve">Abbildung </w:t>
      </w:r>
      <w:r>
        <w:fldChar w:fldCharType="begin"/>
      </w:r>
      <w:r>
        <w:instrText xml:space="preserve"> SEQ Abbildung \* ARABIC </w:instrText>
      </w:r>
      <w:r>
        <w:fldChar w:fldCharType="separate"/>
      </w:r>
      <w:r>
        <w:rPr>
          <w:noProof/>
        </w:rPr>
        <w:t>29</w:t>
      </w:r>
      <w:r>
        <w:fldChar w:fldCharType="end"/>
      </w:r>
      <w:r>
        <w:t>: Auslastung im Versuch 6</w:t>
      </w:r>
      <w:bookmarkEnd w:id="150"/>
      <w:bookmarkEnd w:id="151"/>
    </w:p>
    <w:p w14:paraId="7310326E" w14:textId="77777777" w:rsidR="00243247" w:rsidRDefault="00243247" w:rsidP="00243247">
      <w:pPr>
        <w:pStyle w:val="31"/>
      </w:pPr>
      <w:bookmarkStart w:id="152" w:name="_Toc7643507"/>
      <w:r>
        <w:t>Durchlaufzeit</w:t>
      </w:r>
      <w:bookmarkEnd w:id="152"/>
    </w:p>
    <w:p w14:paraId="4F6B9FDE" w14:textId="77777777" w:rsidR="00243247" w:rsidRDefault="00243247" w:rsidP="00243247">
      <w:pPr>
        <w:pStyle w:val="a3"/>
        <w:keepNext/>
        <w:jc w:val="center"/>
      </w:pPr>
      <w:r>
        <w:rPr>
          <w:noProof/>
        </w:rPr>
        <w:drawing>
          <wp:inline distT="0" distB="0" distL="0" distR="0" wp14:anchorId="40739063" wp14:editId="2C770DBE">
            <wp:extent cx="4680000" cy="2880000"/>
            <wp:effectExtent l="0" t="0" r="0" b="3175"/>
            <wp:docPr id="34" name="图片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dlz.png"/>
                    <pic:cNvPicPr/>
                  </pic:nvPicPr>
                  <pic:blipFill>
                    <a:blip r:embed="rId45">
                      <a:extLst>
                        <a:ext uri="{28A0092B-C50C-407E-A947-70E740481C1C}">
                          <a14:useLocalDpi xmlns:a14="http://schemas.microsoft.com/office/drawing/2010/main" val="0"/>
                        </a:ext>
                      </a:extLst>
                    </a:blip>
                    <a:stretch>
                      <a:fillRect/>
                    </a:stretch>
                  </pic:blipFill>
                  <pic:spPr>
                    <a:xfrm>
                      <a:off x="0" y="0"/>
                      <a:ext cx="4680000" cy="2880000"/>
                    </a:xfrm>
                    <a:prstGeom prst="rect">
                      <a:avLst/>
                    </a:prstGeom>
                  </pic:spPr>
                </pic:pic>
              </a:graphicData>
            </a:graphic>
          </wp:inline>
        </w:drawing>
      </w:r>
    </w:p>
    <w:p w14:paraId="6EE0F5DE" w14:textId="77777777" w:rsidR="00243247" w:rsidRPr="00DB2226" w:rsidRDefault="00243247" w:rsidP="00243247">
      <w:pPr>
        <w:pStyle w:val="a8"/>
        <w:jc w:val="center"/>
      </w:pPr>
      <w:bookmarkStart w:id="153" w:name="_Toc7642035"/>
      <w:bookmarkStart w:id="154" w:name="_Toc7643549"/>
      <w:r>
        <w:t xml:space="preserve">Abbildung </w:t>
      </w:r>
      <w:r>
        <w:fldChar w:fldCharType="begin"/>
      </w:r>
      <w:r>
        <w:instrText xml:space="preserve"> SEQ Abbildung \* ARABIC </w:instrText>
      </w:r>
      <w:r>
        <w:fldChar w:fldCharType="separate"/>
      </w:r>
      <w:r>
        <w:rPr>
          <w:noProof/>
        </w:rPr>
        <w:t>30</w:t>
      </w:r>
      <w:r>
        <w:fldChar w:fldCharType="end"/>
      </w:r>
      <w:r>
        <w:t>: DLZ im Versuch 6</w:t>
      </w:r>
      <w:bookmarkEnd w:id="153"/>
      <w:bookmarkEnd w:id="154"/>
    </w:p>
    <w:p w14:paraId="474526E8" w14:textId="77777777" w:rsidR="00243247" w:rsidRDefault="00243247" w:rsidP="00243247">
      <w:pPr>
        <w:pStyle w:val="31"/>
      </w:pPr>
      <w:bookmarkStart w:id="155" w:name="_Toc7643508"/>
      <w:r>
        <w:lastRenderedPageBreak/>
        <w:t>Termintreue</w:t>
      </w:r>
      <w:bookmarkEnd w:id="155"/>
    </w:p>
    <w:p w14:paraId="42F2636E" w14:textId="77777777" w:rsidR="00243247" w:rsidRDefault="00243247" w:rsidP="00243247">
      <w:pPr>
        <w:pStyle w:val="a3"/>
        <w:keepNext/>
        <w:jc w:val="center"/>
      </w:pPr>
      <w:r>
        <w:rPr>
          <w:noProof/>
        </w:rPr>
        <w:drawing>
          <wp:inline distT="0" distB="0" distL="0" distR="0" wp14:anchorId="6E56FB73" wp14:editId="19F96B48">
            <wp:extent cx="4680000" cy="2880000"/>
            <wp:effectExtent l="0" t="0" r="0" b="3175"/>
            <wp:docPr id="35" name="图片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termin.png"/>
                    <pic:cNvPicPr/>
                  </pic:nvPicPr>
                  <pic:blipFill>
                    <a:blip r:embed="rId46">
                      <a:extLst>
                        <a:ext uri="{28A0092B-C50C-407E-A947-70E740481C1C}">
                          <a14:useLocalDpi xmlns:a14="http://schemas.microsoft.com/office/drawing/2010/main" val="0"/>
                        </a:ext>
                      </a:extLst>
                    </a:blip>
                    <a:stretch>
                      <a:fillRect/>
                    </a:stretch>
                  </pic:blipFill>
                  <pic:spPr>
                    <a:xfrm>
                      <a:off x="0" y="0"/>
                      <a:ext cx="4680000" cy="2880000"/>
                    </a:xfrm>
                    <a:prstGeom prst="rect">
                      <a:avLst/>
                    </a:prstGeom>
                  </pic:spPr>
                </pic:pic>
              </a:graphicData>
            </a:graphic>
          </wp:inline>
        </w:drawing>
      </w:r>
    </w:p>
    <w:p w14:paraId="67DD41EF" w14:textId="77777777" w:rsidR="00243247" w:rsidRPr="00DB2226" w:rsidRDefault="00243247" w:rsidP="00243247">
      <w:pPr>
        <w:pStyle w:val="a8"/>
        <w:jc w:val="center"/>
      </w:pPr>
      <w:bookmarkStart w:id="156" w:name="_Toc7642036"/>
      <w:bookmarkStart w:id="157" w:name="_Toc7643550"/>
      <w:r>
        <w:t xml:space="preserve">Abbildung </w:t>
      </w:r>
      <w:r>
        <w:fldChar w:fldCharType="begin"/>
      </w:r>
      <w:r>
        <w:instrText xml:space="preserve"> SEQ Abbildung \* ARABIC </w:instrText>
      </w:r>
      <w:r>
        <w:fldChar w:fldCharType="separate"/>
      </w:r>
      <w:r>
        <w:rPr>
          <w:noProof/>
        </w:rPr>
        <w:t>31</w:t>
      </w:r>
      <w:r>
        <w:fldChar w:fldCharType="end"/>
      </w:r>
      <w:r>
        <w:t>: Termintreue im Versuch 6</w:t>
      </w:r>
      <w:bookmarkEnd w:id="156"/>
      <w:bookmarkEnd w:id="157"/>
    </w:p>
    <w:p w14:paraId="2E3758E6" w14:textId="77777777" w:rsidR="00243247" w:rsidRDefault="00243247" w:rsidP="00243247">
      <w:pPr>
        <w:pStyle w:val="31"/>
      </w:pPr>
      <w:bookmarkStart w:id="158" w:name="_Toc7643509"/>
      <w:r>
        <w:t>Bestand</w:t>
      </w:r>
      <w:bookmarkEnd w:id="158"/>
    </w:p>
    <w:p w14:paraId="1C5A38B0" w14:textId="77777777" w:rsidR="00243247" w:rsidRDefault="00243247" w:rsidP="00243247">
      <w:pPr>
        <w:pStyle w:val="a3"/>
        <w:keepNext/>
        <w:jc w:val="center"/>
      </w:pPr>
      <w:r>
        <w:rPr>
          <w:noProof/>
        </w:rPr>
        <w:drawing>
          <wp:inline distT="0" distB="0" distL="0" distR="0" wp14:anchorId="1095706B" wp14:editId="50066261">
            <wp:extent cx="4680000" cy="2880000"/>
            <wp:effectExtent l="0" t="0" r="0" b="3175"/>
            <wp:docPr id="36" name="图片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bestand.png"/>
                    <pic:cNvPicPr/>
                  </pic:nvPicPr>
                  <pic:blipFill>
                    <a:blip r:embed="rId47">
                      <a:extLst>
                        <a:ext uri="{28A0092B-C50C-407E-A947-70E740481C1C}">
                          <a14:useLocalDpi xmlns:a14="http://schemas.microsoft.com/office/drawing/2010/main" val="0"/>
                        </a:ext>
                      </a:extLst>
                    </a:blip>
                    <a:stretch>
                      <a:fillRect/>
                    </a:stretch>
                  </pic:blipFill>
                  <pic:spPr>
                    <a:xfrm>
                      <a:off x="0" y="0"/>
                      <a:ext cx="4680000" cy="2880000"/>
                    </a:xfrm>
                    <a:prstGeom prst="rect">
                      <a:avLst/>
                    </a:prstGeom>
                  </pic:spPr>
                </pic:pic>
              </a:graphicData>
            </a:graphic>
          </wp:inline>
        </w:drawing>
      </w:r>
    </w:p>
    <w:p w14:paraId="4C3D7634" w14:textId="77777777" w:rsidR="00243247" w:rsidRPr="00DB2226" w:rsidRDefault="00243247" w:rsidP="00243247">
      <w:pPr>
        <w:pStyle w:val="a8"/>
        <w:jc w:val="center"/>
      </w:pPr>
      <w:bookmarkStart w:id="159" w:name="_Toc7642037"/>
      <w:bookmarkStart w:id="160" w:name="_Toc7643551"/>
      <w:r>
        <w:t xml:space="preserve">Abbildung </w:t>
      </w:r>
      <w:r>
        <w:fldChar w:fldCharType="begin"/>
      </w:r>
      <w:r>
        <w:instrText xml:space="preserve"> SEQ Abbildung \* ARABIC </w:instrText>
      </w:r>
      <w:r>
        <w:fldChar w:fldCharType="separate"/>
      </w:r>
      <w:r>
        <w:rPr>
          <w:noProof/>
        </w:rPr>
        <w:t>32</w:t>
      </w:r>
      <w:r>
        <w:fldChar w:fldCharType="end"/>
      </w:r>
      <w:r>
        <w:t>: Bestand im Versuch 6</w:t>
      </w:r>
      <w:bookmarkEnd w:id="159"/>
      <w:bookmarkEnd w:id="160"/>
    </w:p>
    <w:p w14:paraId="6CEC808E" w14:textId="77777777" w:rsidR="00243247" w:rsidRDefault="00243247" w:rsidP="00243247">
      <w:pPr>
        <w:pStyle w:val="31"/>
      </w:pPr>
      <w:bookmarkStart w:id="161" w:name="_Toc7643510"/>
      <w:r>
        <w:t>Interpretation der Ergebnisse</w:t>
      </w:r>
      <w:bookmarkEnd w:id="161"/>
    </w:p>
    <w:p w14:paraId="480CB55B" w14:textId="77777777" w:rsidR="00243247" w:rsidRPr="00DB2226" w:rsidRDefault="00243247" w:rsidP="00243247">
      <w:pPr>
        <w:pStyle w:val="a3"/>
        <w:rPr>
          <w:lang w:eastAsia="zh-CN"/>
        </w:rPr>
      </w:pPr>
      <w:r>
        <w:rPr>
          <w:rFonts w:hint="eastAsia"/>
        </w:rPr>
        <w:t>N</w:t>
      </w:r>
      <w:r>
        <w:t>ach dieser Optimierung erreichte die Leistung aller Teile den Sollwert. Neben dem Anstieg des Warteprozentsatzes von Maschine ZX wurden andere Situationen verbessert.</w:t>
      </w:r>
    </w:p>
    <w:p w14:paraId="2A9641F2" w14:textId="77777777" w:rsidR="00243247" w:rsidRPr="001C7E43" w:rsidRDefault="00243247" w:rsidP="00243247">
      <w:pPr>
        <w:pStyle w:val="a3"/>
      </w:pPr>
    </w:p>
    <w:p w14:paraId="616CAB3E" w14:textId="77777777" w:rsidR="00243247" w:rsidRPr="001C7E43" w:rsidRDefault="00243247" w:rsidP="00243247">
      <w:pPr>
        <w:pStyle w:val="a3"/>
      </w:pPr>
    </w:p>
    <w:p w14:paraId="20F24A8F" w14:textId="77777777" w:rsidR="00243247" w:rsidRPr="001C7E43" w:rsidRDefault="00243247" w:rsidP="00243247">
      <w:pPr>
        <w:pStyle w:val="a3"/>
      </w:pPr>
    </w:p>
    <w:p w14:paraId="0A230C0C" w14:textId="77777777" w:rsidR="00243247" w:rsidRDefault="00243247" w:rsidP="00243247">
      <w:pPr>
        <w:pStyle w:val="a3"/>
      </w:pPr>
    </w:p>
    <w:p w14:paraId="7D91CF65" w14:textId="77777777" w:rsidR="00243247" w:rsidRDefault="00243247" w:rsidP="00243247">
      <w:pPr>
        <w:pStyle w:val="a3"/>
        <w:sectPr w:rsidR="00243247" w:rsidSect="00377F42">
          <w:headerReference w:type="default" r:id="rId48"/>
          <w:footerReference w:type="default" r:id="rId49"/>
          <w:pgSz w:w="11907" w:h="16840" w:code="9"/>
          <w:pgMar w:top="1701" w:right="1134" w:bottom="851" w:left="1701" w:header="851" w:footer="680" w:gutter="0"/>
          <w:cols w:space="720"/>
          <w:docGrid w:linePitch="299"/>
        </w:sectPr>
      </w:pPr>
    </w:p>
    <w:p w14:paraId="5DCE47E1" w14:textId="77777777" w:rsidR="00243247" w:rsidRDefault="00243247" w:rsidP="00243247">
      <w:pPr>
        <w:pStyle w:val="21"/>
      </w:pPr>
      <w:bookmarkStart w:id="162" w:name="_Toc7643511"/>
      <w:r>
        <w:lastRenderedPageBreak/>
        <w:t>Versuch 7</w:t>
      </w:r>
      <w:bookmarkEnd w:id="162"/>
    </w:p>
    <w:p w14:paraId="4DA87C0C" w14:textId="77777777" w:rsidR="00243247" w:rsidRPr="008762F5" w:rsidRDefault="00243247" w:rsidP="00243247">
      <w:pPr>
        <w:tabs>
          <w:tab w:val="left" w:pos="1080"/>
          <w:tab w:val="left" w:pos="8640"/>
        </w:tabs>
        <w:spacing w:after="0" w:line="240" w:lineRule="auto"/>
        <w:rPr>
          <w:szCs w:val="22"/>
        </w:rPr>
      </w:pPr>
      <w:r>
        <w:rPr>
          <w:szCs w:val="22"/>
        </w:rPr>
        <w:t xml:space="preserve">Da es zwei Maschine ZX gibt, erhöht sich die Anzahl des Personenbedarfs um zwei. Also habe ich versucht, die Anzahl der Schicht von Maschine RISZ von 1 auf 2 zu erhöhen. </w:t>
      </w:r>
      <w:r w:rsidRPr="008762F5">
        <w:rPr>
          <w:rFonts w:hint="eastAsia"/>
          <w:szCs w:val="22"/>
        </w:rPr>
        <w:t>(</w:t>
      </w:r>
      <w:r w:rsidRPr="008762F5">
        <w:rPr>
          <w:szCs w:val="22"/>
        </w:rPr>
        <w:t>RAYO: Anzahl-6, Schichtanzahl-2;</w:t>
      </w:r>
      <w:r w:rsidRPr="008762F5">
        <w:rPr>
          <w:rFonts w:hint="eastAsia"/>
          <w:szCs w:val="22"/>
        </w:rPr>
        <w:t xml:space="preserve"> </w:t>
      </w:r>
      <w:r w:rsidRPr="008762F5">
        <w:rPr>
          <w:szCs w:val="22"/>
        </w:rPr>
        <w:t>CWK: Anzahl-5, Schichtanzahl-3</w:t>
      </w:r>
      <w:r w:rsidRPr="008762F5">
        <w:rPr>
          <w:rFonts w:hint="eastAsia"/>
          <w:szCs w:val="22"/>
          <w:lang w:eastAsia="zh-CN"/>
        </w:rPr>
        <w:t>;</w:t>
      </w:r>
      <w:r w:rsidRPr="008762F5">
        <w:rPr>
          <w:szCs w:val="22"/>
          <w:lang w:eastAsia="zh-CN"/>
        </w:rPr>
        <w:t xml:space="preserve"> RISZ: </w:t>
      </w:r>
      <w:r w:rsidRPr="008762F5">
        <w:rPr>
          <w:szCs w:val="22"/>
        </w:rPr>
        <w:t>Anzahl-1, Schichtanzahl-2)</w:t>
      </w:r>
    </w:p>
    <w:p w14:paraId="53ABB51F" w14:textId="77777777" w:rsidR="00243247" w:rsidRDefault="00243247" w:rsidP="00243247">
      <w:pPr>
        <w:pStyle w:val="31"/>
      </w:pPr>
      <w:bookmarkStart w:id="163" w:name="_Toc7643512"/>
      <w:r>
        <w:t>Auslastung</w:t>
      </w:r>
      <w:bookmarkEnd w:id="163"/>
    </w:p>
    <w:p w14:paraId="7D503B27" w14:textId="77777777" w:rsidR="00243247" w:rsidRDefault="00243247" w:rsidP="00243247">
      <w:pPr>
        <w:pStyle w:val="a3"/>
        <w:keepNext/>
        <w:jc w:val="center"/>
      </w:pPr>
      <w:r>
        <w:rPr>
          <w:noProof/>
        </w:rPr>
        <w:drawing>
          <wp:inline distT="0" distB="0" distL="0" distR="0" wp14:anchorId="1FF91535" wp14:editId="31AF504C">
            <wp:extent cx="4680000" cy="2880000"/>
            <wp:effectExtent l="0" t="0" r="0" b="3175"/>
            <wp:docPr id="37" name="图片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auslastung.png"/>
                    <pic:cNvPicPr/>
                  </pic:nvPicPr>
                  <pic:blipFill>
                    <a:blip r:embed="rId50">
                      <a:extLst>
                        <a:ext uri="{28A0092B-C50C-407E-A947-70E740481C1C}">
                          <a14:useLocalDpi xmlns:a14="http://schemas.microsoft.com/office/drawing/2010/main" val="0"/>
                        </a:ext>
                      </a:extLst>
                    </a:blip>
                    <a:stretch>
                      <a:fillRect/>
                    </a:stretch>
                  </pic:blipFill>
                  <pic:spPr>
                    <a:xfrm>
                      <a:off x="0" y="0"/>
                      <a:ext cx="4680000" cy="2880000"/>
                    </a:xfrm>
                    <a:prstGeom prst="rect">
                      <a:avLst/>
                    </a:prstGeom>
                  </pic:spPr>
                </pic:pic>
              </a:graphicData>
            </a:graphic>
          </wp:inline>
        </w:drawing>
      </w:r>
    </w:p>
    <w:p w14:paraId="09FA3FA8" w14:textId="77777777" w:rsidR="00243247" w:rsidRPr="00DB2226" w:rsidRDefault="00243247" w:rsidP="00243247">
      <w:pPr>
        <w:pStyle w:val="a8"/>
        <w:jc w:val="center"/>
      </w:pPr>
      <w:bookmarkStart w:id="164" w:name="_Toc7642038"/>
      <w:bookmarkStart w:id="165" w:name="_Toc7643552"/>
      <w:r>
        <w:t xml:space="preserve">Abbildung </w:t>
      </w:r>
      <w:r>
        <w:fldChar w:fldCharType="begin"/>
      </w:r>
      <w:r>
        <w:instrText xml:space="preserve"> SEQ Abbildung \* ARABIC </w:instrText>
      </w:r>
      <w:r>
        <w:fldChar w:fldCharType="separate"/>
      </w:r>
      <w:r>
        <w:rPr>
          <w:noProof/>
        </w:rPr>
        <w:t>33</w:t>
      </w:r>
      <w:r>
        <w:fldChar w:fldCharType="end"/>
      </w:r>
      <w:r>
        <w:t>: Auslastung im Versuch 7</w:t>
      </w:r>
      <w:bookmarkEnd w:id="164"/>
      <w:bookmarkEnd w:id="165"/>
    </w:p>
    <w:p w14:paraId="6068C681" w14:textId="77777777" w:rsidR="00243247" w:rsidRDefault="00243247" w:rsidP="00243247">
      <w:pPr>
        <w:pStyle w:val="31"/>
      </w:pPr>
      <w:bookmarkStart w:id="166" w:name="_Toc7643513"/>
      <w:r>
        <w:t>Durchlaufzeit</w:t>
      </w:r>
      <w:bookmarkEnd w:id="166"/>
    </w:p>
    <w:p w14:paraId="2E941EBA" w14:textId="77777777" w:rsidR="00243247" w:rsidRDefault="00243247" w:rsidP="00243247">
      <w:pPr>
        <w:pStyle w:val="a3"/>
        <w:keepNext/>
        <w:jc w:val="center"/>
      </w:pPr>
      <w:r>
        <w:rPr>
          <w:noProof/>
        </w:rPr>
        <w:drawing>
          <wp:inline distT="0" distB="0" distL="0" distR="0" wp14:anchorId="2DA8365F" wp14:editId="293AAE49">
            <wp:extent cx="4680000" cy="2880000"/>
            <wp:effectExtent l="0" t="0" r="0" b="3175"/>
            <wp:docPr id="38" name="图片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dlz.png"/>
                    <pic:cNvPicPr/>
                  </pic:nvPicPr>
                  <pic:blipFill>
                    <a:blip r:embed="rId51">
                      <a:extLst>
                        <a:ext uri="{28A0092B-C50C-407E-A947-70E740481C1C}">
                          <a14:useLocalDpi xmlns:a14="http://schemas.microsoft.com/office/drawing/2010/main" val="0"/>
                        </a:ext>
                      </a:extLst>
                    </a:blip>
                    <a:stretch>
                      <a:fillRect/>
                    </a:stretch>
                  </pic:blipFill>
                  <pic:spPr>
                    <a:xfrm>
                      <a:off x="0" y="0"/>
                      <a:ext cx="4680000" cy="2880000"/>
                    </a:xfrm>
                    <a:prstGeom prst="rect">
                      <a:avLst/>
                    </a:prstGeom>
                  </pic:spPr>
                </pic:pic>
              </a:graphicData>
            </a:graphic>
          </wp:inline>
        </w:drawing>
      </w:r>
    </w:p>
    <w:p w14:paraId="036B9393" w14:textId="77777777" w:rsidR="00243247" w:rsidRPr="00DB2226" w:rsidRDefault="00243247" w:rsidP="00243247">
      <w:pPr>
        <w:pStyle w:val="a8"/>
        <w:jc w:val="center"/>
      </w:pPr>
      <w:bookmarkStart w:id="167" w:name="_Toc7642039"/>
      <w:bookmarkStart w:id="168" w:name="_Toc7643553"/>
      <w:r>
        <w:t xml:space="preserve">Abbildung </w:t>
      </w:r>
      <w:r>
        <w:fldChar w:fldCharType="begin"/>
      </w:r>
      <w:r>
        <w:instrText xml:space="preserve"> SEQ Abbildung \* ARABIC </w:instrText>
      </w:r>
      <w:r>
        <w:fldChar w:fldCharType="separate"/>
      </w:r>
      <w:r>
        <w:rPr>
          <w:noProof/>
        </w:rPr>
        <w:t>34</w:t>
      </w:r>
      <w:r>
        <w:fldChar w:fldCharType="end"/>
      </w:r>
      <w:r>
        <w:t>: DLZ im Versuch 7</w:t>
      </w:r>
      <w:bookmarkEnd w:id="167"/>
      <w:bookmarkEnd w:id="168"/>
    </w:p>
    <w:p w14:paraId="51092540" w14:textId="77777777" w:rsidR="00243247" w:rsidRDefault="00243247" w:rsidP="00243247">
      <w:pPr>
        <w:pStyle w:val="31"/>
      </w:pPr>
      <w:bookmarkStart w:id="169" w:name="_Toc7643514"/>
      <w:r>
        <w:lastRenderedPageBreak/>
        <w:t>Termintreue</w:t>
      </w:r>
      <w:bookmarkEnd w:id="169"/>
    </w:p>
    <w:p w14:paraId="66E6E097" w14:textId="77777777" w:rsidR="00243247" w:rsidRDefault="00243247" w:rsidP="00243247">
      <w:pPr>
        <w:pStyle w:val="a3"/>
        <w:keepNext/>
        <w:jc w:val="center"/>
      </w:pPr>
      <w:r>
        <w:rPr>
          <w:noProof/>
        </w:rPr>
        <w:drawing>
          <wp:inline distT="0" distB="0" distL="0" distR="0" wp14:anchorId="4B3CDCD8" wp14:editId="78F11864">
            <wp:extent cx="4680000" cy="2880000"/>
            <wp:effectExtent l="0" t="0" r="0" b="3175"/>
            <wp:docPr id="39" name="图片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termin.png"/>
                    <pic:cNvPicPr/>
                  </pic:nvPicPr>
                  <pic:blipFill>
                    <a:blip r:embed="rId52">
                      <a:extLst>
                        <a:ext uri="{28A0092B-C50C-407E-A947-70E740481C1C}">
                          <a14:useLocalDpi xmlns:a14="http://schemas.microsoft.com/office/drawing/2010/main" val="0"/>
                        </a:ext>
                      </a:extLst>
                    </a:blip>
                    <a:stretch>
                      <a:fillRect/>
                    </a:stretch>
                  </pic:blipFill>
                  <pic:spPr>
                    <a:xfrm>
                      <a:off x="0" y="0"/>
                      <a:ext cx="4680000" cy="2880000"/>
                    </a:xfrm>
                    <a:prstGeom prst="rect">
                      <a:avLst/>
                    </a:prstGeom>
                  </pic:spPr>
                </pic:pic>
              </a:graphicData>
            </a:graphic>
          </wp:inline>
        </w:drawing>
      </w:r>
    </w:p>
    <w:p w14:paraId="4242E09D" w14:textId="77777777" w:rsidR="00243247" w:rsidRPr="00DB2226" w:rsidRDefault="00243247" w:rsidP="00243247">
      <w:pPr>
        <w:pStyle w:val="a8"/>
        <w:jc w:val="center"/>
      </w:pPr>
      <w:bookmarkStart w:id="170" w:name="_Toc7642040"/>
      <w:bookmarkStart w:id="171" w:name="_Toc7643554"/>
      <w:r>
        <w:t xml:space="preserve">Abbildung </w:t>
      </w:r>
      <w:r>
        <w:fldChar w:fldCharType="begin"/>
      </w:r>
      <w:r>
        <w:instrText xml:space="preserve"> SEQ Abbildung \* ARABIC </w:instrText>
      </w:r>
      <w:r>
        <w:fldChar w:fldCharType="separate"/>
      </w:r>
      <w:r>
        <w:rPr>
          <w:noProof/>
        </w:rPr>
        <w:t>35</w:t>
      </w:r>
      <w:r>
        <w:fldChar w:fldCharType="end"/>
      </w:r>
      <w:r>
        <w:t>: Termintreue im Versuch 7</w:t>
      </w:r>
      <w:bookmarkEnd w:id="170"/>
      <w:bookmarkEnd w:id="171"/>
    </w:p>
    <w:p w14:paraId="1AAFC61F" w14:textId="77777777" w:rsidR="00243247" w:rsidRDefault="00243247" w:rsidP="00243247">
      <w:pPr>
        <w:pStyle w:val="31"/>
      </w:pPr>
      <w:bookmarkStart w:id="172" w:name="_Toc7643515"/>
      <w:r>
        <w:t>Bestand</w:t>
      </w:r>
      <w:bookmarkEnd w:id="172"/>
    </w:p>
    <w:p w14:paraId="645059FE" w14:textId="77777777" w:rsidR="00243247" w:rsidRDefault="00243247" w:rsidP="00243247">
      <w:pPr>
        <w:pStyle w:val="a3"/>
        <w:keepNext/>
        <w:jc w:val="center"/>
      </w:pPr>
      <w:r>
        <w:rPr>
          <w:noProof/>
        </w:rPr>
        <w:drawing>
          <wp:inline distT="0" distB="0" distL="0" distR="0" wp14:anchorId="5441B0EF" wp14:editId="772D9D5C">
            <wp:extent cx="4680000" cy="2880000"/>
            <wp:effectExtent l="0" t="0" r="0" b="3175"/>
            <wp:docPr id="40" name="图片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bestand.png"/>
                    <pic:cNvPicPr/>
                  </pic:nvPicPr>
                  <pic:blipFill>
                    <a:blip r:embed="rId53">
                      <a:extLst>
                        <a:ext uri="{28A0092B-C50C-407E-A947-70E740481C1C}">
                          <a14:useLocalDpi xmlns:a14="http://schemas.microsoft.com/office/drawing/2010/main" val="0"/>
                        </a:ext>
                      </a:extLst>
                    </a:blip>
                    <a:stretch>
                      <a:fillRect/>
                    </a:stretch>
                  </pic:blipFill>
                  <pic:spPr>
                    <a:xfrm>
                      <a:off x="0" y="0"/>
                      <a:ext cx="4680000" cy="2880000"/>
                    </a:xfrm>
                    <a:prstGeom prst="rect">
                      <a:avLst/>
                    </a:prstGeom>
                  </pic:spPr>
                </pic:pic>
              </a:graphicData>
            </a:graphic>
          </wp:inline>
        </w:drawing>
      </w:r>
    </w:p>
    <w:p w14:paraId="79995118" w14:textId="77777777" w:rsidR="00243247" w:rsidRPr="00DB2226" w:rsidRDefault="00243247" w:rsidP="00243247">
      <w:pPr>
        <w:pStyle w:val="a8"/>
        <w:jc w:val="center"/>
      </w:pPr>
      <w:bookmarkStart w:id="173" w:name="_Toc7642041"/>
      <w:bookmarkStart w:id="174" w:name="_Toc7643555"/>
      <w:r>
        <w:t xml:space="preserve">Abbildung </w:t>
      </w:r>
      <w:r>
        <w:fldChar w:fldCharType="begin"/>
      </w:r>
      <w:r>
        <w:instrText xml:space="preserve"> SEQ Abbildung \* ARABIC </w:instrText>
      </w:r>
      <w:r>
        <w:fldChar w:fldCharType="separate"/>
      </w:r>
      <w:r>
        <w:rPr>
          <w:noProof/>
        </w:rPr>
        <w:t>36</w:t>
      </w:r>
      <w:r>
        <w:fldChar w:fldCharType="end"/>
      </w:r>
      <w:r>
        <w:t>: Bestand im Versuch 7</w:t>
      </w:r>
      <w:bookmarkEnd w:id="173"/>
      <w:bookmarkEnd w:id="174"/>
    </w:p>
    <w:p w14:paraId="09C8EE2C" w14:textId="77777777" w:rsidR="00243247" w:rsidRDefault="00243247" w:rsidP="00243247">
      <w:pPr>
        <w:pStyle w:val="31"/>
      </w:pPr>
      <w:bookmarkStart w:id="175" w:name="_Toc7643516"/>
      <w:r>
        <w:t>Interpretation der Ergebnisse</w:t>
      </w:r>
      <w:bookmarkEnd w:id="175"/>
    </w:p>
    <w:p w14:paraId="7C65C98D" w14:textId="77777777" w:rsidR="00243247" w:rsidRPr="001C7E43" w:rsidRDefault="00243247" w:rsidP="00243247">
      <w:pPr>
        <w:pStyle w:val="a3"/>
      </w:pPr>
      <w:bookmarkStart w:id="176" w:name="OLE_LINK173"/>
      <w:bookmarkStart w:id="177" w:name="OLE_LINK174"/>
      <w:r>
        <w:rPr>
          <w:rFonts w:hint="eastAsia"/>
        </w:rPr>
        <w:t>D</w:t>
      </w:r>
      <w:r>
        <w:t>er Vorteil dieser Optimierungsmethode besteht darin, dass die Anzahl der Personen geringer als Versuch 6 ist. Der Nachteil ist jedoch, dass der Warteprozentsatz von Maschine RISZ deutlich gestiegen ist.</w:t>
      </w:r>
      <w:bookmarkEnd w:id="176"/>
      <w:bookmarkEnd w:id="177"/>
    </w:p>
    <w:p w14:paraId="67F20F92" w14:textId="77777777" w:rsidR="00243247" w:rsidRDefault="00243247" w:rsidP="00243247">
      <w:pPr>
        <w:pStyle w:val="a3"/>
      </w:pPr>
    </w:p>
    <w:p w14:paraId="4C4C3CDD" w14:textId="77777777" w:rsidR="00243247" w:rsidRDefault="00243247" w:rsidP="00243247">
      <w:pPr>
        <w:pStyle w:val="a3"/>
        <w:sectPr w:rsidR="00243247" w:rsidSect="00377F42">
          <w:headerReference w:type="default" r:id="rId54"/>
          <w:footerReference w:type="default" r:id="rId55"/>
          <w:pgSz w:w="11907" w:h="16840" w:code="9"/>
          <w:pgMar w:top="1701" w:right="1134" w:bottom="851" w:left="1701" w:header="851" w:footer="680" w:gutter="0"/>
          <w:cols w:space="720"/>
          <w:docGrid w:linePitch="299"/>
        </w:sectPr>
      </w:pPr>
    </w:p>
    <w:p w14:paraId="23C7C88C" w14:textId="77777777" w:rsidR="00243247" w:rsidRDefault="00243247" w:rsidP="00243247">
      <w:pPr>
        <w:pStyle w:val="1"/>
      </w:pPr>
      <w:bookmarkStart w:id="178" w:name="_Toc7643517"/>
      <w:r>
        <w:lastRenderedPageBreak/>
        <w:t>Auswertung</w:t>
      </w:r>
      <w:bookmarkEnd w:id="178"/>
    </w:p>
    <w:p w14:paraId="426569AB" w14:textId="77777777" w:rsidR="00243247" w:rsidRDefault="00243247" w:rsidP="00243247">
      <w:pPr>
        <w:pStyle w:val="21"/>
      </w:pPr>
      <w:bookmarkStart w:id="179" w:name="_Toc7643518"/>
      <w:r>
        <w:t>Fazit</w:t>
      </w:r>
      <w:bookmarkEnd w:id="179"/>
    </w:p>
    <w:p w14:paraId="4793918C" w14:textId="77777777" w:rsidR="00243247" w:rsidRPr="00E52F37" w:rsidRDefault="00243247" w:rsidP="00243247">
      <w:pPr>
        <w:tabs>
          <w:tab w:val="left" w:pos="1080"/>
          <w:tab w:val="left" w:pos="8640"/>
        </w:tabs>
        <w:spacing w:after="0" w:line="360" w:lineRule="auto"/>
        <w:jc w:val="both"/>
        <w:rPr>
          <w:sz w:val="24"/>
          <w:szCs w:val="24"/>
        </w:rPr>
      </w:pPr>
      <w:r w:rsidRPr="00E52F37">
        <w:rPr>
          <w:sz w:val="24"/>
          <w:szCs w:val="24"/>
        </w:rPr>
        <w:t>Fassen Sie hier Ihre Erkenntnisse aus den durchgeführten Versuchen zusammen!</w:t>
      </w:r>
    </w:p>
    <w:p w14:paraId="03438C31" w14:textId="77777777" w:rsidR="00243247" w:rsidRPr="00BC34AC" w:rsidRDefault="00243247" w:rsidP="00243247">
      <w:pPr>
        <w:pStyle w:val="a3"/>
        <w:spacing w:before="360" w:line="480" w:lineRule="auto"/>
      </w:pPr>
      <w:bookmarkStart w:id="180" w:name="OLE_LINK181"/>
      <w:bookmarkStart w:id="181" w:name="OLE_LINK182"/>
      <w:r>
        <w:rPr>
          <w:u w:val="single"/>
        </w:rPr>
        <w:t>D</w:t>
      </w:r>
      <w:r w:rsidRPr="009440B7">
        <w:rPr>
          <w:u w:val="single"/>
        </w:rPr>
        <w:t>ie Optimierung können durch Anpassung der Eingangswerte, wie beispielweise Betriebsmittelanzahl und Schichttyp, mit statistischer Auswertung ermittelt werden</w:t>
      </w:r>
      <w:r>
        <w:rPr>
          <w:u w:val="single"/>
        </w:rPr>
        <w:t>. In der Simulationspraxis wurde nur ein einzelner Parameter geändert und das erwartete Ergebnis konnte nicht erzielt werden. Daher können durch kontinuierliche Versuche mehrere Parameter angepasst und optimiert werden, um optimale Ergebnisse zu erzielen.</w:t>
      </w:r>
      <w:r>
        <w:t xml:space="preserve"> </w:t>
      </w:r>
    </w:p>
    <w:bookmarkEnd w:id="180"/>
    <w:bookmarkEnd w:id="181"/>
    <w:p w14:paraId="5165EF98" w14:textId="77777777" w:rsidR="00243247" w:rsidRPr="00BC34AC" w:rsidRDefault="00243247" w:rsidP="00243247">
      <w:pPr>
        <w:pStyle w:val="a3"/>
      </w:pPr>
    </w:p>
    <w:p w14:paraId="4EA5721D" w14:textId="77777777" w:rsidR="00243247" w:rsidRDefault="00243247" w:rsidP="00243247">
      <w:pPr>
        <w:pStyle w:val="21"/>
      </w:pPr>
      <w:bookmarkStart w:id="182" w:name="_Toc7643519"/>
      <w:r>
        <w:t>Anforderungen an ein erweitertes Modell</w:t>
      </w:r>
      <w:bookmarkEnd w:id="182"/>
    </w:p>
    <w:p w14:paraId="3C178F7D" w14:textId="77777777" w:rsidR="00243247" w:rsidRPr="00E52F37" w:rsidRDefault="00243247" w:rsidP="00243247">
      <w:pPr>
        <w:tabs>
          <w:tab w:val="left" w:pos="1080"/>
          <w:tab w:val="left" w:pos="8640"/>
        </w:tabs>
        <w:spacing w:after="0" w:line="360" w:lineRule="auto"/>
        <w:jc w:val="both"/>
        <w:rPr>
          <w:sz w:val="24"/>
          <w:szCs w:val="24"/>
        </w:rPr>
      </w:pPr>
      <w:bookmarkStart w:id="183" w:name="OLE_LINK183"/>
      <w:bookmarkStart w:id="184" w:name="OLE_LINK184"/>
      <w:r w:rsidRPr="00E52F37">
        <w:rPr>
          <w:sz w:val="24"/>
          <w:szCs w:val="24"/>
        </w:rPr>
        <w:t>Beantworten Sie hier die Frage danach, wie das Simulationsmodel sinnvoll erweitert werden könnte, um aus Ihrer Sicht relevante Zusammenhänge in Hinblick auf die Dimensionierung noch besser untersuchen zu können!</w:t>
      </w:r>
    </w:p>
    <w:p w14:paraId="6EE876CA" w14:textId="77777777" w:rsidR="00243247" w:rsidRPr="00812478" w:rsidRDefault="00243247" w:rsidP="00243247">
      <w:pPr>
        <w:pStyle w:val="a3"/>
        <w:spacing w:before="360" w:line="480" w:lineRule="auto"/>
        <w:rPr>
          <w:u w:val="single"/>
          <w:lang w:eastAsia="zh-CN"/>
        </w:rPr>
      </w:pPr>
      <w:bookmarkStart w:id="185" w:name="OLE_LINK185"/>
      <w:bookmarkStart w:id="186" w:name="OLE_LINK186"/>
      <w:bookmarkEnd w:id="183"/>
      <w:bookmarkEnd w:id="184"/>
      <w:r w:rsidRPr="00812478">
        <w:rPr>
          <w:u w:val="single"/>
        </w:rPr>
        <w:t>Die Parameter des Simulationsmodells sind nicht perfekt, und viele Aspekte wurden nicht berücksichtigt.</w:t>
      </w:r>
      <w:r>
        <w:rPr>
          <w:u w:val="single"/>
        </w:rPr>
        <w:t xml:space="preserve"> Die Fläche der Maschine, die Transportmittel, die Transporthilfsmittel usw. sollen berücksichtigt werden. Es sollten mehr Informationen kombiniert werden, um eine bessere Optimierung zu erreichen.</w:t>
      </w:r>
    </w:p>
    <w:bookmarkEnd w:id="185"/>
    <w:bookmarkEnd w:id="186"/>
    <w:p w14:paraId="593A5CA3" w14:textId="77777777" w:rsidR="00BC34AC" w:rsidRPr="00BC34AC" w:rsidRDefault="00BC34AC" w:rsidP="00BC34AC">
      <w:pPr>
        <w:pStyle w:val="a3"/>
      </w:pPr>
    </w:p>
    <w:sectPr w:rsidR="00BC34AC" w:rsidRPr="00BC34AC" w:rsidSect="00DB2226">
      <w:headerReference w:type="default" r:id="rId56"/>
      <w:footerReference w:type="default" r:id="rId57"/>
      <w:pgSz w:w="11907" w:h="16840" w:code="9"/>
      <w:pgMar w:top="1701" w:right="1134" w:bottom="851" w:left="1701" w:header="851" w:footer="68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1648FE" w14:textId="77777777" w:rsidR="00141202" w:rsidRDefault="00141202">
      <w:r>
        <w:separator/>
      </w:r>
    </w:p>
  </w:endnote>
  <w:endnote w:type="continuationSeparator" w:id="0">
    <w:p w14:paraId="3F9D7D26" w14:textId="77777777" w:rsidR="00141202" w:rsidRDefault="00141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5168E" w14:textId="77777777" w:rsidR="004502C5" w:rsidRPr="00C521AC" w:rsidRDefault="004502C5" w:rsidP="00246CED">
    <w:pPr>
      <w:pStyle w:val="a9"/>
      <w:rPr>
        <w:sz w:val="18"/>
      </w:rPr>
    </w:pPr>
    <w:r>
      <w:rPr>
        <w:sz w:val="18"/>
      </w:rPr>
      <w:tab/>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DE4A6" w14:textId="77777777" w:rsidR="004502C5" w:rsidRPr="00C521AC" w:rsidRDefault="004502C5" w:rsidP="00246CED">
    <w:pPr>
      <w:pStyle w:val="a9"/>
      <w:rPr>
        <w:sz w:val="18"/>
      </w:rPr>
    </w:pPr>
    <w:r>
      <w:rPr>
        <w:sz w:val="18"/>
      </w:rPr>
      <w:tab/>
    </w:r>
    <w:r>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A3BEF" w14:textId="77777777" w:rsidR="004502C5" w:rsidRPr="00C521AC" w:rsidRDefault="004502C5" w:rsidP="00246CED">
    <w:pPr>
      <w:pStyle w:val="a9"/>
      <w:rPr>
        <w:sz w:val="18"/>
      </w:rPr>
    </w:pPr>
    <w:r>
      <w:rPr>
        <w:sz w:val="18"/>
      </w:rPr>
      <w:tab/>
    </w:r>
    <w:r>
      <w:rPr>
        <w:sz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E4E46" w14:textId="20E4D060" w:rsidR="004502C5" w:rsidRPr="00C521AC" w:rsidRDefault="004502C5" w:rsidP="00246CED">
    <w:pPr>
      <w:pStyle w:val="a9"/>
      <w:rPr>
        <w:sz w:val="18"/>
      </w:rPr>
    </w:pPr>
    <w:r>
      <w:rPr>
        <w:sz w:val="18"/>
      </w:rPr>
      <w:tab/>
    </w:r>
    <w:r>
      <w:rPr>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732D19" w14:textId="77777777" w:rsidR="00141202" w:rsidRDefault="00141202">
      <w:r>
        <w:separator/>
      </w:r>
    </w:p>
  </w:footnote>
  <w:footnote w:type="continuationSeparator" w:id="0">
    <w:p w14:paraId="0E1902D2" w14:textId="77777777" w:rsidR="00141202" w:rsidRDefault="001412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12CDF" w14:textId="77777777" w:rsidR="004502C5" w:rsidRDefault="004502C5" w:rsidP="000F73D7">
    <w:pPr>
      <w:pStyle w:val="aa"/>
      <w:tabs>
        <w:tab w:val="clear" w:pos="4252"/>
        <w:tab w:val="clear" w:pos="8504"/>
        <w:tab w:val="center" w:pos="567"/>
        <w:tab w:val="right" w:pos="9072"/>
      </w:tabs>
    </w:pPr>
    <w:r>
      <w:fldChar w:fldCharType="begin"/>
    </w:r>
    <w:r>
      <w:instrText xml:space="preserve"> PAGE </w:instrText>
    </w:r>
    <w:r>
      <w:fldChar w:fldCharType="separate"/>
    </w:r>
    <w:r>
      <w:rPr>
        <w:noProof/>
      </w:rPr>
      <w:t>II</w:t>
    </w:r>
    <w:r>
      <w:rPr>
        <w:noProof/>
      </w:rPr>
      <w:fldChar w:fldCharType="end"/>
    </w:r>
    <w:r>
      <w:rPr>
        <w:noProof/>
      </w:rPr>
      <mc:AlternateContent>
        <mc:Choice Requires="wps">
          <w:drawing>
            <wp:anchor distT="4294967295" distB="4294967295" distL="114300" distR="114300" simplePos="0" relativeHeight="251657728" behindDoc="0" locked="0" layoutInCell="0" allowOverlap="1" wp14:anchorId="6BC8E1DE" wp14:editId="148DE994">
              <wp:simplePos x="0" y="0"/>
              <wp:positionH relativeFrom="column">
                <wp:posOffset>-26035</wp:posOffset>
              </wp:positionH>
              <wp:positionV relativeFrom="paragraph">
                <wp:posOffset>234949</wp:posOffset>
              </wp:positionV>
              <wp:extent cx="5796280" cy="0"/>
              <wp:effectExtent l="0" t="0" r="13970" b="19050"/>
              <wp:wrapNone/>
              <wp:docPr id="5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6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81441" id="Line 6" o:spid="_x0000_s1026" style="position:absolute;left:0;text-align:left;z-index:25165772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2.05pt,18.5pt" to="454.35pt,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" o:allowincell="f"/>
          </w:pict>
        </mc:Fallback>
      </mc:AlternateContent>
    </w:r>
    <w:r>
      <w:tab/>
    </w:r>
    <w:r>
      <w:tab/>
    </w:r>
    <w:fldSimple w:instr=" STYLEREF &quot;Überschrift 1 Verzeichnisse&quot; \* MERGEFORMAT ">
      <w:r w:rsidRPr="005E1CE5">
        <w:rPr>
          <w:b w:val="0"/>
          <w:noProof/>
        </w:rPr>
        <w:t>Inhaltsverzeichnis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8E326" w14:textId="59CCF8E6" w:rsidR="004502C5" w:rsidRPr="00747E25" w:rsidRDefault="004502C5" w:rsidP="00A10BFC">
    <w:pPr>
      <w:pStyle w:val="aa"/>
      <w:tabs>
        <w:tab w:val="clear" w:pos="4252"/>
        <w:tab w:val="clear" w:pos="8504"/>
        <w:tab w:val="center" w:pos="8505"/>
        <w:tab w:val="right" w:pos="9072"/>
      </w:tabs>
      <w:jc w:val="right"/>
    </w:pPr>
    <w:r>
      <w:fldChar w:fldCharType="begin"/>
    </w:r>
    <w:r>
      <w:instrText xml:space="preserve"> PAGE </w:instrText>
    </w:r>
    <w:r>
      <w:fldChar w:fldCharType="separate"/>
    </w:r>
    <w:r>
      <w:rPr>
        <w:noProof/>
      </w:rPr>
      <w:t>5</w:t>
    </w:r>
    <w:r>
      <w:rPr>
        <w:noProof/>
      </w:rPr>
      <w:fldChar w:fldCharType="end"/>
    </w:r>
  </w:p>
  <w:p w14:paraId="625EFA8D" w14:textId="77777777" w:rsidR="004502C5" w:rsidRPr="00224D9C" w:rsidRDefault="004502C5" w:rsidP="00A10BFC">
    <w:pPr>
      <w:pStyle w:val="aa"/>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4B0E2" w14:textId="77777777" w:rsidR="004502C5" w:rsidRPr="00C759E7" w:rsidRDefault="004502C5" w:rsidP="00440ED0">
    <w:pPr>
      <w:pStyle w:val="aa"/>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E660E" w14:textId="77777777" w:rsidR="004502C5" w:rsidRPr="0061005C" w:rsidRDefault="004502C5" w:rsidP="000F73D7">
    <w:pPr>
      <w:pStyle w:val="aa"/>
      <w:tabs>
        <w:tab w:val="clear" w:pos="4252"/>
        <w:tab w:val="clear" w:pos="8504"/>
        <w:tab w:val="center" w:pos="567"/>
        <w:tab w:val="right" w:pos="9072"/>
      </w:tabs>
    </w:pPr>
    <w:r>
      <w:fldChar w:fldCharType="begin"/>
    </w:r>
    <w:r>
      <w:instrText xml:space="preserve"> PAGE </w:instrText>
    </w:r>
    <w:r>
      <w:fldChar w:fldCharType="separate"/>
    </w:r>
    <w:r>
      <w:rPr>
        <w:noProof/>
      </w:rPr>
      <w:t>14</w:t>
    </w:r>
    <w:r>
      <w:rPr>
        <w:noProof/>
      </w:rPr>
      <w:fldChar w:fldCharType="end"/>
    </w:r>
    <w:r w:rsidRPr="0061005C">
      <w:tab/>
    </w:r>
    <w:r w:rsidRPr="0061005C">
      <w:tab/>
    </w:r>
    <w:fldSimple w:instr=" STYLEREF &quot;Überschrift 1 Verzeichnisse&quot; \* MERGEFORMAT ">
      <w:r>
        <w:rPr>
          <w:noProof/>
        </w:rPr>
        <w:t>Inhaltsverzeichnis</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E7184" w14:textId="5CDA9A9C" w:rsidR="004502C5" w:rsidRPr="00B603B5" w:rsidRDefault="004502C5" w:rsidP="00E52F37">
    <w:pPr>
      <w:pStyle w:val="aa"/>
      <w:tabs>
        <w:tab w:val="right" w:pos="9000"/>
      </w:tabs>
      <w:rPr>
        <w:sz w:val="20"/>
        <w:szCs w:val="20"/>
      </w:rPr>
    </w:pPr>
    <w:r>
      <w:rPr>
        <w:sz w:val="20"/>
        <w:szCs w:val="20"/>
      </w:rPr>
      <w:t>Aufgabenstellung</w:t>
    </w:r>
    <w:r w:rsidRPr="00B603B5">
      <w:rPr>
        <w:sz w:val="20"/>
        <w:szCs w:val="20"/>
      </w:rPr>
      <w:tab/>
    </w:r>
    <w:r w:rsidRPr="00B603B5">
      <w:rPr>
        <w:sz w:val="20"/>
        <w:szCs w:val="20"/>
      </w:rPr>
      <w:tab/>
    </w:r>
    <w:r w:rsidRPr="00B603B5">
      <w:rPr>
        <w:rStyle w:val="af4"/>
        <w:sz w:val="20"/>
        <w:szCs w:val="20"/>
      </w:rPr>
      <w:fldChar w:fldCharType="begin"/>
    </w:r>
    <w:r w:rsidRPr="00B603B5">
      <w:rPr>
        <w:rStyle w:val="af4"/>
        <w:sz w:val="20"/>
        <w:szCs w:val="20"/>
      </w:rPr>
      <w:instrText xml:space="preserve"> PAGE </w:instrText>
    </w:r>
    <w:r w:rsidRPr="00B603B5">
      <w:rPr>
        <w:rStyle w:val="af4"/>
        <w:sz w:val="20"/>
        <w:szCs w:val="20"/>
      </w:rPr>
      <w:fldChar w:fldCharType="separate"/>
    </w:r>
    <w:r>
      <w:rPr>
        <w:rStyle w:val="af4"/>
        <w:noProof/>
        <w:sz w:val="20"/>
        <w:szCs w:val="20"/>
      </w:rPr>
      <w:t>6</w:t>
    </w:r>
    <w:r w:rsidRPr="00B603B5">
      <w:rPr>
        <w:rStyle w:val="af4"/>
        <w:sz w:val="20"/>
        <w:szCs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AB8C7" w14:textId="77777777" w:rsidR="004502C5" w:rsidRPr="00747E25" w:rsidRDefault="004502C5" w:rsidP="00A10BFC">
    <w:pPr>
      <w:pStyle w:val="aa"/>
      <w:tabs>
        <w:tab w:val="clear" w:pos="4252"/>
        <w:tab w:val="clear" w:pos="8504"/>
        <w:tab w:val="center" w:pos="8505"/>
        <w:tab w:val="right" w:pos="9072"/>
      </w:tabs>
      <w:jc w:val="right"/>
    </w:pPr>
    <w:r>
      <w:fldChar w:fldCharType="begin"/>
    </w:r>
    <w:r>
      <w:instrText xml:space="preserve"> PAGE </w:instrText>
    </w:r>
    <w:r>
      <w:fldChar w:fldCharType="separate"/>
    </w:r>
    <w:r>
      <w:rPr>
        <w:noProof/>
      </w:rPr>
      <w:t>17</w:t>
    </w:r>
    <w:r>
      <w:rPr>
        <w:noProof/>
      </w:rPr>
      <w:fldChar w:fldCharType="end"/>
    </w:r>
  </w:p>
  <w:p w14:paraId="4C8F6290" w14:textId="77777777" w:rsidR="004502C5" w:rsidRPr="00224D9C" w:rsidRDefault="004502C5" w:rsidP="00A10BFC">
    <w:pPr>
      <w:pStyle w:val="aa"/>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FF726" w14:textId="77777777" w:rsidR="004502C5" w:rsidRPr="00747E25" w:rsidRDefault="004502C5" w:rsidP="00A10BFC">
    <w:pPr>
      <w:pStyle w:val="aa"/>
      <w:tabs>
        <w:tab w:val="clear" w:pos="4252"/>
        <w:tab w:val="clear" w:pos="8504"/>
        <w:tab w:val="center" w:pos="8505"/>
        <w:tab w:val="right" w:pos="9072"/>
      </w:tabs>
      <w:jc w:val="right"/>
    </w:pPr>
    <w:r>
      <w:fldChar w:fldCharType="begin"/>
    </w:r>
    <w:r>
      <w:instrText xml:space="preserve"> PAGE </w:instrText>
    </w:r>
    <w:r>
      <w:fldChar w:fldCharType="separate"/>
    </w:r>
    <w:r>
      <w:rPr>
        <w:noProof/>
      </w:rPr>
      <w:t>17</w:t>
    </w:r>
    <w:r>
      <w:rPr>
        <w:noProof/>
      </w:rPr>
      <w:fldChar w:fldCharType="end"/>
    </w:r>
  </w:p>
  <w:p w14:paraId="61692A65" w14:textId="77777777" w:rsidR="004502C5" w:rsidRPr="00224D9C" w:rsidRDefault="004502C5" w:rsidP="00A10BFC">
    <w:pPr>
      <w:pStyle w:val="aa"/>
      <w:pBdr>
        <w:bottom w:val="none" w:sz="0" w:space="0"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6344B" w14:textId="77777777" w:rsidR="004502C5" w:rsidRPr="00747E25" w:rsidRDefault="004502C5" w:rsidP="00A10BFC">
    <w:pPr>
      <w:pStyle w:val="aa"/>
      <w:tabs>
        <w:tab w:val="clear" w:pos="4252"/>
        <w:tab w:val="clear" w:pos="8504"/>
        <w:tab w:val="center" w:pos="8505"/>
        <w:tab w:val="right" w:pos="9072"/>
      </w:tabs>
      <w:jc w:val="right"/>
    </w:pPr>
    <w:r>
      <w:fldChar w:fldCharType="begin"/>
    </w:r>
    <w:r>
      <w:instrText xml:space="preserve"> PAGE </w:instrText>
    </w:r>
    <w:r>
      <w:fldChar w:fldCharType="separate"/>
    </w:r>
    <w:r>
      <w:rPr>
        <w:noProof/>
      </w:rPr>
      <w:t>17</w:t>
    </w:r>
    <w:r>
      <w:rPr>
        <w:noProof/>
      </w:rPr>
      <w:fldChar w:fldCharType="end"/>
    </w:r>
  </w:p>
  <w:p w14:paraId="26410008" w14:textId="77777777" w:rsidR="004502C5" w:rsidRPr="00224D9C" w:rsidRDefault="004502C5" w:rsidP="00A10BFC">
    <w:pPr>
      <w:pStyle w:val="aa"/>
      <w:pBdr>
        <w:bottom w:val="none" w:sz="0" w:space="0"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04529" w14:textId="4FFAC385" w:rsidR="004502C5" w:rsidRPr="00747E25" w:rsidRDefault="004502C5" w:rsidP="00A10BFC">
    <w:pPr>
      <w:pStyle w:val="aa"/>
      <w:tabs>
        <w:tab w:val="clear" w:pos="4252"/>
        <w:tab w:val="clear" w:pos="8504"/>
        <w:tab w:val="center" w:pos="8505"/>
        <w:tab w:val="right" w:pos="9072"/>
      </w:tabs>
      <w:jc w:val="right"/>
    </w:pPr>
    <w:r>
      <w:fldChar w:fldCharType="begin"/>
    </w:r>
    <w:r>
      <w:instrText xml:space="preserve"> PAGE </w:instrText>
    </w:r>
    <w:r>
      <w:fldChar w:fldCharType="separate"/>
    </w:r>
    <w:r>
      <w:rPr>
        <w:noProof/>
      </w:rPr>
      <w:t>17</w:t>
    </w:r>
    <w:r>
      <w:rPr>
        <w:noProof/>
      </w:rPr>
      <w:fldChar w:fldCharType="end"/>
    </w:r>
  </w:p>
  <w:p w14:paraId="248A06F8" w14:textId="77777777" w:rsidR="004502C5" w:rsidRPr="00224D9C" w:rsidRDefault="004502C5" w:rsidP="00A10BFC">
    <w:pPr>
      <w:pStyle w:val="aa"/>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DDCCDC2"/>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B1BAC410"/>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66CAB5F8"/>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C549392"/>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6D8ABE40"/>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E48D778"/>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20E99FE"/>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7F84CE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7C0038"/>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5EEE36A4"/>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35D2A8D"/>
    <w:multiLevelType w:val="multilevel"/>
    <w:tmpl w:val="6854C964"/>
    <w:lvl w:ilvl="0">
      <w:start w:val="1"/>
      <w:numFmt w:val="bullet"/>
      <w:pStyle w:val="AufzhlungmPunkt"/>
      <w:lvlText w:val=""/>
      <w:lvlJc w:val="left"/>
      <w:pPr>
        <w:tabs>
          <w:tab w:val="num" w:pos="644"/>
        </w:tabs>
        <w:ind w:left="641" w:hanging="357"/>
      </w:pPr>
      <w:rPr>
        <w:rFonts w:ascii="Symbol" w:hAnsi="Symbol" w:hint="default"/>
        <w:color w:val="auto"/>
      </w:rPr>
    </w:lvl>
    <w:lvl w:ilvl="1">
      <w:start w:val="1"/>
      <w:numFmt w:val="bullet"/>
      <w:lvlText w:val=""/>
      <w:lvlJc w:val="left"/>
      <w:pPr>
        <w:tabs>
          <w:tab w:val="num" w:pos="1001"/>
        </w:tabs>
        <w:ind w:left="998" w:hanging="357"/>
      </w:pPr>
      <w:rPr>
        <w:rFonts w:ascii="Symbol" w:hAnsi="Symbol" w:hint="default"/>
        <w:color w:val="auto"/>
      </w:rPr>
    </w:lvl>
    <w:lvl w:ilvl="2">
      <w:start w:val="1"/>
      <w:numFmt w:val="bullet"/>
      <w:lvlText w:val=""/>
      <w:lvlJc w:val="left"/>
      <w:pPr>
        <w:tabs>
          <w:tab w:val="num" w:pos="1358"/>
        </w:tabs>
        <w:ind w:left="1355" w:hanging="357"/>
      </w:pPr>
      <w:rPr>
        <w:rFonts w:ascii="Symbol" w:hAnsi="Symbol" w:hint="default"/>
        <w:color w:val="auto"/>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CD29A5"/>
    <w:multiLevelType w:val="multilevel"/>
    <w:tmpl w:val="42DA10DC"/>
    <w:lvl w:ilvl="0">
      <w:start w:val="1"/>
      <w:numFmt w:val="decimal"/>
      <w:pStyle w:val="berschriftAnl1"/>
      <w:lvlText w:val="A%1"/>
      <w:lvlJc w:val="left"/>
      <w:pPr>
        <w:tabs>
          <w:tab w:val="num" w:pos="432"/>
        </w:tabs>
        <w:ind w:left="432" w:hanging="432"/>
      </w:pPr>
      <w:rPr>
        <w:rFonts w:hint="default"/>
      </w:rPr>
    </w:lvl>
    <w:lvl w:ilvl="1">
      <w:start w:val="1"/>
      <w:numFmt w:val="decimal"/>
      <w:pStyle w:val="berschriftAnl2"/>
      <w:lvlText w:val="A%1.%2"/>
      <w:lvlJc w:val="left"/>
      <w:pPr>
        <w:tabs>
          <w:tab w:val="num" w:pos="576"/>
        </w:tabs>
        <w:ind w:left="576" w:hanging="576"/>
      </w:pPr>
      <w:rPr>
        <w:rFonts w:hint="default"/>
      </w:rPr>
    </w:lvl>
    <w:lvl w:ilvl="2">
      <w:start w:val="1"/>
      <w:numFmt w:val="decimal"/>
      <w:pStyle w:val="berschriftAnl3"/>
      <w:lvlText w:val="A%1.%2.%3"/>
      <w:lvlJc w:val="left"/>
      <w:pPr>
        <w:tabs>
          <w:tab w:val="num" w:pos="720"/>
        </w:tabs>
        <w:ind w:left="720" w:hanging="720"/>
      </w:pPr>
      <w:rPr>
        <w:rFonts w:hint="default"/>
      </w:rPr>
    </w:lvl>
    <w:lvl w:ilvl="3">
      <w:start w:val="1"/>
      <w:numFmt w:val="decimal"/>
      <w:pStyle w:val="berschriftAnl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A%1"/>
      <w:lvlJc w:val="left"/>
      <w:pPr>
        <w:tabs>
          <w:tab w:val="num" w:pos="1152"/>
        </w:tabs>
        <w:ind w:left="1152" w:hanging="1152"/>
      </w:pPr>
      <w:rPr>
        <w:rFonts w:hint="default"/>
      </w:rPr>
    </w:lvl>
    <w:lvl w:ilvl="6">
      <w:start w:val="1"/>
      <w:numFmt w:val="decimal"/>
      <w:lvlText w:val="%7A%1.%2"/>
      <w:lvlJc w:val="left"/>
      <w:pPr>
        <w:tabs>
          <w:tab w:val="num" w:pos="1296"/>
        </w:tabs>
        <w:ind w:left="1296" w:hanging="1296"/>
      </w:pPr>
      <w:rPr>
        <w:rFonts w:hint="default"/>
      </w:rPr>
    </w:lvl>
    <w:lvl w:ilvl="7">
      <w:start w:val="1"/>
      <w:numFmt w:val="decimal"/>
      <w:lvlText w:val="%8A%1.%2.%3"/>
      <w:lvlJc w:val="left"/>
      <w:pPr>
        <w:tabs>
          <w:tab w:val="num" w:pos="1440"/>
        </w:tabs>
        <w:ind w:left="1440" w:hanging="1440"/>
      </w:pPr>
      <w:rPr>
        <w:rFonts w:hint="default"/>
      </w:rPr>
    </w:lvl>
    <w:lvl w:ilvl="8">
      <w:start w:val="1"/>
      <w:numFmt w:val="decimal"/>
      <w:lvlText w:val="A%1.%2.%3.%4"/>
      <w:lvlJc w:val="left"/>
      <w:pPr>
        <w:tabs>
          <w:tab w:val="num" w:pos="1584"/>
        </w:tabs>
        <w:ind w:left="1584" w:hanging="1584"/>
      </w:pPr>
      <w:rPr>
        <w:rFonts w:hint="default"/>
      </w:rPr>
    </w:lvl>
  </w:abstractNum>
  <w:abstractNum w:abstractNumId="12" w15:restartNumberingAfterBreak="0">
    <w:nsid w:val="1AAD0EF3"/>
    <w:multiLevelType w:val="hybridMultilevel"/>
    <w:tmpl w:val="B48E37BA"/>
    <w:lvl w:ilvl="0" w:tplc="8212754E">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18C29AC"/>
    <w:multiLevelType w:val="hybridMultilevel"/>
    <w:tmpl w:val="8D6848D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23D907B4"/>
    <w:multiLevelType w:val="hybridMultilevel"/>
    <w:tmpl w:val="9AA2B152"/>
    <w:lvl w:ilvl="0" w:tplc="5A04E278">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45A5CF7"/>
    <w:multiLevelType w:val="hybridMultilevel"/>
    <w:tmpl w:val="B5D423C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02E1790"/>
    <w:multiLevelType w:val="hybridMultilevel"/>
    <w:tmpl w:val="2CB0BCDE"/>
    <w:lvl w:ilvl="0" w:tplc="2236D76E">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0FA1DC2"/>
    <w:multiLevelType w:val="singleLevel"/>
    <w:tmpl w:val="0F325FA2"/>
    <w:lvl w:ilvl="0">
      <w:start w:val="1"/>
      <w:numFmt w:val="decimal"/>
      <w:pStyle w:val="a1"/>
      <w:lvlText w:val="[%1]"/>
      <w:lvlJc w:val="left"/>
      <w:pPr>
        <w:tabs>
          <w:tab w:val="num" w:pos="709"/>
        </w:tabs>
        <w:ind w:left="709" w:hanging="709"/>
      </w:pPr>
      <w:rPr>
        <w:rFonts w:ascii="Arial" w:hAnsi="Arial" w:hint="default"/>
        <w:caps w:val="0"/>
        <w:strike w:val="0"/>
        <w:dstrike w:val="0"/>
        <w:vanish w:val="0"/>
        <w:color w:val="000000"/>
        <w:sz w:val="20"/>
        <w:vertAlign w:val="baseline"/>
      </w:rPr>
    </w:lvl>
  </w:abstractNum>
  <w:abstractNum w:abstractNumId="18" w15:restartNumberingAfterBreak="0">
    <w:nsid w:val="384D1C58"/>
    <w:multiLevelType w:val="hybridMultilevel"/>
    <w:tmpl w:val="B67AEDFE"/>
    <w:lvl w:ilvl="0" w:tplc="73145F7C">
      <w:numFmt w:val="bullet"/>
      <w:lvlText w:val="-"/>
      <w:lvlJc w:val="left"/>
      <w:pPr>
        <w:ind w:left="1069" w:hanging="360"/>
      </w:pPr>
      <w:rPr>
        <w:rFonts w:ascii="Arial" w:eastAsia="Times New Roman" w:hAnsi="Arial" w:cs="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9" w15:restartNumberingAfterBreak="0">
    <w:nsid w:val="4AD22637"/>
    <w:multiLevelType w:val="hybridMultilevel"/>
    <w:tmpl w:val="949EF400"/>
    <w:lvl w:ilvl="0" w:tplc="1AF81AC0">
      <w:start w:val="1"/>
      <w:numFmt w:val="lowerLetter"/>
      <w:pStyle w:val="AufzhlungmBuchstabe"/>
      <w:lvlText w:val="%1)"/>
      <w:lvlJc w:val="left"/>
      <w:pPr>
        <w:tabs>
          <w:tab w:val="num" w:pos="644"/>
        </w:tabs>
        <w:ind w:left="644" w:hanging="360"/>
      </w:pPr>
      <w:rPr>
        <w:rFonts w:hint="default"/>
      </w:rPr>
    </w:lvl>
    <w:lvl w:ilvl="1" w:tplc="04070019" w:tentative="1">
      <w:start w:val="1"/>
      <w:numFmt w:val="lowerLetter"/>
      <w:lvlText w:val="%2."/>
      <w:lvlJc w:val="left"/>
      <w:pPr>
        <w:tabs>
          <w:tab w:val="num" w:pos="1724"/>
        </w:tabs>
        <w:ind w:left="1724" w:hanging="360"/>
      </w:pPr>
    </w:lvl>
    <w:lvl w:ilvl="2" w:tplc="0407001B" w:tentative="1">
      <w:start w:val="1"/>
      <w:numFmt w:val="lowerRoman"/>
      <w:lvlText w:val="%3."/>
      <w:lvlJc w:val="right"/>
      <w:pPr>
        <w:tabs>
          <w:tab w:val="num" w:pos="2444"/>
        </w:tabs>
        <w:ind w:left="2444" w:hanging="180"/>
      </w:pPr>
    </w:lvl>
    <w:lvl w:ilvl="3" w:tplc="0407000F" w:tentative="1">
      <w:start w:val="1"/>
      <w:numFmt w:val="decimal"/>
      <w:lvlText w:val="%4."/>
      <w:lvlJc w:val="left"/>
      <w:pPr>
        <w:tabs>
          <w:tab w:val="num" w:pos="3164"/>
        </w:tabs>
        <w:ind w:left="3164" w:hanging="360"/>
      </w:pPr>
    </w:lvl>
    <w:lvl w:ilvl="4" w:tplc="04070019" w:tentative="1">
      <w:start w:val="1"/>
      <w:numFmt w:val="lowerLetter"/>
      <w:lvlText w:val="%5."/>
      <w:lvlJc w:val="left"/>
      <w:pPr>
        <w:tabs>
          <w:tab w:val="num" w:pos="3884"/>
        </w:tabs>
        <w:ind w:left="3884" w:hanging="360"/>
      </w:pPr>
    </w:lvl>
    <w:lvl w:ilvl="5" w:tplc="0407001B" w:tentative="1">
      <w:start w:val="1"/>
      <w:numFmt w:val="lowerRoman"/>
      <w:lvlText w:val="%6."/>
      <w:lvlJc w:val="right"/>
      <w:pPr>
        <w:tabs>
          <w:tab w:val="num" w:pos="4604"/>
        </w:tabs>
        <w:ind w:left="4604" w:hanging="180"/>
      </w:pPr>
    </w:lvl>
    <w:lvl w:ilvl="6" w:tplc="0407000F" w:tentative="1">
      <w:start w:val="1"/>
      <w:numFmt w:val="decimal"/>
      <w:lvlText w:val="%7."/>
      <w:lvlJc w:val="left"/>
      <w:pPr>
        <w:tabs>
          <w:tab w:val="num" w:pos="5324"/>
        </w:tabs>
        <w:ind w:left="5324" w:hanging="360"/>
      </w:pPr>
    </w:lvl>
    <w:lvl w:ilvl="7" w:tplc="04070019" w:tentative="1">
      <w:start w:val="1"/>
      <w:numFmt w:val="lowerLetter"/>
      <w:lvlText w:val="%8."/>
      <w:lvlJc w:val="left"/>
      <w:pPr>
        <w:tabs>
          <w:tab w:val="num" w:pos="6044"/>
        </w:tabs>
        <w:ind w:left="6044" w:hanging="360"/>
      </w:pPr>
    </w:lvl>
    <w:lvl w:ilvl="8" w:tplc="0407001B" w:tentative="1">
      <w:start w:val="1"/>
      <w:numFmt w:val="lowerRoman"/>
      <w:lvlText w:val="%9."/>
      <w:lvlJc w:val="right"/>
      <w:pPr>
        <w:tabs>
          <w:tab w:val="num" w:pos="6764"/>
        </w:tabs>
        <w:ind w:left="6764" w:hanging="180"/>
      </w:pPr>
    </w:lvl>
  </w:abstractNum>
  <w:abstractNum w:abstractNumId="20" w15:restartNumberingAfterBreak="0">
    <w:nsid w:val="54905D0B"/>
    <w:multiLevelType w:val="hybridMultilevel"/>
    <w:tmpl w:val="1806191E"/>
    <w:lvl w:ilvl="0" w:tplc="7B0A97C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C305B9F"/>
    <w:multiLevelType w:val="hybridMultilevel"/>
    <w:tmpl w:val="96FA85C4"/>
    <w:lvl w:ilvl="0" w:tplc="C3482B62">
      <w:numFmt w:val="bullet"/>
      <w:lvlText w:val=""/>
      <w:lvlJc w:val="left"/>
      <w:pPr>
        <w:ind w:left="720" w:hanging="360"/>
      </w:pPr>
      <w:rPr>
        <w:rFonts w:ascii="Wingdings" w:eastAsia="Times New Roman" w:hAnsi="Wingdings"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CF27041"/>
    <w:multiLevelType w:val="hybridMultilevel"/>
    <w:tmpl w:val="A98C133C"/>
    <w:lvl w:ilvl="0" w:tplc="19286596">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5F82599"/>
    <w:multiLevelType w:val="hybridMultilevel"/>
    <w:tmpl w:val="3C8885EA"/>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4" w15:restartNumberingAfterBreak="0">
    <w:nsid w:val="675F6CE6"/>
    <w:multiLevelType w:val="hybridMultilevel"/>
    <w:tmpl w:val="F3D2519E"/>
    <w:lvl w:ilvl="0" w:tplc="04070001">
      <w:start w:val="1"/>
      <w:numFmt w:val="bullet"/>
      <w:lvlText w:val=""/>
      <w:lvlJc w:val="left"/>
      <w:pPr>
        <w:tabs>
          <w:tab w:val="num" w:pos="1800"/>
        </w:tabs>
        <w:ind w:left="1800" w:hanging="360"/>
      </w:pPr>
      <w:rPr>
        <w:rFonts w:ascii="Symbol" w:hAnsi="Symbol" w:hint="default"/>
      </w:rPr>
    </w:lvl>
    <w:lvl w:ilvl="1" w:tplc="04070003" w:tentative="1">
      <w:start w:val="1"/>
      <w:numFmt w:val="bullet"/>
      <w:lvlText w:val="o"/>
      <w:lvlJc w:val="left"/>
      <w:pPr>
        <w:tabs>
          <w:tab w:val="num" w:pos="2520"/>
        </w:tabs>
        <w:ind w:left="2520" w:hanging="360"/>
      </w:pPr>
      <w:rPr>
        <w:rFonts w:ascii="Courier New" w:hAnsi="Courier New" w:hint="default"/>
      </w:rPr>
    </w:lvl>
    <w:lvl w:ilvl="2" w:tplc="04070005" w:tentative="1">
      <w:start w:val="1"/>
      <w:numFmt w:val="bullet"/>
      <w:lvlText w:val=""/>
      <w:lvlJc w:val="left"/>
      <w:pPr>
        <w:tabs>
          <w:tab w:val="num" w:pos="3240"/>
        </w:tabs>
        <w:ind w:left="3240" w:hanging="360"/>
      </w:pPr>
      <w:rPr>
        <w:rFonts w:ascii="Wingdings" w:hAnsi="Wingdings" w:hint="default"/>
      </w:r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6B7D7809"/>
    <w:multiLevelType w:val="singleLevel"/>
    <w:tmpl w:val="CBC6ECB6"/>
    <w:lvl w:ilvl="0">
      <w:start w:val="1"/>
      <w:numFmt w:val="decimal"/>
      <w:pStyle w:val="AufzhlungmNummerierung"/>
      <w:lvlText w:val="%1."/>
      <w:lvlJc w:val="left"/>
      <w:pPr>
        <w:tabs>
          <w:tab w:val="num" w:pos="641"/>
        </w:tabs>
        <w:ind w:left="641" w:hanging="357"/>
      </w:pPr>
      <w:rPr>
        <w:rFonts w:hint="default"/>
      </w:rPr>
    </w:lvl>
  </w:abstractNum>
  <w:abstractNum w:abstractNumId="26" w15:restartNumberingAfterBreak="0">
    <w:nsid w:val="6B9A3FC0"/>
    <w:multiLevelType w:val="hybridMultilevel"/>
    <w:tmpl w:val="FF528C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2196CBC"/>
    <w:multiLevelType w:val="hybridMultilevel"/>
    <w:tmpl w:val="C16E514E"/>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4F11BFD"/>
    <w:multiLevelType w:val="hybridMultilevel"/>
    <w:tmpl w:val="92CC18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6E86F3A"/>
    <w:multiLevelType w:val="multilevel"/>
    <w:tmpl w:val="B3B01F8E"/>
    <w:lvl w:ilvl="0">
      <w:start w:val="1"/>
      <w:numFmt w:val="decimal"/>
      <w:pStyle w:val="1"/>
      <w:lvlText w:val="%1"/>
      <w:lvlJc w:val="left"/>
      <w:pPr>
        <w:tabs>
          <w:tab w:val="num" w:pos="539"/>
        </w:tabs>
        <w:ind w:left="539" w:hanging="539"/>
      </w:pPr>
      <w:rPr>
        <w:rFonts w:hint="default"/>
      </w:rPr>
    </w:lvl>
    <w:lvl w:ilvl="1">
      <w:start w:val="1"/>
      <w:numFmt w:val="decimal"/>
      <w:pStyle w:val="21"/>
      <w:lvlText w:val="%1.%2"/>
      <w:lvlJc w:val="left"/>
      <w:pPr>
        <w:tabs>
          <w:tab w:val="num" w:pos="737"/>
        </w:tabs>
        <w:ind w:left="737" w:hanging="737"/>
      </w:pPr>
      <w:rPr>
        <w:rFonts w:hint="default"/>
        <w:sz w:val="24"/>
      </w:rPr>
    </w:lvl>
    <w:lvl w:ilvl="2">
      <w:start w:val="1"/>
      <w:numFmt w:val="decimal"/>
      <w:pStyle w:val="31"/>
      <w:lvlText w:val="%1.%2.%3"/>
      <w:lvlJc w:val="left"/>
      <w:pPr>
        <w:tabs>
          <w:tab w:val="num" w:pos="1929"/>
        </w:tabs>
        <w:ind w:left="1929" w:hanging="936"/>
      </w:pPr>
      <w:rPr>
        <w:rFonts w:hint="default"/>
        <w:sz w:val="24"/>
        <w:szCs w:val="22"/>
      </w:rPr>
    </w:lvl>
    <w:lvl w:ilvl="3">
      <w:start w:val="1"/>
      <w:numFmt w:val="decimal"/>
      <w:pStyle w:val="41"/>
      <w:lvlText w:val="%1.%2.%3.%4"/>
      <w:lvlJc w:val="left"/>
      <w:pPr>
        <w:tabs>
          <w:tab w:val="num" w:pos="1134"/>
        </w:tabs>
        <w:ind w:left="1134" w:hanging="1134"/>
      </w:pPr>
      <w:rPr>
        <w:rFonts w:hint="default"/>
        <w:sz w:val="22"/>
      </w:rPr>
    </w:lvl>
    <w:lvl w:ilvl="4">
      <w:start w:val="1"/>
      <w:numFmt w:val="decimal"/>
      <w:pStyle w:val="51"/>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0" w15:restartNumberingAfterBreak="0">
    <w:nsid w:val="778B5D13"/>
    <w:multiLevelType w:val="hybridMultilevel"/>
    <w:tmpl w:val="748A6E4C"/>
    <w:lvl w:ilvl="0" w:tplc="02721ED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9C54CF7"/>
    <w:multiLevelType w:val="hybridMultilevel"/>
    <w:tmpl w:val="894ED500"/>
    <w:lvl w:ilvl="0" w:tplc="04070015">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29"/>
  </w:num>
  <w:num w:numId="2">
    <w:abstractNumId w:val="17"/>
  </w:num>
  <w:num w:numId="3">
    <w:abstractNumId w:val="10"/>
  </w:num>
  <w:num w:numId="4">
    <w:abstractNumId w:val="25"/>
  </w:num>
  <w:num w:numId="5">
    <w:abstractNumId w:val="19"/>
  </w:num>
  <w:num w:numId="6">
    <w:abstractNumId w:val="11"/>
  </w:num>
  <w:num w:numId="7">
    <w:abstractNumId w:val="0"/>
  </w:num>
  <w:num w:numId="8">
    <w:abstractNumId w:val="1"/>
  </w:num>
  <w:num w:numId="9">
    <w:abstractNumId w:val="2"/>
  </w:num>
  <w:num w:numId="10">
    <w:abstractNumId w:val="3"/>
  </w:num>
  <w:num w:numId="11">
    <w:abstractNumId w:val="4"/>
  </w:num>
  <w:num w:numId="12">
    <w:abstractNumId w:val="5"/>
  </w:num>
  <w:num w:numId="13">
    <w:abstractNumId w:val="6"/>
  </w:num>
  <w:num w:numId="14">
    <w:abstractNumId w:val="7"/>
  </w:num>
  <w:num w:numId="15">
    <w:abstractNumId w:val="8"/>
  </w:num>
  <w:num w:numId="16">
    <w:abstractNumId w:val="9"/>
  </w:num>
  <w:num w:numId="17">
    <w:abstractNumId w:val="15"/>
  </w:num>
  <w:num w:numId="18">
    <w:abstractNumId w:val="26"/>
  </w:num>
  <w:num w:numId="19">
    <w:abstractNumId w:val="28"/>
  </w:num>
  <w:num w:numId="20">
    <w:abstractNumId w:val="27"/>
  </w:num>
  <w:num w:numId="21">
    <w:abstractNumId w:val="13"/>
  </w:num>
  <w:num w:numId="22">
    <w:abstractNumId w:val="31"/>
  </w:num>
  <w:num w:numId="23">
    <w:abstractNumId w:val="23"/>
  </w:num>
  <w:num w:numId="24">
    <w:abstractNumId w:val="22"/>
  </w:num>
  <w:num w:numId="25">
    <w:abstractNumId w:val="16"/>
  </w:num>
  <w:num w:numId="26">
    <w:abstractNumId w:val="30"/>
  </w:num>
  <w:num w:numId="27">
    <w:abstractNumId w:val="18"/>
  </w:num>
  <w:num w:numId="28">
    <w:abstractNumId w:val="20"/>
  </w:num>
  <w:num w:numId="29">
    <w:abstractNumId w:val="21"/>
  </w:num>
  <w:num w:numId="30">
    <w:abstractNumId w:val="24"/>
  </w:num>
  <w:num w:numId="31">
    <w:abstractNumId w:val="14"/>
  </w:num>
  <w:num w:numId="32">
    <w:abstractNumId w:val="12"/>
  </w:num>
  <w:num w:numId="33">
    <w:abstractNumId w:val="2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intFractionalCharacterWidth/>
  <w:bordersDoNotSurroundHeader/>
  <w:bordersDoNotSurroundFooter/>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1134"/>
  <w:doNotHyphenateCap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0A2"/>
    <w:rsid w:val="00000055"/>
    <w:rsid w:val="0000016A"/>
    <w:rsid w:val="000006C5"/>
    <w:rsid w:val="00000822"/>
    <w:rsid w:val="00000C56"/>
    <w:rsid w:val="00000EE2"/>
    <w:rsid w:val="00000F8B"/>
    <w:rsid w:val="00001168"/>
    <w:rsid w:val="00001957"/>
    <w:rsid w:val="00001B8D"/>
    <w:rsid w:val="00001BBB"/>
    <w:rsid w:val="00001DCC"/>
    <w:rsid w:val="00001F73"/>
    <w:rsid w:val="00001F84"/>
    <w:rsid w:val="000026DA"/>
    <w:rsid w:val="00002898"/>
    <w:rsid w:val="00002A62"/>
    <w:rsid w:val="00002A72"/>
    <w:rsid w:val="00002B65"/>
    <w:rsid w:val="00002BCC"/>
    <w:rsid w:val="00002BEE"/>
    <w:rsid w:val="00002DF1"/>
    <w:rsid w:val="00002FA1"/>
    <w:rsid w:val="000036F0"/>
    <w:rsid w:val="00003783"/>
    <w:rsid w:val="000037F9"/>
    <w:rsid w:val="0000380F"/>
    <w:rsid w:val="000039F6"/>
    <w:rsid w:val="00004037"/>
    <w:rsid w:val="00004226"/>
    <w:rsid w:val="000046D9"/>
    <w:rsid w:val="00004B58"/>
    <w:rsid w:val="00004D96"/>
    <w:rsid w:val="00004EF5"/>
    <w:rsid w:val="00005019"/>
    <w:rsid w:val="00005668"/>
    <w:rsid w:val="00005837"/>
    <w:rsid w:val="00005A03"/>
    <w:rsid w:val="00005D2A"/>
    <w:rsid w:val="00005D73"/>
    <w:rsid w:val="00005FB6"/>
    <w:rsid w:val="000062C7"/>
    <w:rsid w:val="00006353"/>
    <w:rsid w:val="0000678F"/>
    <w:rsid w:val="00006828"/>
    <w:rsid w:val="00006962"/>
    <w:rsid w:val="00006C26"/>
    <w:rsid w:val="00006FD1"/>
    <w:rsid w:val="00007003"/>
    <w:rsid w:val="000072CC"/>
    <w:rsid w:val="00007605"/>
    <w:rsid w:val="00007735"/>
    <w:rsid w:val="000077A3"/>
    <w:rsid w:val="00007B93"/>
    <w:rsid w:val="00010368"/>
    <w:rsid w:val="0001049C"/>
    <w:rsid w:val="000109B5"/>
    <w:rsid w:val="00010B46"/>
    <w:rsid w:val="00010EB7"/>
    <w:rsid w:val="00011418"/>
    <w:rsid w:val="00011614"/>
    <w:rsid w:val="0001168F"/>
    <w:rsid w:val="00011A40"/>
    <w:rsid w:val="00011D7B"/>
    <w:rsid w:val="00011E42"/>
    <w:rsid w:val="00011E7B"/>
    <w:rsid w:val="000121C6"/>
    <w:rsid w:val="0001267E"/>
    <w:rsid w:val="00012C03"/>
    <w:rsid w:val="00012CF1"/>
    <w:rsid w:val="000133D2"/>
    <w:rsid w:val="00013610"/>
    <w:rsid w:val="000136BE"/>
    <w:rsid w:val="000136BF"/>
    <w:rsid w:val="00013719"/>
    <w:rsid w:val="000139C0"/>
    <w:rsid w:val="00013AF7"/>
    <w:rsid w:val="00013B7E"/>
    <w:rsid w:val="00013E24"/>
    <w:rsid w:val="00013ECC"/>
    <w:rsid w:val="00014DF0"/>
    <w:rsid w:val="00014ED5"/>
    <w:rsid w:val="00014FD0"/>
    <w:rsid w:val="000151F0"/>
    <w:rsid w:val="0001521B"/>
    <w:rsid w:val="000152FB"/>
    <w:rsid w:val="000154EA"/>
    <w:rsid w:val="0001555F"/>
    <w:rsid w:val="000157A8"/>
    <w:rsid w:val="000158C2"/>
    <w:rsid w:val="00016310"/>
    <w:rsid w:val="0001666E"/>
    <w:rsid w:val="00016AEB"/>
    <w:rsid w:val="00016BE8"/>
    <w:rsid w:val="00016C98"/>
    <w:rsid w:val="00016E37"/>
    <w:rsid w:val="00016F76"/>
    <w:rsid w:val="000170EC"/>
    <w:rsid w:val="00017104"/>
    <w:rsid w:val="0001793F"/>
    <w:rsid w:val="00017A68"/>
    <w:rsid w:val="00017A6B"/>
    <w:rsid w:val="00017E32"/>
    <w:rsid w:val="000202E6"/>
    <w:rsid w:val="000209D2"/>
    <w:rsid w:val="00020A29"/>
    <w:rsid w:val="00020AA0"/>
    <w:rsid w:val="00020B4A"/>
    <w:rsid w:val="00020B4D"/>
    <w:rsid w:val="00020B73"/>
    <w:rsid w:val="00020D1F"/>
    <w:rsid w:val="000210E6"/>
    <w:rsid w:val="00021351"/>
    <w:rsid w:val="0002169A"/>
    <w:rsid w:val="000216B1"/>
    <w:rsid w:val="0002184B"/>
    <w:rsid w:val="00021992"/>
    <w:rsid w:val="00021A3F"/>
    <w:rsid w:val="00021DA0"/>
    <w:rsid w:val="0002228E"/>
    <w:rsid w:val="000224C8"/>
    <w:rsid w:val="00022521"/>
    <w:rsid w:val="000229B1"/>
    <w:rsid w:val="000229F2"/>
    <w:rsid w:val="00022EF3"/>
    <w:rsid w:val="000231E9"/>
    <w:rsid w:val="0002389F"/>
    <w:rsid w:val="000238CD"/>
    <w:rsid w:val="00024120"/>
    <w:rsid w:val="0002417A"/>
    <w:rsid w:val="00024391"/>
    <w:rsid w:val="00024553"/>
    <w:rsid w:val="0002459D"/>
    <w:rsid w:val="000248C7"/>
    <w:rsid w:val="00024BF7"/>
    <w:rsid w:val="00024D6C"/>
    <w:rsid w:val="00024DCF"/>
    <w:rsid w:val="00024F1F"/>
    <w:rsid w:val="0002532C"/>
    <w:rsid w:val="000253FF"/>
    <w:rsid w:val="00025608"/>
    <w:rsid w:val="00025CDD"/>
    <w:rsid w:val="000263A1"/>
    <w:rsid w:val="00026914"/>
    <w:rsid w:val="00026B2A"/>
    <w:rsid w:val="00026BDF"/>
    <w:rsid w:val="000270DC"/>
    <w:rsid w:val="0002716D"/>
    <w:rsid w:val="000271BF"/>
    <w:rsid w:val="000275FD"/>
    <w:rsid w:val="00027A03"/>
    <w:rsid w:val="00027FC0"/>
    <w:rsid w:val="000303C3"/>
    <w:rsid w:val="00030409"/>
    <w:rsid w:val="00030AE1"/>
    <w:rsid w:val="00030C83"/>
    <w:rsid w:val="00030C91"/>
    <w:rsid w:val="00031129"/>
    <w:rsid w:val="000312CD"/>
    <w:rsid w:val="000312E5"/>
    <w:rsid w:val="00031372"/>
    <w:rsid w:val="00031649"/>
    <w:rsid w:val="00031784"/>
    <w:rsid w:val="000317A1"/>
    <w:rsid w:val="00031837"/>
    <w:rsid w:val="00031A1D"/>
    <w:rsid w:val="00031C60"/>
    <w:rsid w:val="000323FE"/>
    <w:rsid w:val="00032559"/>
    <w:rsid w:val="00032881"/>
    <w:rsid w:val="000328E3"/>
    <w:rsid w:val="0003295B"/>
    <w:rsid w:val="0003326F"/>
    <w:rsid w:val="00033305"/>
    <w:rsid w:val="000335DF"/>
    <w:rsid w:val="0003377F"/>
    <w:rsid w:val="000337AF"/>
    <w:rsid w:val="000339F5"/>
    <w:rsid w:val="00033D78"/>
    <w:rsid w:val="00033EC1"/>
    <w:rsid w:val="000341D4"/>
    <w:rsid w:val="0003451B"/>
    <w:rsid w:val="000348D6"/>
    <w:rsid w:val="00034C69"/>
    <w:rsid w:val="00034D04"/>
    <w:rsid w:val="00035185"/>
    <w:rsid w:val="00035240"/>
    <w:rsid w:val="0003530E"/>
    <w:rsid w:val="000355B9"/>
    <w:rsid w:val="000357E4"/>
    <w:rsid w:val="00035867"/>
    <w:rsid w:val="00035AD1"/>
    <w:rsid w:val="00035B63"/>
    <w:rsid w:val="00036425"/>
    <w:rsid w:val="0003648D"/>
    <w:rsid w:val="00036591"/>
    <w:rsid w:val="00036E11"/>
    <w:rsid w:val="00036F37"/>
    <w:rsid w:val="00036F5E"/>
    <w:rsid w:val="00037056"/>
    <w:rsid w:val="0003768B"/>
    <w:rsid w:val="00037705"/>
    <w:rsid w:val="00037771"/>
    <w:rsid w:val="00037800"/>
    <w:rsid w:val="00037A38"/>
    <w:rsid w:val="00037E30"/>
    <w:rsid w:val="00037E68"/>
    <w:rsid w:val="00040091"/>
    <w:rsid w:val="0004011F"/>
    <w:rsid w:val="00040333"/>
    <w:rsid w:val="00040481"/>
    <w:rsid w:val="000404E5"/>
    <w:rsid w:val="00040827"/>
    <w:rsid w:val="00040BD3"/>
    <w:rsid w:val="00040ED7"/>
    <w:rsid w:val="00041506"/>
    <w:rsid w:val="00041530"/>
    <w:rsid w:val="000415F5"/>
    <w:rsid w:val="00041746"/>
    <w:rsid w:val="000418AE"/>
    <w:rsid w:val="000419DB"/>
    <w:rsid w:val="00041ADC"/>
    <w:rsid w:val="000422A5"/>
    <w:rsid w:val="00042960"/>
    <w:rsid w:val="00042A89"/>
    <w:rsid w:val="00042D7B"/>
    <w:rsid w:val="0004356F"/>
    <w:rsid w:val="00043635"/>
    <w:rsid w:val="0004386E"/>
    <w:rsid w:val="00043C90"/>
    <w:rsid w:val="00043D0C"/>
    <w:rsid w:val="00043E85"/>
    <w:rsid w:val="00043F3A"/>
    <w:rsid w:val="0004433F"/>
    <w:rsid w:val="0004434F"/>
    <w:rsid w:val="0004458B"/>
    <w:rsid w:val="00044B40"/>
    <w:rsid w:val="000451EA"/>
    <w:rsid w:val="000452BC"/>
    <w:rsid w:val="0004555D"/>
    <w:rsid w:val="0004559B"/>
    <w:rsid w:val="00045633"/>
    <w:rsid w:val="0004563A"/>
    <w:rsid w:val="0004569A"/>
    <w:rsid w:val="00045EA6"/>
    <w:rsid w:val="000461D4"/>
    <w:rsid w:val="000463B7"/>
    <w:rsid w:val="00046434"/>
    <w:rsid w:val="00046D17"/>
    <w:rsid w:val="000475D1"/>
    <w:rsid w:val="00047665"/>
    <w:rsid w:val="00047744"/>
    <w:rsid w:val="00047801"/>
    <w:rsid w:val="000478CF"/>
    <w:rsid w:val="00047D79"/>
    <w:rsid w:val="00047F87"/>
    <w:rsid w:val="000505B2"/>
    <w:rsid w:val="0005061A"/>
    <w:rsid w:val="000506D7"/>
    <w:rsid w:val="00050851"/>
    <w:rsid w:val="00050E66"/>
    <w:rsid w:val="000515A8"/>
    <w:rsid w:val="0005176B"/>
    <w:rsid w:val="0005176D"/>
    <w:rsid w:val="00051BDD"/>
    <w:rsid w:val="00051DE8"/>
    <w:rsid w:val="00052070"/>
    <w:rsid w:val="00052344"/>
    <w:rsid w:val="00052633"/>
    <w:rsid w:val="000526C0"/>
    <w:rsid w:val="00053221"/>
    <w:rsid w:val="00053381"/>
    <w:rsid w:val="00053576"/>
    <w:rsid w:val="000539D8"/>
    <w:rsid w:val="00053A61"/>
    <w:rsid w:val="000543DE"/>
    <w:rsid w:val="00054457"/>
    <w:rsid w:val="00054503"/>
    <w:rsid w:val="0005459A"/>
    <w:rsid w:val="00055053"/>
    <w:rsid w:val="000551D0"/>
    <w:rsid w:val="00055335"/>
    <w:rsid w:val="00055339"/>
    <w:rsid w:val="00055363"/>
    <w:rsid w:val="000555CA"/>
    <w:rsid w:val="000559C6"/>
    <w:rsid w:val="00055C10"/>
    <w:rsid w:val="00055DC5"/>
    <w:rsid w:val="000563C6"/>
    <w:rsid w:val="000564DD"/>
    <w:rsid w:val="000566E3"/>
    <w:rsid w:val="00056973"/>
    <w:rsid w:val="00056AE8"/>
    <w:rsid w:val="00056BA1"/>
    <w:rsid w:val="000570B3"/>
    <w:rsid w:val="0005761A"/>
    <w:rsid w:val="00057D31"/>
    <w:rsid w:val="00057FFC"/>
    <w:rsid w:val="000602BB"/>
    <w:rsid w:val="0006045E"/>
    <w:rsid w:val="00060B70"/>
    <w:rsid w:val="00060BE8"/>
    <w:rsid w:val="00060DD0"/>
    <w:rsid w:val="00060F49"/>
    <w:rsid w:val="00061126"/>
    <w:rsid w:val="000612CF"/>
    <w:rsid w:val="000613BC"/>
    <w:rsid w:val="00061584"/>
    <w:rsid w:val="00061AC4"/>
    <w:rsid w:val="00061B49"/>
    <w:rsid w:val="000622BD"/>
    <w:rsid w:val="000624CA"/>
    <w:rsid w:val="00062BC5"/>
    <w:rsid w:val="00062C31"/>
    <w:rsid w:val="00062D7A"/>
    <w:rsid w:val="00062ED9"/>
    <w:rsid w:val="0006304B"/>
    <w:rsid w:val="0006304C"/>
    <w:rsid w:val="00063688"/>
    <w:rsid w:val="000636A7"/>
    <w:rsid w:val="0006388E"/>
    <w:rsid w:val="000638EC"/>
    <w:rsid w:val="00063BE6"/>
    <w:rsid w:val="00063E4C"/>
    <w:rsid w:val="00064497"/>
    <w:rsid w:val="000647C2"/>
    <w:rsid w:val="00064BD0"/>
    <w:rsid w:val="00064C43"/>
    <w:rsid w:val="00064C46"/>
    <w:rsid w:val="00064E44"/>
    <w:rsid w:val="0006515A"/>
    <w:rsid w:val="0006536C"/>
    <w:rsid w:val="00065701"/>
    <w:rsid w:val="000658A5"/>
    <w:rsid w:val="00065BA0"/>
    <w:rsid w:val="00065E5E"/>
    <w:rsid w:val="000662B1"/>
    <w:rsid w:val="000666AB"/>
    <w:rsid w:val="00066C2C"/>
    <w:rsid w:val="00066C80"/>
    <w:rsid w:val="0006708F"/>
    <w:rsid w:val="00067168"/>
    <w:rsid w:val="0006727B"/>
    <w:rsid w:val="000673F2"/>
    <w:rsid w:val="00067555"/>
    <w:rsid w:val="00067733"/>
    <w:rsid w:val="000678E6"/>
    <w:rsid w:val="00067918"/>
    <w:rsid w:val="00067A93"/>
    <w:rsid w:val="00067D31"/>
    <w:rsid w:val="00070280"/>
    <w:rsid w:val="0007052A"/>
    <w:rsid w:val="00070887"/>
    <w:rsid w:val="00070914"/>
    <w:rsid w:val="00070D5F"/>
    <w:rsid w:val="00070DE6"/>
    <w:rsid w:val="000711AF"/>
    <w:rsid w:val="0007154F"/>
    <w:rsid w:val="00071AD0"/>
    <w:rsid w:val="00071C66"/>
    <w:rsid w:val="0007203C"/>
    <w:rsid w:val="0007246F"/>
    <w:rsid w:val="000725AF"/>
    <w:rsid w:val="0007292B"/>
    <w:rsid w:val="00072E5E"/>
    <w:rsid w:val="00072E6A"/>
    <w:rsid w:val="00072F48"/>
    <w:rsid w:val="000734ED"/>
    <w:rsid w:val="00073561"/>
    <w:rsid w:val="0007366B"/>
    <w:rsid w:val="000739AA"/>
    <w:rsid w:val="00073E1F"/>
    <w:rsid w:val="000740ED"/>
    <w:rsid w:val="00074528"/>
    <w:rsid w:val="00074535"/>
    <w:rsid w:val="00074807"/>
    <w:rsid w:val="000749F3"/>
    <w:rsid w:val="00074AB8"/>
    <w:rsid w:val="00074C5F"/>
    <w:rsid w:val="00074CA8"/>
    <w:rsid w:val="00074D6E"/>
    <w:rsid w:val="00074FF0"/>
    <w:rsid w:val="00075090"/>
    <w:rsid w:val="000756B8"/>
    <w:rsid w:val="000758FB"/>
    <w:rsid w:val="000759AD"/>
    <w:rsid w:val="00075BA1"/>
    <w:rsid w:val="00075BC7"/>
    <w:rsid w:val="00075C20"/>
    <w:rsid w:val="00076081"/>
    <w:rsid w:val="00076177"/>
    <w:rsid w:val="00076317"/>
    <w:rsid w:val="000763F0"/>
    <w:rsid w:val="00076961"/>
    <w:rsid w:val="00076EF1"/>
    <w:rsid w:val="0007703A"/>
    <w:rsid w:val="00077054"/>
    <w:rsid w:val="000770A6"/>
    <w:rsid w:val="00077142"/>
    <w:rsid w:val="00077184"/>
    <w:rsid w:val="0007719A"/>
    <w:rsid w:val="00077493"/>
    <w:rsid w:val="00077623"/>
    <w:rsid w:val="00077958"/>
    <w:rsid w:val="00077970"/>
    <w:rsid w:val="00077B3B"/>
    <w:rsid w:val="00077C21"/>
    <w:rsid w:val="00077ED7"/>
    <w:rsid w:val="00080139"/>
    <w:rsid w:val="000801A5"/>
    <w:rsid w:val="00080524"/>
    <w:rsid w:val="0008098F"/>
    <w:rsid w:val="00080B79"/>
    <w:rsid w:val="00081064"/>
    <w:rsid w:val="00081197"/>
    <w:rsid w:val="0008124D"/>
    <w:rsid w:val="00081360"/>
    <w:rsid w:val="000813E2"/>
    <w:rsid w:val="00081402"/>
    <w:rsid w:val="000815B8"/>
    <w:rsid w:val="00081BEB"/>
    <w:rsid w:val="00081EFF"/>
    <w:rsid w:val="00081F3D"/>
    <w:rsid w:val="00082219"/>
    <w:rsid w:val="0008232C"/>
    <w:rsid w:val="000826CA"/>
    <w:rsid w:val="000826DE"/>
    <w:rsid w:val="00082A63"/>
    <w:rsid w:val="00082B86"/>
    <w:rsid w:val="00082BF2"/>
    <w:rsid w:val="00082CFA"/>
    <w:rsid w:val="00082F28"/>
    <w:rsid w:val="00083088"/>
    <w:rsid w:val="00083218"/>
    <w:rsid w:val="00083601"/>
    <w:rsid w:val="000836A0"/>
    <w:rsid w:val="00083BC3"/>
    <w:rsid w:val="00083C97"/>
    <w:rsid w:val="00083D52"/>
    <w:rsid w:val="000843B8"/>
    <w:rsid w:val="00084491"/>
    <w:rsid w:val="00084597"/>
    <w:rsid w:val="0008464B"/>
    <w:rsid w:val="000849F0"/>
    <w:rsid w:val="00084A8E"/>
    <w:rsid w:val="00084E03"/>
    <w:rsid w:val="000851B0"/>
    <w:rsid w:val="00085391"/>
    <w:rsid w:val="000854F2"/>
    <w:rsid w:val="000856DE"/>
    <w:rsid w:val="00085702"/>
    <w:rsid w:val="0008575C"/>
    <w:rsid w:val="0008595E"/>
    <w:rsid w:val="00085C08"/>
    <w:rsid w:val="00085E5F"/>
    <w:rsid w:val="00086487"/>
    <w:rsid w:val="00086705"/>
    <w:rsid w:val="000869C1"/>
    <w:rsid w:val="00086C77"/>
    <w:rsid w:val="00086D1C"/>
    <w:rsid w:val="00086EC5"/>
    <w:rsid w:val="00086FBA"/>
    <w:rsid w:val="00087371"/>
    <w:rsid w:val="0008746C"/>
    <w:rsid w:val="000874B3"/>
    <w:rsid w:val="00087536"/>
    <w:rsid w:val="00087B1B"/>
    <w:rsid w:val="00087BFA"/>
    <w:rsid w:val="00087E37"/>
    <w:rsid w:val="00087E66"/>
    <w:rsid w:val="000901D8"/>
    <w:rsid w:val="00090246"/>
    <w:rsid w:val="000903D6"/>
    <w:rsid w:val="000905AC"/>
    <w:rsid w:val="000908EB"/>
    <w:rsid w:val="00090CFD"/>
    <w:rsid w:val="00090D80"/>
    <w:rsid w:val="00091128"/>
    <w:rsid w:val="000916CE"/>
    <w:rsid w:val="000918F1"/>
    <w:rsid w:val="00091B34"/>
    <w:rsid w:val="00091B6E"/>
    <w:rsid w:val="00091CF1"/>
    <w:rsid w:val="0009216F"/>
    <w:rsid w:val="000922C6"/>
    <w:rsid w:val="000922EE"/>
    <w:rsid w:val="000926AE"/>
    <w:rsid w:val="00092849"/>
    <w:rsid w:val="00092B3E"/>
    <w:rsid w:val="00092ED1"/>
    <w:rsid w:val="00092F20"/>
    <w:rsid w:val="00092F7D"/>
    <w:rsid w:val="00093573"/>
    <w:rsid w:val="000939CC"/>
    <w:rsid w:val="00093A9F"/>
    <w:rsid w:val="00093C04"/>
    <w:rsid w:val="00093C12"/>
    <w:rsid w:val="00093F81"/>
    <w:rsid w:val="00094133"/>
    <w:rsid w:val="00094171"/>
    <w:rsid w:val="000943C5"/>
    <w:rsid w:val="0009474D"/>
    <w:rsid w:val="000949AC"/>
    <w:rsid w:val="00094CD7"/>
    <w:rsid w:val="0009523C"/>
    <w:rsid w:val="00095301"/>
    <w:rsid w:val="0009592F"/>
    <w:rsid w:val="00095BB2"/>
    <w:rsid w:val="00095BC2"/>
    <w:rsid w:val="00095E56"/>
    <w:rsid w:val="00095EF6"/>
    <w:rsid w:val="00095F06"/>
    <w:rsid w:val="000960FC"/>
    <w:rsid w:val="0009619C"/>
    <w:rsid w:val="000965CF"/>
    <w:rsid w:val="000965F9"/>
    <w:rsid w:val="000966F9"/>
    <w:rsid w:val="000968FA"/>
    <w:rsid w:val="00096A3B"/>
    <w:rsid w:val="00096AFF"/>
    <w:rsid w:val="0009733C"/>
    <w:rsid w:val="00097361"/>
    <w:rsid w:val="0009777C"/>
    <w:rsid w:val="000977FF"/>
    <w:rsid w:val="00097E46"/>
    <w:rsid w:val="00097E57"/>
    <w:rsid w:val="000A0272"/>
    <w:rsid w:val="000A02F9"/>
    <w:rsid w:val="000A0589"/>
    <w:rsid w:val="000A06CD"/>
    <w:rsid w:val="000A0780"/>
    <w:rsid w:val="000A079B"/>
    <w:rsid w:val="000A087F"/>
    <w:rsid w:val="000A0942"/>
    <w:rsid w:val="000A0F0B"/>
    <w:rsid w:val="000A1CC8"/>
    <w:rsid w:val="000A1CD2"/>
    <w:rsid w:val="000A270D"/>
    <w:rsid w:val="000A2825"/>
    <w:rsid w:val="000A2955"/>
    <w:rsid w:val="000A2B13"/>
    <w:rsid w:val="000A2DB1"/>
    <w:rsid w:val="000A3627"/>
    <w:rsid w:val="000A3A25"/>
    <w:rsid w:val="000A3F41"/>
    <w:rsid w:val="000A425C"/>
    <w:rsid w:val="000A4A56"/>
    <w:rsid w:val="000A4DC9"/>
    <w:rsid w:val="000A4DED"/>
    <w:rsid w:val="000A4ECF"/>
    <w:rsid w:val="000A554F"/>
    <w:rsid w:val="000A571C"/>
    <w:rsid w:val="000A58A2"/>
    <w:rsid w:val="000A5BCA"/>
    <w:rsid w:val="000A5F14"/>
    <w:rsid w:val="000A6065"/>
    <w:rsid w:val="000A632F"/>
    <w:rsid w:val="000A6519"/>
    <w:rsid w:val="000A65A1"/>
    <w:rsid w:val="000A664C"/>
    <w:rsid w:val="000A6885"/>
    <w:rsid w:val="000A6D13"/>
    <w:rsid w:val="000A6D62"/>
    <w:rsid w:val="000A7262"/>
    <w:rsid w:val="000A762C"/>
    <w:rsid w:val="000A7E05"/>
    <w:rsid w:val="000B0068"/>
    <w:rsid w:val="000B059E"/>
    <w:rsid w:val="000B06B1"/>
    <w:rsid w:val="000B084B"/>
    <w:rsid w:val="000B0AAB"/>
    <w:rsid w:val="000B1059"/>
    <w:rsid w:val="000B1536"/>
    <w:rsid w:val="000B160E"/>
    <w:rsid w:val="000B18DE"/>
    <w:rsid w:val="000B192F"/>
    <w:rsid w:val="000B198F"/>
    <w:rsid w:val="000B19B2"/>
    <w:rsid w:val="000B1E7C"/>
    <w:rsid w:val="000B2686"/>
    <w:rsid w:val="000B2772"/>
    <w:rsid w:val="000B2819"/>
    <w:rsid w:val="000B28E6"/>
    <w:rsid w:val="000B28F7"/>
    <w:rsid w:val="000B324E"/>
    <w:rsid w:val="000B3430"/>
    <w:rsid w:val="000B3696"/>
    <w:rsid w:val="000B3733"/>
    <w:rsid w:val="000B376C"/>
    <w:rsid w:val="000B3943"/>
    <w:rsid w:val="000B3A38"/>
    <w:rsid w:val="000B3C8A"/>
    <w:rsid w:val="000B4155"/>
    <w:rsid w:val="000B4172"/>
    <w:rsid w:val="000B5022"/>
    <w:rsid w:val="000B50BB"/>
    <w:rsid w:val="000B52DE"/>
    <w:rsid w:val="000B531A"/>
    <w:rsid w:val="000B5428"/>
    <w:rsid w:val="000B55F0"/>
    <w:rsid w:val="000B560F"/>
    <w:rsid w:val="000B57BE"/>
    <w:rsid w:val="000B57D2"/>
    <w:rsid w:val="000B5D84"/>
    <w:rsid w:val="000B5EDB"/>
    <w:rsid w:val="000B5F63"/>
    <w:rsid w:val="000B60C9"/>
    <w:rsid w:val="000B67A0"/>
    <w:rsid w:val="000B708A"/>
    <w:rsid w:val="000B77F5"/>
    <w:rsid w:val="000B7C67"/>
    <w:rsid w:val="000B7DDF"/>
    <w:rsid w:val="000B7E0E"/>
    <w:rsid w:val="000B7E1F"/>
    <w:rsid w:val="000C00DD"/>
    <w:rsid w:val="000C0239"/>
    <w:rsid w:val="000C0293"/>
    <w:rsid w:val="000C042F"/>
    <w:rsid w:val="000C05D7"/>
    <w:rsid w:val="000C06DB"/>
    <w:rsid w:val="000C06EF"/>
    <w:rsid w:val="000C08ED"/>
    <w:rsid w:val="000C094B"/>
    <w:rsid w:val="000C0B33"/>
    <w:rsid w:val="000C0B49"/>
    <w:rsid w:val="000C0B62"/>
    <w:rsid w:val="000C0FF0"/>
    <w:rsid w:val="000C1064"/>
    <w:rsid w:val="000C141B"/>
    <w:rsid w:val="000C15A5"/>
    <w:rsid w:val="000C1F96"/>
    <w:rsid w:val="000C2197"/>
    <w:rsid w:val="000C21F5"/>
    <w:rsid w:val="000C230D"/>
    <w:rsid w:val="000C2428"/>
    <w:rsid w:val="000C2699"/>
    <w:rsid w:val="000C26C7"/>
    <w:rsid w:val="000C2720"/>
    <w:rsid w:val="000C2CB0"/>
    <w:rsid w:val="000C2E24"/>
    <w:rsid w:val="000C319D"/>
    <w:rsid w:val="000C3474"/>
    <w:rsid w:val="000C349E"/>
    <w:rsid w:val="000C3504"/>
    <w:rsid w:val="000C3524"/>
    <w:rsid w:val="000C360D"/>
    <w:rsid w:val="000C37DB"/>
    <w:rsid w:val="000C39D7"/>
    <w:rsid w:val="000C3A0E"/>
    <w:rsid w:val="000C3CB5"/>
    <w:rsid w:val="000C41C1"/>
    <w:rsid w:val="000C4737"/>
    <w:rsid w:val="000C4C11"/>
    <w:rsid w:val="000C5036"/>
    <w:rsid w:val="000C510C"/>
    <w:rsid w:val="000C572F"/>
    <w:rsid w:val="000C5910"/>
    <w:rsid w:val="000C5DCA"/>
    <w:rsid w:val="000C606F"/>
    <w:rsid w:val="000C62D8"/>
    <w:rsid w:val="000C62E8"/>
    <w:rsid w:val="000C65D5"/>
    <w:rsid w:val="000C6663"/>
    <w:rsid w:val="000C6D9D"/>
    <w:rsid w:val="000C78E9"/>
    <w:rsid w:val="000C797D"/>
    <w:rsid w:val="000C79C3"/>
    <w:rsid w:val="000C7A18"/>
    <w:rsid w:val="000C7AA9"/>
    <w:rsid w:val="000C7B6A"/>
    <w:rsid w:val="000C7F06"/>
    <w:rsid w:val="000C7F1B"/>
    <w:rsid w:val="000D00DD"/>
    <w:rsid w:val="000D0181"/>
    <w:rsid w:val="000D027D"/>
    <w:rsid w:val="000D028F"/>
    <w:rsid w:val="000D0636"/>
    <w:rsid w:val="000D0668"/>
    <w:rsid w:val="000D0B76"/>
    <w:rsid w:val="000D0EF0"/>
    <w:rsid w:val="000D1002"/>
    <w:rsid w:val="000D12F7"/>
    <w:rsid w:val="000D19CB"/>
    <w:rsid w:val="000D1B96"/>
    <w:rsid w:val="000D1E11"/>
    <w:rsid w:val="000D20FB"/>
    <w:rsid w:val="000D219F"/>
    <w:rsid w:val="000D229D"/>
    <w:rsid w:val="000D2508"/>
    <w:rsid w:val="000D2E85"/>
    <w:rsid w:val="000D2EC4"/>
    <w:rsid w:val="000D35E4"/>
    <w:rsid w:val="000D36CA"/>
    <w:rsid w:val="000D37C2"/>
    <w:rsid w:val="000D3EDA"/>
    <w:rsid w:val="000D4432"/>
    <w:rsid w:val="000D4435"/>
    <w:rsid w:val="000D49C3"/>
    <w:rsid w:val="000D4B60"/>
    <w:rsid w:val="000D4BC9"/>
    <w:rsid w:val="000D4E8A"/>
    <w:rsid w:val="000D5123"/>
    <w:rsid w:val="000D5127"/>
    <w:rsid w:val="000D542A"/>
    <w:rsid w:val="000D5776"/>
    <w:rsid w:val="000D584D"/>
    <w:rsid w:val="000D5D6D"/>
    <w:rsid w:val="000D5D93"/>
    <w:rsid w:val="000D5FCB"/>
    <w:rsid w:val="000D619D"/>
    <w:rsid w:val="000D6430"/>
    <w:rsid w:val="000D670B"/>
    <w:rsid w:val="000D681E"/>
    <w:rsid w:val="000D6E37"/>
    <w:rsid w:val="000D714F"/>
    <w:rsid w:val="000D727B"/>
    <w:rsid w:val="000D72FE"/>
    <w:rsid w:val="000D736C"/>
    <w:rsid w:val="000D7F45"/>
    <w:rsid w:val="000E00B4"/>
    <w:rsid w:val="000E0211"/>
    <w:rsid w:val="000E03B9"/>
    <w:rsid w:val="000E0493"/>
    <w:rsid w:val="000E0623"/>
    <w:rsid w:val="000E0640"/>
    <w:rsid w:val="000E084F"/>
    <w:rsid w:val="000E0898"/>
    <w:rsid w:val="000E08A7"/>
    <w:rsid w:val="000E0A38"/>
    <w:rsid w:val="000E0C5F"/>
    <w:rsid w:val="000E0CD0"/>
    <w:rsid w:val="000E0DE8"/>
    <w:rsid w:val="000E12D3"/>
    <w:rsid w:val="000E1627"/>
    <w:rsid w:val="000E1820"/>
    <w:rsid w:val="000E1909"/>
    <w:rsid w:val="000E1CCC"/>
    <w:rsid w:val="000E205B"/>
    <w:rsid w:val="000E247D"/>
    <w:rsid w:val="000E28F5"/>
    <w:rsid w:val="000E2986"/>
    <w:rsid w:val="000E2B15"/>
    <w:rsid w:val="000E2BE5"/>
    <w:rsid w:val="000E2E45"/>
    <w:rsid w:val="000E3287"/>
    <w:rsid w:val="000E3719"/>
    <w:rsid w:val="000E3A4B"/>
    <w:rsid w:val="000E3A50"/>
    <w:rsid w:val="000E3BC2"/>
    <w:rsid w:val="000E41A3"/>
    <w:rsid w:val="000E429B"/>
    <w:rsid w:val="000E4423"/>
    <w:rsid w:val="000E44AF"/>
    <w:rsid w:val="000E4A2C"/>
    <w:rsid w:val="000E4B9F"/>
    <w:rsid w:val="000E4D9C"/>
    <w:rsid w:val="000E4E42"/>
    <w:rsid w:val="000E513B"/>
    <w:rsid w:val="000E5342"/>
    <w:rsid w:val="000E55DE"/>
    <w:rsid w:val="000E5831"/>
    <w:rsid w:val="000E5846"/>
    <w:rsid w:val="000E5A35"/>
    <w:rsid w:val="000E5E85"/>
    <w:rsid w:val="000E6370"/>
    <w:rsid w:val="000E65B4"/>
    <w:rsid w:val="000E65C9"/>
    <w:rsid w:val="000E69A7"/>
    <w:rsid w:val="000E6A1C"/>
    <w:rsid w:val="000E6BC6"/>
    <w:rsid w:val="000E6ECB"/>
    <w:rsid w:val="000E7054"/>
    <w:rsid w:val="000E7544"/>
    <w:rsid w:val="000E7789"/>
    <w:rsid w:val="000E7AC5"/>
    <w:rsid w:val="000E7AEE"/>
    <w:rsid w:val="000F05AF"/>
    <w:rsid w:val="000F068B"/>
    <w:rsid w:val="000F0AAE"/>
    <w:rsid w:val="000F0B70"/>
    <w:rsid w:val="000F106E"/>
    <w:rsid w:val="000F1100"/>
    <w:rsid w:val="000F13C6"/>
    <w:rsid w:val="000F1434"/>
    <w:rsid w:val="000F14D7"/>
    <w:rsid w:val="000F1613"/>
    <w:rsid w:val="000F20F5"/>
    <w:rsid w:val="000F2296"/>
    <w:rsid w:val="000F24E4"/>
    <w:rsid w:val="000F26CC"/>
    <w:rsid w:val="000F2770"/>
    <w:rsid w:val="000F280B"/>
    <w:rsid w:val="000F291C"/>
    <w:rsid w:val="000F2C9E"/>
    <w:rsid w:val="000F2F8A"/>
    <w:rsid w:val="000F319E"/>
    <w:rsid w:val="000F320A"/>
    <w:rsid w:val="000F3343"/>
    <w:rsid w:val="000F33D8"/>
    <w:rsid w:val="000F36A3"/>
    <w:rsid w:val="000F37B0"/>
    <w:rsid w:val="000F3827"/>
    <w:rsid w:val="000F3C93"/>
    <w:rsid w:val="000F4078"/>
    <w:rsid w:val="000F41B0"/>
    <w:rsid w:val="000F459D"/>
    <w:rsid w:val="000F45EF"/>
    <w:rsid w:val="000F467C"/>
    <w:rsid w:val="000F4721"/>
    <w:rsid w:val="000F47AD"/>
    <w:rsid w:val="000F486A"/>
    <w:rsid w:val="000F499A"/>
    <w:rsid w:val="000F4C9D"/>
    <w:rsid w:val="000F4CE9"/>
    <w:rsid w:val="000F4FE4"/>
    <w:rsid w:val="000F5095"/>
    <w:rsid w:val="000F5BC4"/>
    <w:rsid w:val="000F5EEB"/>
    <w:rsid w:val="000F5FAC"/>
    <w:rsid w:val="000F6040"/>
    <w:rsid w:val="000F62DE"/>
    <w:rsid w:val="000F6624"/>
    <w:rsid w:val="000F664B"/>
    <w:rsid w:val="000F69A7"/>
    <w:rsid w:val="000F6A7F"/>
    <w:rsid w:val="000F6BD8"/>
    <w:rsid w:val="000F6DCA"/>
    <w:rsid w:val="000F73D7"/>
    <w:rsid w:val="000F7586"/>
    <w:rsid w:val="000F761A"/>
    <w:rsid w:val="000F7F9D"/>
    <w:rsid w:val="001002E7"/>
    <w:rsid w:val="00100336"/>
    <w:rsid w:val="001005CF"/>
    <w:rsid w:val="0010082E"/>
    <w:rsid w:val="00100925"/>
    <w:rsid w:val="001009FD"/>
    <w:rsid w:val="00100AB4"/>
    <w:rsid w:val="00100B49"/>
    <w:rsid w:val="00101157"/>
    <w:rsid w:val="001017F6"/>
    <w:rsid w:val="00101844"/>
    <w:rsid w:val="00101953"/>
    <w:rsid w:val="00101A60"/>
    <w:rsid w:val="00101D6A"/>
    <w:rsid w:val="00102084"/>
    <w:rsid w:val="00102096"/>
    <w:rsid w:val="001022BA"/>
    <w:rsid w:val="001022FD"/>
    <w:rsid w:val="00102475"/>
    <w:rsid w:val="00102597"/>
    <w:rsid w:val="00102B2D"/>
    <w:rsid w:val="00102B65"/>
    <w:rsid w:val="00102D81"/>
    <w:rsid w:val="0010339F"/>
    <w:rsid w:val="0010356C"/>
    <w:rsid w:val="00103616"/>
    <w:rsid w:val="00103714"/>
    <w:rsid w:val="00103843"/>
    <w:rsid w:val="001038F2"/>
    <w:rsid w:val="0010396C"/>
    <w:rsid w:val="001039DF"/>
    <w:rsid w:val="00103A4F"/>
    <w:rsid w:val="00103D01"/>
    <w:rsid w:val="0010416E"/>
    <w:rsid w:val="001044BA"/>
    <w:rsid w:val="00104702"/>
    <w:rsid w:val="0010474C"/>
    <w:rsid w:val="00104F9C"/>
    <w:rsid w:val="0010517A"/>
    <w:rsid w:val="00105B5F"/>
    <w:rsid w:val="00105C12"/>
    <w:rsid w:val="00105EDA"/>
    <w:rsid w:val="00106010"/>
    <w:rsid w:val="0010637F"/>
    <w:rsid w:val="001066BC"/>
    <w:rsid w:val="001067A8"/>
    <w:rsid w:val="0010687F"/>
    <w:rsid w:val="001069C1"/>
    <w:rsid w:val="00106CE8"/>
    <w:rsid w:val="00106DC9"/>
    <w:rsid w:val="00106F6C"/>
    <w:rsid w:val="001075F5"/>
    <w:rsid w:val="0010760C"/>
    <w:rsid w:val="001079B2"/>
    <w:rsid w:val="001079FB"/>
    <w:rsid w:val="00107AD8"/>
    <w:rsid w:val="00107C46"/>
    <w:rsid w:val="00107C55"/>
    <w:rsid w:val="00107F09"/>
    <w:rsid w:val="00110146"/>
    <w:rsid w:val="0011020E"/>
    <w:rsid w:val="00110363"/>
    <w:rsid w:val="001103D3"/>
    <w:rsid w:val="00110461"/>
    <w:rsid w:val="001106EA"/>
    <w:rsid w:val="00110822"/>
    <w:rsid w:val="0011090B"/>
    <w:rsid w:val="00110DA1"/>
    <w:rsid w:val="00110EA2"/>
    <w:rsid w:val="00110F31"/>
    <w:rsid w:val="0011102D"/>
    <w:rsid w:val="001112E9"/>
    <w:rsid w:val="001113CB"/>
    <w:rsid w:val="00111522"/>
    <w:rsid w:val="00111611"/>
    <w:rsid w:val="001119FA"/>
    <w:rsid w:val="00111C6A"/>
    <w:rsid w:val="00111DEF"/>
    <w:rsid w:val="00111E9B"/>
    <w:rsid w:val="001123BF"/>
    <w:rsid w:val="00112417"/>
    <w:rsid w:val="0011295D"/>
    <w:rsid w:val="00112969"/>
    <w:rsid w:val="00113000"/>
    <w:rsid w:val="0011315F"/>
    <w:rsid w:val="0011329E"/>
    <w:rsid w:val="0011385D"/>
    <w:rsid w:val="001138AA"/>
    <w:rsid w:val="00113ECB"/>
    <w:rsid w:val="00114135"/>
    <w:rsid w:val="0011422C"/>
    <w:rsid w:val="001144B5"/>
    <w:rsid w:val="001144E9"/>
    <w:rsid w:val="0011498F"/>
    <w:rsid w:val="001149B7"/>
    <w:rsid w:val="00114FD4"/>
    <w:rsid w:val="0011501C"/>
    <w:rsid w:val="00115046"/>
    <w:rsid w:val="001151CB"/>
    <w:rsid w:val="001152D2"/>
    <w:rsid w:val="00115671"/>
    <w:rsid w:val="001156A0"/>
    <w:rsid w:val="001156F1"/>
    <w:rsid w:val="00115BE7"/>
    <w:rsid w:val="00116237"/>
    <w:rsid w:val="00116292"/>
    <w:rsid w:val="001165A6"/>
    <w:rsid w:val="001167E7"/>
    <w:rsid w:val="00116B09"/>
    <w:rsid w:val="00116CD7"/>
    <w:rsid w:val="00116E0C"/>
    <w:rsid w:val="00116E40"/>
    <w:rsid w:val="00116EE1"/>
    <w:rsid w:val="00117B89"/>
    <w:rsid w:val="00117CBC"/>
    <w:rsid w:val="00117CC9"/>
    <w:rsid w:val="00120333"/>
    <w:rsid w:val="0012034B"/>
    <w:rsid w:val="0012080F"/>
    <w:rsid w:val="00120BC5"/>
    <w:rsid w:val="00120E97"/>
    <w:rsid w:val="00121059"/>
    <w:rsid w:val="0012132D"/>
    <w:rsid w:val="001213AD"/>
    <w:rsid w:val="00121550"/>
    <w:rsid w:val="0012155D"/>
    <w:rsid w:val="00121644"/>
    <w:rsid w:val="00121655"/>
    <w:rsid w:val="001217A8"/>
    <w:rsid w:val="00121892"/>
    <w:rsid w:val="00121B77"/>
    <w:rsid w:val="00121CA7"/>
    <w:rsid w:val="0012251D"/>
    <w:rsid w:val="00122947"/>
    <w:rsid w:val="00122BDE"/>
    <w:rsid w:val="00122C05"/>
    <w:rsid w:val="00122FE6"/>
    <w:rsid w:val="00123041"/>
    <w:rsid w:val="001231E9"/>
    <w:rsid w:val="00123275"/>
    <w:rsid w:val="00123309"/>
    <w:rsid w:val="00123547"/>
    <w:rsid w:val="0012378F"/>
    <w:rsid w:val="001237B7"/>
    <w:rsid w:val="0012391A"/>
    <w:rsid w:val="00123BBC"/>
    <w:rsid w:val="00123C06"/>
    <w:rsid w:val="00123D86"/>
    <w:rsid w:val="00123FA0"/>
    <w:rsid w:val="001240E2"/>
    <w:rsid w:val="001241AA"/>
    <w:rsid w:val="00124321"/>
    <w:rsid w:val="001245C7"/>
    <w:rsid w:val="00124792"/>
    <w:rsid w:val="001249BB"/>
    <w:rsid w:val="001250D7"/>
    <w:rsid w:val="00125DCA"/>
    <w:rsid w:val="00126395"/>
    <w:rsid w:val="001265AC"/>
    <w:rsid w:val="001266F8"/>
    <w:rsid w:val="0012699C"/>
    <w:rsid w:val="00126F7D"/>
    <w:rsid w:val="00127493"/>
    <w:rsid w:val="001277BC"/>
    <w:rsid w:val="0012789A"/>
    <w:rsid w:val="00127C97"/>
    <w:rsid w:val="001302D5"/>
    <w:rsid w:val="00130390"/>
    <w:rsid w:val="00130551"/>
    <w:rsid w:val="0013096D"/>
    <w:rsid w:val="00130BFE"/>
    <w:rsid w:val="00130DF4"/>
    <w:rsid w:val="00131080"/>
    <w:rsid w:val="001310AE"/>
    <w:rsid w:val="001310C9"/>
    <w:rsid w:val="00131431"/>
    <w:rsid w:val="00131693"/>
    <w:rsid w:val="00131933"/>
    <w:rsid w:val="00132428"/>
    <w:rsid w:val="0013283B"/>
    <w:rsid w:val="001329D3"/>
    <w:rsid w:val="00132E9F"/>
    <w:rsid w:val="00132F6C"/>
    <w:rsid w:val="00132F7A"/>
    <w:rsid w:val="0013338A"/>
    <w:rsid w:val="00133763"/>
    <w:rsid w:val="001337A2"/>
    <w:rsid w:val="00133D1C"/>
    <w:rsid w:val="00133E23"/>
    <w:rsid w:val="00134039"/>
    <w:rsid w:val="00134307"/>
    <w:rsid w:val="00134470"/>
    <w:rsid w:val="0013453B"/>
    <w:rsid w:val="0013455C"/>
    <w:rsid w:val="001345DC"/>
    <w:rsid w:val="0013479E"/>
    <w:rsid w:val="00135356"/>
    <w:rsid w:val="001355DB"/>
    <w:rsid w:val="001356F0"/>
    <w:rsid w:val="00135D83"/>
    <w:rsid w:val="00135FAA"/>
    <w:rsid w:val="00135FC6"/>
    <w:rsid w:val="001366AB"/>
    <w:rsid w:val="00136972"/>
    <w:rsid w:val="00136A78"/>
    <w:rsid w:val="00136D48"/>
    <w:rsid w:val="00136D55"/>
    <w:rsid w:val="00136F3B"/>
    <w:rsid w:val="0013718F"/>
    <w:rsid w:val="001371F5"/>
    <w:rsid w:val="0013733A"/>
    <w:rsid w:val="00137D33"/>
    <w:rsid w:val="00140528"/>
    <w:rsid w:val="00140832"/>
    <w:rsid w:val="00140DA9"/>
    <w:rsid w:val="00141202"/>
    <w:rsid w:val="00141649"/>
    <w:rsid w:val="0014225A"/>
    <w:rsid w:val="00142519"/>
    <w:rsid w:val="001426F3"/>
    <w:rsid w:val="00142E0F"/>
    <w:rsid w:val="00143185"/>
    <w:rsid w:val="001432DC"/>
    <w:rsid w:val="00143683"/>
    <w:rsid w:val="0014397C"/>
    <w:rsid w:val="00143DAE"/>
    <w:rsid w:val="00143F15"/>
    <w:rsid w:val="0014458A"/>
    <w:rsid w:val="001446EF"/>
    <w:rsid w:val="00144923"/>
    <w:rsid w:val="00144C76"/>
    <w:rsid w:val="00145576"/>
    <w:rsid w:val="0014564E"/>
    <w:rsid w:val="001460F8"/>
    <w:rsid w:val="001461F1"/>
    <w:rsid w:val="001467EB"/>
    <w:rsid w:val="00146D31"/>
    <w:rsid w:val="00146E58"/>
    <w:rsid w:val="00146F47"/>
    <w:rsid w:val="0014709D"/>
    <w:rsid w:val="0014725E"/>
    <w:rsid w:val="0014729A"/>
    <w:rsid w:val="001472B8"/>
    <w:rsid w:val="0014741A"/>
    <w:rsid w:val="001474EE"/>
    <w:rsid w:val="0014757C"/>
    <w:rsid w:val="00147ABD"/>
    <w:rsid w:val="00147B87"/>
    <w:rsid w:val="00147CC7"/>
    <w:rsid w:val="00147E6A"/>
    <w:rsid w:val="001500C0"/>
    <w:rsid w:val="00150158"/>
    <w:rsid w:val="0015035C"/>
    <w:rsid w:val="0015052F"/>
    <w:rsid w:val="00150813"/>
    <w:rsid w:val="00150EC8"/>
    <w:rsid w:val="00150F0D"/>
    <w:rsid w:val="00151163"/>
    <w:rsid w:val="00151B70"/>
    <w:rsid w:val="00151B98"/>
    <w:rsid w:val="00151C48"/>
    <w:rsid w:val="00151EE7"/>
    <w:rsid w:val="001521EE"/>
    <w:rsid w:val="00152270"/>
    <w:rsid w:val="0015250F"/>
    <w:rsid w:val="00152EDE"/>
    <w:rsid w:val="00153076"/>
    <w:rsid w:val="00153342"/>
    <w:rsid w:val="0015336B"/>
    <w:rsid w:val="00153506"/>
    <w:rsid w:val="00153705"/>
    <w:rsid w:val="00153BC3"/>
    <w:rsid w:val="00153E99"/>
    <w:rsid w:val="001540A2"/>
    <w:rsid w:val="001540F5"/>
    <w:rsid w:val="001540FA"/>
    <w:rsid w:val="0015457D"/>
    <w:rsid w:val="00154709"/>
    <w:rsid w:val="001547EA"/>
    <w:rsid w:val="00154896"/>
    <w:rsid w:val="00154B72"/>
    <w:rsid w:val="00155039"/>
    <w:rsid w:val="00155053"/>
    <w:rsid w:val="0015518A"/>
    <w:rsid w:val="001551F6"/>
    <w:rsid w:val="00155421"/>
    <w:rsid w:val="0015557A"/>
    <w:rsid w:val="00155D1E"/>
    <w:rsid w:val="001563DC"/>
    <w:rsid w:val="001567F1"/>
    <w:rsid w:val="0015692D"/>
    <w:rsid w:val="00156935"/>
    <w:rsid w:val="00156C37"/>
    <w:rsid w:val="00156ECF"/>
    <w:rsid w:val="00157306"/>
    <w:rsid w:val="001576C4"/>
    <w:rsid w:val="00157707"/>
    <w:rsid w:val="00160EC8"/>
    <w:rsid w:val="00161011"/>
    <w:rsid w:val="001611A6"/>
    <w:rsid w:val="00161515"/>
    <w:rsid w:val="00161732"/>
    <w:rsid w:val="00161D3C"/>
    <w:rsid w:val="00161EC0"/>
    <w:rsid w:val="00162129"/>
    <w:rsid w:val="0016216F"/>
    <w:rsid w:val="0016249E"/>
    <w:rsid w:val="00162649"/>
    <w:rsid w:val="00162888"/>
    <w:rsid w:val="001630A3"/>
    <w:rsid w:val="0016316B"/>
    <w:rsid w:val="0016318F"/>
    <w:rsid w:val="001633E7"/>
    <w:rsid w:val="00163592"/>
    <w:rsid w:val="001636FB"/>
    <w:rsid w:val="0016381F"/>
    <w:rsid w:val="001638D8"/>
    <w:rsid w:val="001639FE"/>
    <w:rsid w:val="00163CE3"/>
    <w:rsid w:val="00163FA9"/>
    <w:rsid w:val="00164742"/>
    <w:rsid w:val="001647B8"/>
    <w:rsid w:val="00164B7B"/>
    <w:rsid w:val="00164BA4"/>
    <w:rsid w:val="00164CEC"/>
    <w:rsid w:val="00164E4B"/>
    <w:rsid w:val="001650B3"/>
    <w:rsid w:val="001654E2"/>
    <w:rsid w:val="0016562B"/>
    <w:rsid w:val="00165B15"/>
    <w:rsid w:val="00165E7C"/>
    <w:rsid w:val="001660EF"/>
    <w:rsid w:val="0016624E"/>
    <w:rsid w:val="001663DA"/>
    <w:rsid w:val="0016664C"/>
    <w:rsid w:val="00166788"/>
    <w:rsid w:val="00166857"/>
    <w:rsid w:val="00166C7C"/>
    <w:rsid w:val="00166D85"/>
    <w:rsid w:val="0016762D"/>
    <w:rsid w:val="0016799B"/>
    <w:rsid w:val="00167AE2"/>
    <w:rsid w:val="00167BAF"/>
    <w:rsid w:val="00167D65"/>
    <w:rsid w:val="00170246"/>
    <w:rsid w:val="0017063A"/>
    <w:rsid w:val="0017063F"/>
    <w:rsid w:val="0017078C"/>
    <w:rsid w:val="00170F1D"/>
    <w:rsid w:val="00171249"/>
    <w:rsid w:val="001713AB"/>
    <w:rsid w:val="00171786"/>
    <w:rsid w:val="00171A6A"/>
    <w:rsid w:val="00171BAC"/>
    <w:rsid w:val="00171C8C"/>
    <w:rsid w:val="00171FE9"/>
    <w:rsid w:val="001720D8"/>
    <w:rsid w:val="00172551"/>
    <w:rsid w:val="001728D1"/>
    <w:rsid w:val="00172A1D"/>
    <w:rsid w:val="00172A6A"/>
    <w:rsid w:val="00172E58"/>
    <w:rsid w:val="001732AB"/>
    <w:rsid w:val="001732FD"/>
    <w:rsid w:val="00173479"/>
    <w:rsid w:val="00173584"/>
    <w:rsid w:val="00173615"/>
    <w:rsid w:val="0017365C"/>
    <w:rsid w:val="0017380E"/>
    <w:rsid w:val="00173AB3"/>
    <w:rsid w:val="00173EE3"/>
    <w:rsid w:val="001747B0"/>
    <w:rsid w:val="00174863"/>
    <w:rsid w:val="00174F1C"/>
    <w:rsid w:val="001750F5"/>
    <w:rsid w:val="00175484"/>
    <w:rsid w:val="00175534"/>
    <w:rsid w:val="001759FB"/>
    <w:rsid w:val="00175AC1"/>
    <w:rsid w:val="00175E99"/>
    <w:rsid w:val="0017618A"/>
    <w:rsid w:val="0017629F"/>
    <w:rsid w:val="001763B9"/>
    <w:rsid w:val="0017693E"/>
    <w:rsid w:val="00176A9A"/>
    <w:rsid w:val="00176D7F"/>
    <w:rsid w:val="0017715B"/>
    <w:rsid w:val="001771BF"/>
    <w:rsid w:val="00177399"/>
    <w:rsid w:val="0017742C"/>
    <w:rsid w:val="0017770B"/>
    <w:rsid w:val="001779A7"/>
    <w:rsid w:val="00177B34"/>
    <w:rsid w:val="00177BD5"/>
    <w:rsid w:val="00177E4C"/>
    <w:rsid w:val="001802A1"/>
    <w:rsid w:val="001803F1"/>
    <w:rsid w:val="00180505"/>
    <w:rsid w:val="0018056F"/>
    <w:rsid w:val="0018066A"/>
    <w:rsid w:val="00180D03"/>
    <w:rsid w:val="001812A8"/>
    <w:rsid w:val="00181692"/>
    <w:rsid w:val="00181719"/>
    <w:rsid w:val="0018186F"/>
    <w:rsid w:val="00181B22"/>
    <w:rsid w:val="00181B94"/>
    <w:rsid w:val="00181C72"/>
    <w:rsid w:val="00181CD4"/>
    <w:rsid w:val="00182510"/>
    <w:rsid w:val="00182716"/>
    <w:rsid w:val="0018272B"/>
    <w:rsid w:val="0018277C"/>
    <w:rsid w:val="00182842"/>
    <w:rsid w:val="0018292A"/>
    <w:rsid w:val="00182CAC"/>
    <w:rsid w:val="00182E26"/>
    <w:rsid w:val="00183376"/>
    <w:rsid w:val="0018366B"/>
    <w:rsid w:val="001836C2"/>
    <w:rsid w:val="00183868"/>
    <w:rsid w:val="00183954"/>
    <w:rsid w:val="00183982"/>
    <w:rsid w:val="00183E4C"/>
    <w:rsid w:val="0018411F"/>
    <w:rsid w:val="00184169"/>
    <w:rsid w:val="00184648"/>
    <w:rsid w:val="00184A59"/>
    <w:rsid w:val="00184AF1"/>
    <w:rsid w:val="00184B59"/>
    <w:rsid w:val="00184C1E"/>
    <w:rsid w:val="00184CE2"/>
    <w:rsid w:val="00185285"/>
    <w:rsid w:val="001854F5"/>
    <w:rsid w:val="00185598"/>
    <w:rsid w:val="0018564E"/>
    <w:rsid w:val="0018590B"/>
    <w:rsid w:val="0018595F"/>
    <w:rsid w:val="00185B01"/>
    <w:rsid w:val="00185FA7"/>
    <w:rsid w:val="00185FAE"/>
    <w:rsid w:val="0018627C"/>
    <w:rsid w:val="001866C1"/>
    <w:rsid w:val="0018684E"/>
    <w:rsid w:val="00186D13"/>
    <w:rsid w:val="00186EA3"/>
    <w:rsid w:val="00186FA3"/>
    <w:rsid w:val="00187037"/>
    <w:rsid w:val="00187204"/>
    <w:rsid w:val="001874F5"/>
    <w:rsid w:val="00190213"/>
    <w:rsid w:val="00190659"/>
    <w:rsid w:val="00190829"/>
    <w:rsid w:val="00190A92"/>
    <w:rsid w:val="00190CE5"/>
    <w:rsid w:val="00190EC0"/>
    <w:rsid w:val="00191136"/>
    <w:rsid w:val="0019150D"/>
    <w:rsid w:val="00191648"/>
    <w:rsid w:val="001916A6"/>
    <w:rsid w:val="0019174F"/>
    <w:rsid w:val="0019197A"/>
    <w:rsid w:val="00191A97"/>
    <w:rsid w:val="0019246F"/>
    <w:rsid w:val="001924EB"/>
    <w:rsid w:val="00192625"/>
    <w:rsid w:val="00192673"/>
    <w:rsid w:val="00192D88"/>
    <w:rsid w:val="00192E27"/>
    <w:rsid w:val="00192ED1"/>
    <w:rsid w:val="00192FFB"/>
    <w:rsid w:val="00193051"/>
    <w:rsid w:val="00193109"/>
    <w:rsid w:val="001933B6"/>
    <w:rsid w:val="00193510"/>
    <w:rsid w:val="00193D4C"/>
    <w:rsid w:val="00193F7B"/>
    <w:rsid w:val="00193FE7"/>
    <w:rsid w:val="00194321"/>
    <w:rsid w:val="00194439"/>
    <w:rsid w:val="001949EA"/>
    <w:rsid w:val="001949EC"/>
    <w:rsid w:val="00194E09"/>
    <w:rsid w:val="00195031"/>
    <w:rsid w:val="001951B4"/>
    <w:rsid w:val="00195BE0"/>
    <w:rsid w:val="00195DF7"/>
    <w:rsid w:val="00195F2F"/>
    <w:rsid w:val="0019625B"/>
    <w:rsid w:val="001963B1"/>
    <w:rsid w:val="00196510"/>
    <w:rsid w:val="00196A72"/>
    <w:rsid w:val="00196B4F"/>
    <w:rsid w:val="00196CE0"/>
    <w:rsid w:val="00196D2D"/>
    <w:rsid w:val="00196D79"/>
    <w:rsid w:val="00196E16"/>
    <w:rsid w:val="0019706D"/>
    <w:rsid w:val="001971E7"/>
    <w:rsid w:val="001972DE"/>
    <w:rsid w:val="001977CF"/>
    <w:rsid w:val="00197954"/>
    <w:rsid w:val="00197A1A"/>
    <w:rsid w:val="00197D29"/>
    <w:rsid w:val="00197FB3"/>
    <w:rsid w:val="001A0040"/>
    <w:rsid w:val="001A01AE"/>
    <w:rsid w:val="001A021E"/>
    <w:rsid w:val="001A05F2"/>
    <w:rsid w:val="001A0725"/>
    <w:rsid w:val="001A0767"/>
    <w:rsid w:val="001A0828"/>
    <w:rsid w:val="001A08D9"/>
    <w:rsid w:val="001A08E3"/>
    <w:rsid w:val="001A0E20"/>
    <w:rsid w:val="001A0F64"/>
    <w:rsid w:val="001A1164"/>
    <w:rsid w:val="001A11F2"/>
    <w:rsid w:val="001A1269"/>
    <w:rsid w:val="001A15F9"/>
    <w:rsid w:val="001A1BF0"/>
    <w:rsid w:val="001A1E94"/>
    <w:rsid w:val="001A1FE3"/>
    <w:rsid w:val="001A204B"/>
    <w:rsid w:val="001A298B"/>
    <w:rsid w:val="001A29D4"/>
    <w:rsid w:val="001A2AA9"/>
    <w:rsid w:val="001A2F03"/>
    <w:rsid w:val="001A32BE"/>
    <w:rsid w:val="001A37AB"/>
    <w:rsid w:val="001A3839"/>
    <w:rsid w:val="001A38A8"/>
    <w:rsid w:val="001A39A9"/>
    <w:rsid w:val="001A3A1B"/>
    <w:rsid w:val="001A3AB9"/>
    <w:rsid w:val="001A4365"/>
    <w:rsid w:val="001A43DA"/>
    <w:rsid w:val="001A47A7"/>
    <w:rsid w:val="001A47F3"/>
    <w:rsid w:val="001A482A"/>
    <w:rsid w:val="001A5011"/>
    <w:rsid w:val="001A5058"/>
    <w:rsid w:val="001A506B"/>
    <w:rsid w:val="001A5318"/>
    <w:rsid w:val="001A54F2"/>
    <w:rsid w:val="001A57DF"/>
    <w:rsid w:val="001A597E"/>
    <w:rsid w:val="001A5DDD"/>
    <w:rsid w:val="001A5E46"/>
    <w:rsid w:val="001A67E5"/>
    <w:rsid w:val="001A687A"/>
    <w:rsid w:val="001A6D92"/>
    <w:rsid w:val="001A6DC3"/>
    <w:rsid w:val="001A6F1D"/>
    <w:rsid w:val="001A6F40"/>
    <w:rsid w:val="001A70D8"/>
    <w:rsid w:val="001A72D0"/>
    <w:rsid w:val="001A7830"/>
    <w:rsid w:val="001A7B01"/>
    <w:rsid w:val="001A7C9E"/>
    <w:rsid w:val="001A7D13"/>
    <w:rsid w:val="001A7FA1"/>
    <w:rsid w:val="001B0400"/>
    <w:rsid w:val="001B07ED"/>
    <w:rsid w:val="001B0874"/>
    <w:rsid w:val="001B0F1A"/>
    <w:rsid w:val="001B107E"/>
    <w:rsid w:val="001B1629"/>
    <w:rsid w:val="001B1C20"/>
    <w:rsid w:val="001B1DBF"/>
    <w:rsid w:val="001B1F07"/>
    <w:rsid w:val="001B1F8E"/>
    <w:rsid w:val="001B2435"/>
    <w:rsid w:val="001B25CF"/>
    <w:rsid w:val="001B2819"/>
    <w:rsid w:val="001B2823"/>
    <w:rsid w:val="001B2D6F"/>
    <w:rsid w:val="001B381D"/>
    <w:rsid w:val="001B3FDF"/>
    <w:rsid w:val="001B457A"/>
    <w:rsid w:val="001B45D4"/>
    <w:rsid w:val="001B4651"/>
    <w:rsid w:val="001B4746"/>
    <w:rsid w:val="001B4983"/>
    <w:rsid w:val="001B499E"/>
    <w:rsid w:val="001B4D1E"/>
    <w:rsid w:val="001B4D82"/>
    <w:rsid w:val="001B50B2"/>
    <w:rsid w:val="001B541F"/>
    <w:rsid w:val="001B54C3"/>
    <w:rsid w:val="001B55C2"/>
    <w:rsid w:val="001B5821"/>
    <w:rsid w:val="001B59AA"/>
    <w:rsid w:val="001B5B34"/>
    <w:rsid w:val="001B5CC6"/>
    <w:rsid w:val="001B60CC"/>
    <w:rsid w:val="001B6141"/>
    <w:rsid w:val="001B6740"/>
    <w:rsid w:val="001B6A4B"/>
    <w:rsid w:val="001B6C01"/>
    <w:rsid w:val="001B6F10"/>
    <w:rsid w:val="001B6FAC"/>
    <w:rsid w:val="001B7038"/>
    <w:rsid w:val="001B70F5"/>
    <w:rsid w:val="001B7145"/>
    <w:rsid w:val="001B71AD"/>
    <w:rsid w:val="001B738B"/>
    <w:rsid w:val="001B7452"/>
    <w:rsid w:val="001B75B8"/>
    <w:rsid w:val="001B79A9"/>
    <w:rsid w:val="001C00B5"/>
    <w:rsid w:val="001C0238"/>
    <w:rsid w:val="001C0241"/>
    <w:rsid w:val="001C06EE"/>
    <w:rsid w:val="001C07DB"/>
    <w:rsid w:val="001C0AC9"/>
    <w:rsid w:val="001C0B02"/>
    <w:rsid w:val="001C0CD2"/>
    <w:rsid w:val="001C143B"/>
    <w:rsid w:val="001C19DF"/>
    <w:rsid w:val="001C203A"/>
    <w:rsid w:val="001C235B"/>
    <w:rsid w:val="001C2A10"/>
    <w:rsid w:val="001C2A77"/>
    <w:rsid w:val="001C2BB9"/>
    <w:rsid w:val="001C2C93"/>
    <w:rsid w:val="001C2D49"/>
    <w:rsid w:val="001C2D6F"/>
    <w:rsid w:val="001C2ECF"/>
    <w:rsid w:val="001C3256"/>
    <w:rsid w:val="001C346F"/>
    <w:rsid w:val="001C3637"/>
    <w:rsid w:val="001C36F6"/>
    <w:rsid w:val="001C3853"/>
    <w:rsid w:val="001C38CD"/>
    <w:rsid w:val="001C38DA"/>
    <w:rsid w:val="001C38E1"/>
    <w:rsid w:val="001C3B15"/>
    <w:rsid w:val="001C3F0B"/>
    <w:rsid w:val="001C3F8F"/>
    <w:rsid w:val="001C403F"/>
    <w:rsid w:val="001C442A"/>
    <w:rsid w:val="001C4780"/>
    <w:rsid w:val="001C497C"/>
    <w:rsid w:val="001C49FA"/>
    <w:rsid w:val="001C4B91"/>
    <w:rsid w:val="001C4C08"/>
    <w:rsid w:val="001C4D95"/>
    <w:rsid w:val="001C5021"/>
    <w:rsid w:val="001C52B5"/>
    <w:rsid w:val="001C5BB8"/>
    <w:rsid w:val="001C5EAE"/>
    <w:rsid w:val="001C62C5"/>
    <w:rsid w:val="001C639C"/>
    <w:rsid w:val="001C65F4"/>
    <w:rsid w:val="001C6615"/>
    <w:rsid w:val="001C689C"/>
    <w:rsid w:val="001C6921"/>
    <w:rsid w:val="001C69C7"/>
    <w:rsid w:val="001C6A78"/>
    <w:rsid w:val="001C6BE2"/>
    <w:rsid w:val="001C6C77"/>
    <w:rsid w:val="001C6E2F"/>
    <w:rsid w:val="001C70A9"/>
    <w:rsid w:val="001C70B5"/>
    <w:rsid w:val="001C7114"/>
    <w:rsid w:val="001C74D0"/>
    <w:rsid w:val="001C7674"/>
    <w:rsid w:val="001C779A"/>
    <w:rsid w:val="001C7AC5"/>
    <w:rsid w:val="001C7D06"/>
    <w:rsid w:val="001C7E43"/>
    <w:rsid w:val="001C7F76"/>
    <w:rsid w:val="001D0088"/>
    <w:rsid w:val="001D01AD"/>
    <w:rsid w:val="001D01C2"/>
    <w:rsid w:val="001D051B"/>
    <w:rsid w:val="001D0910"/>
    <w:rsid w:val="001D0999"/>
    <w:rsid w:val="001D0AF1"/>
    <w:rsid w:val="001D0EA3"/>
    <w:rsid w:val="001D10D6"/>
    <w:rsid w:val="001D134D"/>
    <w:rsid w:val="001D142B"/>
    <w:rsid w:val="001D1555"/>
    <w:rsid w:val="001D178B"/>
    <w:rsid w:val="001D196E"/>
    <w:rsid w:val="001D1B13"/>
    <w:rsid w:val="001D1C9B"/>
    <w:rsid w:val="001D1CB9"/>
    <w:rsid w:val="001D1E46"/>
    <w:rsid w:val="001D1FB8"/>
    <w:rsid w:val="001D20B5"/>
    <w:rsid w:val="001D25C2"/>
    <w:rsid w:val="001D25F0"/>
    <w:rsid w:val="001D2AFC"/>
    <w:rsid w:val="001D2B16"/>
    <w:rsid w:val="001D33AF"/>
    <w:rsid w:val="001D342B"/>
    <w:rsid w:val="001D36F5"/>
    <w:rsid w:val="001D394E"/>
    <w:rsid w:val="001D3996"/>
    <w:rsid w:val="001D403C"/>
    <w:rsid w:val="001D4089"/>
    <w:rsid w:val="001D4D30"/>
    <w:rsid w:val="001D4F98"/>
    <w:rsid w:val="001D525D"/>
    <w:rsid w:val="001D530F"/>
    <w:rsid w:val="001D563F"/>
    <w:rsid w:val="001D5877"/>
    <w:rsid w:val="001D597A"/>
    <w:rsid w:val="001D5BD3"/>
    <w:rsid w:val="001D5F60"/>
    <w:rsid w:val="001D60DD"/>
    <w:rsid w:val="001D673E"/>
    <w:rsid w:val="001D699D"/>
    <w:rsid w:val="001D6DC6"/>
    <w:rsid w:val="001D71A9"/>
    <w:rsid w:val="001D7CD1"/>
    <w:rsid w:val="001D7FF4"/>
    <w:rsid w:val="001E015F"/>
    <w:rsid w:val="001E01A7"/>
    <w:rsid w:val="001E023A"/>
    <w:rsid w:val="001E0B0F"/>
    <w:rsid w:val="001E0C09"/>
    <w:rsid w:val="001E0D69"/>
    <w:rsid w:val="001E0D95"/>
    <w:rsid w:val="001E1551"/>
    <w:rsid w:val="001E160D"/>
    <w:rsid w:val="001E16F6"/>
    <w:rsid w:val="001E1910"/>
    <w:rsid w:val="001E1CDB"/>
    <w:rsid w:val="001E225D"/>
    <w:rsid w:val="001E2271"/>
    <w:rsid w:val="001E253D"/>
    <w:rsid w:val="001E3142"/>
    <w:rsid w:val="001E343B"/>
    <w:rsid w:val="001E358E"/>
    <w:rsid w:val="001E37BC"/>
    <w:rsid w:val="001E3F37"/>
    <w:rsid w:val="001E4064"/>
    <w:rsid w:val="001E42C2"/>
    <w:rsid w:val="001E44B0"/>
    <w:rsid w:val="001E4834"/>
    <w:rsid w:val="001E48BA"/>
    <w:rsid w:val="001E491C"/>
    <w:rsid w:val="001E4B28"/>
    <w:rsid w:val="001E4C06"/>
    <w:rsid w:val="001E4C33"/>
    <w:rsid w:val="001E4EB6"/>
    <w:rsid w:val="001E50D5"/>
    <w:rsid w:val="001E5113"/>
    <w:rsid w:val="001E5371"/>
    <w:rsid w:val="001E53AA"/>
    <w:rsid w:val="001E589A"/>
    <w:rsid w:val="001E6061"/>
    <w:rsid w:val="001E61B6"/>
    <w:rsid w:val="001E625F"/>
    <w:rsid w:val="001E66D9"/>
    <w:rsid w:val="001E671D"/>
    <w:rsid w:val="001E688C"/>
    <w:rsid w:val="001E6983"/>
    <w:rsid w:val="001E72B1"/>
    <w:rsid w:val="001E7474"/>
    <w:rsid w:val="001E748F"/>
    <w:rsid w:val="001E7756"/>
    <w:rsid w:val="001E7961"/>
    <w:rsid w:val="001E7A93"/>
    <w:rsid w:val="001E7AE6"/>
    <w:rsid w:val="001E7AEB"/>
    <w:rsid w:val="001F0285"/>
    <w:rsid w:val="001F0744"/>
    <w:rsid w:val="001F0DA2"/>
    <w:rsid w:val="001F0FFD"/>
    <w:rsid w:val="001F1293"/>
    <w:rsid w:val="001F15E4"/>
    <w:rsid w:val="001F19C7"/>
    <w:rsid w:val="001F19D7"/>
    <w:rsid w:val="001F1CAF"/>
    <w:rsid w:val="001F1E11"/>
    <w:rsid w:val="001F20B0"/>
    <w:rsid w:val="001F218A"/>
    <w:rsid w:val="001F2424"/>
    <w:rsid w:val="001F271C"/>
    <w:rsid w:val="001F274A"/>
    <w:rsid w:val="001F2FCC"/>
    <w:rsid w:val="001F3479"/>
    <w:rsid w:val="001F3502"/>
    <w:rsid w:val="001F36FD"/>
    <w:rsid w:val="001F37B9"/>
    <w:rsid w:val="001F37C6"/>
    <w:rsid w:val="001F3A91"/>
    <w:rsid w:val="001F3C48"/>
    <w:rsid w:val="001F3D70"/>
    <w:rsid w:val="001F3FFD"/>
    <w:rsid w:val="001F4574"/>
    <w:rsid w:val="001F4734"/>
    <w:rsid w:val="001F4CB0"/>
    <w:rsid w:val="001F4CC7"/>
    <w:rsid w:val="001F4CC8"/>
    <w:rsid w:val="001F4F14"/>
    <w:rsid w:val="001F5688"/>
    <w:rsid w:val="001F57CB"/>
    <w:rsid w:val="001F5A45"/>
    <w:rsid w:val="001F6993"/>
    <w:rsid w:val="001F6A4F"/>
    <w:rsid w:val="001F6D3C"/>
    <w:rsid w:val="001F6D94"/>
    <w:rsid w:val="001F76A9"/>
    <w:rsid w:val="001F76B4"/>
    <w:rsid w:val="001F7758"/>
    <w:rsid w:val="001F7816"/>
    <w:rsid w:val="001F7A07"/>
    <w:rsid w:val="001F7ABE"/>
    <w:rsid w:val="001F7B0D"/>
    <w:rsid w:val="001F7BF4"/>
    <w:rsid w:val="0020029D"/>
    <w:rsid w:val="002002B4"/>
    <w:rsid w:val="002004CC"/>
    <w:rsid w:val="0020062F"/>
    <w:rsid w:val="0020066C"/>
    <w:rsid w:val="002008CD"/>
    <w:rsid w:val="002009E8"/>
    <w:rsid w:val="00200B3D"/>
    <w:rsid w:val="00200EB1"/>
    <w:rsid w:val="00200F86"/>
    <w:rsid w:val="00200F8B"/>
    <w:rsid w:val="00201069"/>
    <w:rsid w:val="0020154D"/>
    <w:rsid w:val="00201692"/>
    <w:rsid w:val="002019DB"/>
    <w:rsid w:val="00202145"/>
    <w:rsid w:val="00202653"/>
    <w:rsid w:val="00202A72"/>
    <w:rsid w:val="00202DB5"/>
    <w:rsid w:val="0020355A"/>
    <w:rsid w:val="0020376D"/>
    <w:rsid w:val="002037CE"/>
    <w:rsid w:val="00203D36"/>
    <w:rsid w:val="00203E86"/>
    <w:rsid w:val="0020416F"/>
    <w:rsid w:val="002042F1"/>
    <w:rsid w:val="00204AE7"/>
    <w:rsid w:val="00204CA8"/>
    <w:rsid w:val="00204EFD"/>
    <w:rsid w:val="0020513C"/>
    <w:rsid w:val="00205284"/>
    <w:rsid w:val="00205477"/>
    <w:rsid w:val="002059DB"/>
    <w:rsid w:val="00205A72"/>
    <w:rsid w:val="00205B6E"/>
    <w:rsid w:val="00205C1B"/>
    <w:rsid w:val="00205F8E"/>
    <w:rsid w:val="002061FE"/>
    <w:rsid w:val="0020620A"/>
    <w:rsid w:val="0020644F"/>
    <w:rsid w:val="00206B2C"/>
    <w:rsid w:val="00206BE7"/>
    <w:rsid w:val="00206D39"/>
    <w:rsid w:val="00206EB4"/>
    <w:rsid w:val="00207052"/>
    <w:rsid w:val="002073FE"/>
    <w:rsid w:val="00207809"/>
    <w:rsid w:val="002078DA"/>
    <w:rsid w:val="00207936"/>
    <w:rsid w:val="00207BC5"/>
    <w:rsid w:val="00207DB2"/>
    <w:rsid w:val="00207EBA"/>
    <w:rsid w:val="00207FEA"/>
    <w:rsid w:val="00210407"/>
    <w:rsid w:val="0021087E"/>
    <w:rsid w:val="00210C06"/>
    <w:rsid w:val="00210F9B"/>
    <w:rsid w:val="0021137D"/>
    <w:rsid w:val="00211409"/>
    <w:rsid w:val="002114B4"/>
    <w:rsid w:val="00211AE7"/>
    <w:rsid w:val="00211BE0"/>
    <w:rsid w:val="00211EEA"/>
    <w:rsid w:val="00211F61"/>
    <w:rsid w:val="0021217E"/>
    <w:rsid w:val="0021229C"/>
    <w:rsid w:val="0021230A"/>
    <w:rsid w:val="002123F4"/>
    <w:rsid w:val="002125F8"/>
    <w:rsid w:val="002129DF"/>
    <w:rsid w:val="00212B3D"/>
    <w:rsid w:val="00212D0F"/>
    <w:rsid w:val="00213694"/>
    <w:rsid w:val="0021395C"/>
    <w:rsid w:val="00213D64"/>
    <w:rsid w:val="00213F38"/>
    <w:rsid w:val="00213F6C"/>
    <w:rsid w:val="00214357"/>
    <w:rsid w:val="002143CE"/>
    <w:rsid w:val="002143F4"/>
    <w:rsid w:val="002143FE"/>
    <w:rsid w:val="00214669"/>
    <w:rsid w:val="00214A23"/>
    <w:rsid w:val="00214B28"/>
    <w:rsid w:val="00215113"/>
    <w:rsid w:val="00215778"/>
    <w:rsid w:val="00215EAD"/>
    <w:rsid w:val="00216202"/>
    <w:rsid w:val="002162DB"/>
    <w:rsid w:val="00216327"/>
    <w:rsid w:val="002164FA"/>
    <w:rsid w:val="002167F0"/>
    <w:rsid w:val="00216966"/>
    <w:rsid w:val="00216C73"/>
    <w:rsid w:val="00216CE5"/>
    <w:rsid w:val="00216EF7"/>
    <w:rsid w:val="002171CC"/>
    <w:rsid w:val="002173F7"/>
    <w:rsid w:val="0021759A"/>
    <w:rsid w:val="00217AEA"/>
    <w:rsid w:val="00217C0E"/>
    <w:rsid w:val="00217CEB"/>
    <w:rsid w:val="00220101"/>
    <w:rsid w:val="00220736"/>
    <w:rsid w:val="00220CD4"/>
    <w:rsid w:val="00220CF4"/>
    <w:rsid w:val="00220E4A"/>
    <w:rsid w:val="00220F02"/>
    <w:rsid w:val="00220FEC"/>
    <w:rsid w:val="00221190"/>
    <w:rsid w:val="002213D2"/>
    <w:rsid w:val="00221411"/>
    <w:rsid w:val="00221565"/>
    <w:rsid w:val="00221787"/>
    <w:rsid w:val="00221B57"/>
    <w:rsid w:val="00221B60"/>
    <w:rsid w:val="00221D9D"/>
    <w:rsid w:val="00222261"/>
    <w:rsid w:val="002226EE"/>
    <w:rsid w:val="002227E6"/>
    <w:rsid w:val="002229B5"/>
    <w:rsid w:val="00222B62"/>
    <w:rsid w:val="00222D2F"/>
    <w:rsid w:val="00222E1E"/>
    <w:rsid w:val="00222F86"/>
    <w:rsid w:val="00223151"/>
    <w:rsid w:val="0022322A"/>
    <w:rsid w:val="00223368"/>
    <w:rsid w:val="002233D6"/>
    <w:rsid w:val="002235E9"/>
    <w:rsid w:val="002238C7"/>
    <w:rsid w:val="00223BAD"/>
    <w:rsid w:val="00223EEE"/>
    <w:rsid w:val="0022427C"/>
    <w:rsid w:val="00224463"/>
    <w:rsid w:val="00224937"/>
    <w:rsid w:val="0022498C"/>
    <w:rsid w:val="00224AA7"/>
    <w:rsid w:val="00224C98"/>
    <w:rsid w:val="00224CDA"/>
    <w:rsid w:val="00224D9C"/>
    <w:rsid w:val="00225179"/>
    <w:rsid w:val="002256AA"/>
    <w:rsid w:val="002259AF"/>
    <w:rsid w:val="00225B80"/>
    <w:rsid w:val="00225D09"/>
    <w:rsid w:val="002260EB"/>
    <w:rsid w:val="0022653A"/>
    <w:rsid w:val="002266EF"/>
    <w:rsid w:val="00226728"/>
    <w:rsid w:val="00226C2A"/>
    <w:rsid w:val="00226F4E"/>
    <w:rsid w:val="00226F99"/>
    <w:rsid w:val="00226FF6"/>
    <w:rsid w:val="0022710B"/>
    <w:rsid w:val="00227243"/>
    <w:rsid w:val="0022736A"/>
    <w:rsid w:val="0022786D"/>
    <w:rsid w:val="00227FC8"/>
    <w:rsid w:val="00230008"/>
    <w:rsid w:val="002304E3"/>
    <w:rsid w:val="002305B3"/>
    <w:rsid w:val="00230787"/>
    <w:rsid w:val="00230903"/>
    <w:rsid w:val="00230A2D"/>
    <w:rsid w:val="00230D20"/>
    <w:rsid w:val="00231007"/>
    <w:rsid w:val="00231159"/>
    <w:rsid w:val="002311D3"/>
    <w:rsid w:val="00231357"/>
    <w:rsid w:val="0023148C"/>
    <w:rsid w:val="00231924"/>
    <w:rsid w:val="002319D9"/>
    <w:rsid w:val="00231A40"/>
    <w:rsid w:val="00231C50"/>
    <w:rsid w:val="00232077"/>
    <w:rsid w:val="002320DB"/>
    <w:rsid w:val="00232121"/>
    <w:rsid w:val="0023242D"/>
    <w:rsid w:val="00232652"/>
    <w:rsid w:val="002329AA"/>
    <w:rsid w:val="00232B9C"/>
    <w:rsid w:val="00232C20"/>
    <w:rsid w:val="00232EF2"/>
    <w:rsid w:val="00233480"/>
    <w:rsid w:val="002335D0"/>
    <w:rsid w:val="002335FE"/>
    <w:rsid w:val="00233786"/>
    <w:rsid w:val="00233A16"/>
    <w:rsid w:val="00233BDF"/>
    <w:rsid w:val="00233D6D"/>
    <w:rsid w:val="002343F8"/>
    <w:rsid w:val="00234469"/>
    <w:rsid w:val="00234474"/>
    <w:rsid w:val="002348CD"/>
    <w:rsid w:val="00235057"/>
    <w:rsid w:val="00235515"/>
    <w:rsid w:val="002358C0"/>
    <w:rsid w:val="00235B55"/>
    <w:rsid w:val="00235C68"/>
    <w:rsid w:val="00235E8C"/>
    <w:rsid w:val="002360A0"/>
    <w:rsid w:val="0023619F"/>
    <w:rsid w:val="00236454"/>
    <w:rsid w:val="002364FF"/>
    <w:rsid w:val="002371F5"/>
    <w:rsid w:val="002373CC"/>
    <w:rsid w:val="00237DE1"/>
    <w:rsid w:val="00237EDD"/>
    <w:rsid w:val="00237F9F"/>
    <w:rsid w:val="00240090"/>
    <w:rsid w:val="00240136"/>
    <w:rsid w:val="00240582"/>
    <w:rsid w:val="00240849"/>
    <w:rsid w:val="002409D0"/>
    <w:rsid w:val="00240C9F"/>
    <w:rsid w:val="00241363"/>
    <w:rsid w:val="0024141E"/>
    <w:rsid w:val="00241733"/>
    <w:rsid w:val="002418A9"/>
    <w:rsid w:val="0024191C"/>
    <w:rsid w:val="00241C8B"/>
    <w:rsid w:val="00241FD9"/>
    <w:rsid w:val="0024219F"/>
    <w:rsid w:val="002421DF"/>
    <w:rsid w:val="00242500"/>
    <w:rsid w:val="00242C3B"/>
    <w:rsid w:val="00242D3F"/>
    <w:rsid w:val="00242D4F"/>
    <w:rsid w:val="002431B6"/>
    <w:rsid w:val="00243247"/>
    <w:rsid w:val="002434F8"/>
    <w:rsid w:val="0024375F"/>
    <w:rsid w:val="002438E1"/>
    <w:rsid w:val="00243A6E"/>
    <w:rsid w:val="00243F2D"/>
    <w:rsid w:val="002442DF"/>
    <w:rsid w:val="002445CF"/>
    <w:rsid w:val="00244680"/>
    <w:rsid w:val="002447D2"/>
    <w:rsid w:val="0024513E"/>
    <w:rsid w:val="00245239"/>
    <w:rsid w:val="0024528A"/>
    <w:rsid w:val="002455A0"/>
    <w:rsid w:val="0024560B"/>
    <w:rsid w:val="00245A73"/>
    <w:rsid w:val="00245A8C"/>
    <w:rsid w:val="00245E42"/>
    <w:rsid w:val="0024612C"/>
    <w:rsid w:val="002461B8"/>
    <w:rsid w:val="002465B7"/>
    <w:rsid w:val="002468BB"/>
    <w:rsid w:val="002468C6"/>
    <w:rsid w:val="00246905"/>
    <w:rsid w:val="00246CED"/>
    <w:rsid w:val="00247292"/>
    <w:rsid w:val="00247B2D"/>
    <w:rsid w:val="0025025C"/>
    <w:rsid w:val="002505A2"/>
    <w:rsid w:val="00250F20"/>
    <w:rsid w:val="0025111B"/>
    <w:rsid w:val="00251169"/>
    <w:rsid w:val="00251555"/>
    <w:rsid w:val="002519AB"/>
    <w:rsid w:val="00251D42"/>
    <w:rsid w:val="0025224D"/>
    <w:rsid w:val="00252342"/>
    <w:rsid w:val="002523D6"/>
    <w:rsid w:val="0025241F"/>
    <w:rsid w:val="00252FF7"/>
    <w:rsid w:val="00253145"/>
    <w:rsid w:val="00253187"/>
    <w:rsid w:val="0025323A"/>
    <w:rsid w:val="002532BA"/>
    <w:rsid w:val="00253341"/>
    <w:rsid w:val="00253734"/>
    <w:rsid w:val="00254267"/>
    <w:rsid w:val="002543B3"/>
    <w:rsid w:val="00254410"/>
    <w:rsid w:val="0025443A"/>
    <w:rsid w:val="00254483"/>
    <w:rsid w:val="002548F0"/>
    <w:rsid w:val="00254B37"/>
    <w:rsid w:val="00254C1D"/>
    <w:rsid w:val="00254C74"/>
    <w:rsid w:val="00254F91"/>
    <w:rsid w:val="0025510F"/>
    <w:rsid w:val="00255996"/>
    <w:rsid w:val="00255EB3"/>
    <w:rsid w:val="00255FD6"/>
    <w:rsid w:val="002565A4"/>
    <w:rsid w:val="002565D1"/>
    <w:rsid w:val="00256785"/>
    <w:rsid w:val="00256A82"/>
    <w:rsid w:val="00256B83"/>
    <w:rsid w:val="00256EB4"/>
    <w:rsid w:val="00257136"/>
    <w:rsid w:val="00257362"/>
    <w:rsid w:val="0025736A"/>
    <w:rsid w:val="002574DC"/>
    <w:rsid w:val="00257542"/>
    <w:rsid w:val="00257AA5"/>
    <w:rsid w:val="00257CC0"/>
    <w:rsid w:val="00257FF4"/>
    <w:rsid w:val="00260196"/>
    <w:rsid w:val="00260616"/>
    <w:rsid w:val="00260A3E"/>
    <w:rsid w:val="00260CE6"/>
    <w:rsid w:val="00260F16"/>
    <w:rsid w:val="002614F3"/>
    <w:rsid w:val="002619B0"/>
    <w:rsid w:val="00261D2C"/>
    <w:rsid w:val="00261DC7"/>
    <w:rsid w:val="00261FC6"/>
    <w:rsid w:val="0026252E"/>
    <w:rsid w:val="0026254F"/>
    <w:rsid w:val="002628D0"/>
    <w:rsid w:val="00262BCB"/>
    <w:rsid w:val="00262CCF"/>
    <w:rsid w:val="00262ED0"/>
    <w:rsid w:val="0026315C"/>
    <w:rsid w:val="0026344B"/>
    <w:rsid w:val="00263543"/>
    <w:rsid w:val="002637C7"/>
    <w:rsid w:val="002639DE"/>
    <w:rsid w:val="00263A8C"/>
    <w:rsid w:val="00263A9F"/>
    <w:rsid w:val="00263D1E"/>
    <w:rsid w:val="0026400E"/>
    <w:rsid w:val="00264097"/>
    <w:rsid w:val="00264137"/>
    <w:rsid w:val="0026488C"/>
    <w:rsid w:val="00264BA7"/>
    <w:rsid w:val="00264F5D"/>
    <w:rsid w:val="00265048"/>
    <w:rsid w:val="002651A8"/>
    <w:rsid w:val="002654DC"/>
    <w:rsid w:val="002655D6"/>
    <w:rsid w:val="00265715"/>
    <w:rsid w:val="00265B43"/>
    <w:rsid w:val="00265BA3"/>
    <w:rsid w:val="00265CFF"/>
    <w:rsid w:val="00265EAB"/>
    <w:rsid w:val="0026610A"/>
    <w:rsid w:val="0026634D"/>
    <w:rsid w:val="0026636E"/>
    <w:rsid w:val="00266C55"/>
    <w:rsid w:val="00266E08"/>
    <w:rsid w:val="002671EE"/>
    <w:rsid w:val="002679E5"/>
    <w:rsid w:val="00267FC4"/>
    <w:rsid w:val="002706ED"/>
    <w:rsid w:val="00270D61"/>
    <w:rsid w:val="0027106C"/>
    <w:rsid w:val="0027117D"/>
    <w:rsid w:val="002712E5"/>
    <w:rsid w:val="00271477"/>
    <w:rsid w:val="00271CAC"/>
    <w:rsid w:val="00271DD2"/>
    <w:rsid w:val="00272200"/>
    <w:rsid w:val="00272291"/>
    <w:rsid w:val="00272479"/>
    <w:rsid w:val="0027250F"/>
    <w:rsid w:val="00272AA1"/>
    <w:rsid w:val="00272E27"/>
    <w:rsid w:val="00272E30"/>
    <w:rsid w:val="002730A5"/>
    <w:rsid w:val="00273317"/>
    <w:rsid w:val="00273456"/>
    <w:rsid w:val="00273A75"/>
    <w:rsid w:val="00273D7B"/>
    <w:rsid w:val="00274159"/>
    <w:rsid w:val="00274517"/>
    <w:rsid w:val="00274902"/>
    <w:rsid w:val="00274C4A"/>
    <w:rsid w:val="00274CA2"/>
    <w:rsid w:val="00274D1B"/>
    <w:rsid w:val="00274E07"/>
    <w:rsid w:val="002752DF"/>
    <w:rsid w:val="0027531D"/>
    <w:rsid w:val="00275438"/>
    <w:rsid w:val="0027552C"/>
    <w:rsid w:val="00275B47"/>
    <w:rsid w:val="00275E1B"/>
    <w:rsid w:val="00275FAC"/>
    <w:rsid w:val="00276320"/>
    <w:rsid w:val="00276345"/>
    <w:rsid w:val="0027639B"/>
    <w:rsid w:val="002766EE"/>
    <w:rsid w:val="002769BF"/>
    <w:rsid w:val="00276DEA"/>
    <w:rsid w:val="00277349"/>
    <w:rsid w:val="00277B4D"/>
    <w:rsid w:val="00277D2D"/>
    <w:rsid w:val="0028010E"/>
    <w:rsid w:val="0028042B"/>
    <w:rsid w:val="0028078B"/>
    <w:rsid w:val="00280C7A"/>
    <w:rsid w:val="00280DAE"/>
    <w:rsid w:val="00280F61"/>
    <w:rsid w:val="00281279"/>
    <w:rsid w:val="002816AE"/>
    <w:rsid w:val="00281B38"/>
    <w:rsid w:val="00281CB9"/>
    <w:rsid w:val="00281FBD"/>
    <w:rsid w:val="00282790"/>
    <w:rsid w:val="00282B4D"/>
    <w:rsid w:val="00282C2C"/>
    <w:rsid w:val="00282CAD"/>
    <w:rsid w:val="00283E65"/>
    <w:rsid w:val="00284211"/>
    <w:rsid w:val="0028472A"/>
    <w:rsid w:val="00284746"/>
    <w:rsid w:val="0028480E"/>
    <w:rsid w:val="002849B2"/>
    <w:rsid w:val="00284F0F"/>
    <w:rsid w:val="00285063"/>
    <w:rsid w:val="00285183"/>
    <w:rsid w:val="00285B1E"/>
    <w:rsid w:val="00285BEB"/>
    <w:rsid w:val="00285C69"/>
    <w:rsid w:val="00285E3D"/>
    <w:rsid w:val="00286021"/>
    <w:rsid w:val="00286305"/>
    <w:rsid w:val="00286677"/>
    <w:rsid w:val="00286B22"/>
    <w:rsid w:val="002872E8"/>
    <w:rsid w:val="00287484"/>
    <w:rsid w:val="002875B7"/>
    <w:rsid w:val="00287680"/>
    <w:rsid w:val="002876B8"/>
    <w:rsid w:val="00287DDD"/>
    <w:rsid w:val="0029000E"/>
    <w:rsid w:val="0029022B"/>
    <w:rsid w:val="00290250"/>
    <w:rsid w:val="00290472"/>
    <w:rsid w:val="00290495"/>
    <w:rsid w:val="00290967"/>
    <w:rsid w:val="00290DAE"/>
    <w:rsid w:val="00291339"/>
    <w:rsid w:val="002916DF"/>
    <w:rsid w:val="00291C20"/>
    <w:rsid w:val="00291F74"/>
    <w:rsid w:val="002921CD"/>
    <w:rsid w:val="0029223B"/>
    <w:rsid w:val="0029257F"/>
    <w:rsid w:val="0029285E"/>
    <w:rsid w:val="00292B46"/>
    <w:rsid w:val="00292D6A"/>
    <w:rsid w:val="002930CE"/>
    <w:rsid w:val="0029329A"/>
    <w:rsid w:val="002934B3"/>
    <w:rsid w:val="00293509"/>
    <w:rsid w:val="00293651"/>
    <w:rsid w:val="0029387A"/>
    <w:rsid w:val="00293938"/>
    <w:rsid w:val="00293A22"/>
    <w:rsid w:val="00293CF4"/>
    <w:rsid w:val="00293D08"/>
    <w:rsid w:val="002941FA"/>
    <w:rsid w:val="00294422"/>
    <w:rsid w:val="002952AD"/>
    <w:rsid w:val="00295511"/>
    <w:rsid w:val="00295A1B"/>
    <w:rsid w:val="00295D70"/>
    <w:rsid w:val="00295E44"/>
    <w:rsid w:val="002961D7"/>
    <w:rsid w:val="0029628D"/>
    <w:rsid w:val="0029660F"/>
    <w:rsid w:val="00296892"/>
    <w:rsid w:val="00296E4F"/>
    <w:rsid w:val="00296E73"/>
    <w:rsid w:val="00297066"/>
    <w:rsid w:val="002972D9"/>
    <w:rsid w:val="00297B02"/>
    <w:rsid w:val="00297E0D"/>
    <w:rsid w:val="00297FC0"/>
    <w:rsid w:val="002A0471"/>
    <w:rsid w:val="002A0491"/>
    <w:rsid w:val="002A059D"/>
    <w:rsid w:val="002A0781"/>
    <w:rsid w:val="002A099C"/>
    <w:rsid w:val="002A0CC2"/>
    <w:rsid w:val="002A0D83"/>
    <w:rsid w:val="002A12A2"/>
    <w:rsid w:val="002A12D2"/>
    <w:rsid w:val="002A139C"/>
    <w:rsid w:val="002A14FB"/>
    <w:rsid w:val="002A180B"/>
    <w:rsid w:val="002A1C21"/>
    <w:rsid w:val="002A1C66"/>
    <w:rsid w:val="002A2136"/>
    <w:rsid w:val="002A2251"/>
    <w:rsid w:val="002A228F"/>
    <w:rsid w:val="002A2686"/>
    <w:rsid w:val="002A2691"/>
    <w:rsid w:val="002A3003"/>
    <w:rsid w:val="002A305E"/>
    <w:rsid w:val="002A306F"/>
    <w:rsid w:val="002A33CC"/>
    <w:rsid w:val="002A3E04"/>
    <w:rsid w:val="002A436D"/>
    <w:rsid w:val="002A4719"/>
    <w:rsid w:val="002A4D67"/>
    <w:rsid w:val="002A4DC1"/>
    <w:rsid w:val="002A51EB"/>
    <w:rsid w:val="002A55BC"/>
    <w:rsid w:val="002A5627"/>
    <w:rsid w:val="002A57B4"/>
    <w:rsid w:val="002A5808"/>
    <w:rsid w:val="002A5D0B"/>
    <w:rsid w:val="002A5D83"/>
    <w:rsid w:val="002A5EE9"/>
    <w:rsid w:val="002A5FE3"/>
    <w:rsid w:val="002A6F1B"/>
    <w:rsid w:val="002A760C"/>
    <w:rsid w:val="002A7815"/>
    <w:rsid w:val="002A7CBB"/>
    <w:rsid w:val="002B01E1"/>
    <w:rsid w:val="002B029D"/>
    <w:rsid w:val="002B040B"/>
    <w:rsid w:val="002B06BB"/>
    <w:rsid w:val="002B09F9"/>
    <w:rsid w:val="002B0AB6"/>
    <w:rsid w:val="002B0C4B"/>
    <w:rsid w:val="002B0F2F"/>
    <w:rsid w:val="002B13BD"/>
    <w:rsid w:val="002B14F1"/>
    <w:rsid w:val="002B19D3"/>
    <w:rsid w:val="002B1A03"/>
    <w:rsid w:val="002B1C6D"/>
    <w:rsid w:val="002B24FD"/>
    <w:rsid w:val="002B26C8"/>
    <w:rsid w:val="002B292E"/>
    <w:rsid w:val="002B2C21"/>
    <w:rsid w:val="002B2F4E"/>
    <w:rsid w:val="002B3098"/>
    <w:rsid w:val="002B32BB"/>
    <w:rsid w:val="002B362E"/>
    <w:rsid w:val="002B38F4"/>
    <w:rsid w:val="002B390D"/>
    <w:rsid w:val="002B399E"/>
    <w:rsid w:val="002B3ED6"/>
    <w:rsid w:val="002B4008"/>
    <w:rsid w:val="002B42A2"/>
    <w:rsid w:val="002B4956"/>
    <w:rsid w:val="002B4C25"/>
    <w:rsid w:val="002B5056"/>
    <w:rsid w:val="002B517F"/>
    <w:rsid w:val="002B53AB"/>
    <w:rsid w:val="002B5D89"/>
    <w:rsid w:val="002B5EF1"/>
    <w:rsid w:val="002B6160"/>
    <w:rsid w:val="002B6385"/>
    <w:rsid w:val="002B6C81"/>
    <w:rsid w:val="002B7439"/>
    <w:rsid w:val="002B754C"/>
    <w:rsid w:val="002B778A"/>
    <w:rsid w:val="002B7D12"/>
    <w:rsid w:val="002B7E7B"/>
    <w:rsid w:val="002B7F0C"/>
    <w:rsid w:val="002B7FBE"/>
    <w:rsid w:val="002C036E"/>
    <w:rsid w:val="002C08B9"/>
    <w:rsid w:val="002C0996"/>
    <w:rsid w:val="002C0C81"/>
    <w:rsid w:val="002C0E19"/>
    <w:rsid w:val="002C124B"/>
    <w:rsid w:val="002C15E6"/>
    <w:rsid w:val="002C1886"/>
    <w:rsid w:val="002C18A0"/>
    <w:rsid w:val="002C1961"/>
    <w:rsid w:val="002C1DBF"/>
    <w:rsid w:val="002C1EC1"/>
    <w:rsid w:val="002C1F6D"/>
    <w:rsid w:val="002C1F9A"/>
    <w:rsid w:val="002C201C"/>
    <w:rsid w:val="002C230A"/>
    <w:rsid w:val="002C2459"/>
    <w:rsid w:val="002C24C7"/>
    <w:rsid w:val="002C24F7"/>
    <w:rsid w:val="002C2566"/>
    <w:rsid w:val="002C265F"/>
    <w:rsid w:val="002C2C27"/>
    <w:rsid w:val="002C2D30"/>
    <w:rsid w:val="002C3017"/>
    <w:rsid w:val="002C36A5"/>
    <w:rsid w:val="002C38C1"/>
    <w:rsid w:val="002C3EBC"/>
    <w:rsid w:val="002C3EC3"/>
    <w:rsid w:val="002C4802"/>
    <w:rsid w:val="002C499D"/>
    <w:rsid w:val="002C4A29"/>
    <w:rsid w:val="002C4C6C"/>
    <w:rsid w:val="002C557E"/>
    <w:rsid w:val="002C5C27"/>
    <w:rsid w:val="002C5F7D"/>
    <w:rsid w:val="002C5FD5"/>
    <w:rsid w:val="002C610A"/>
    <w:rsid w:val="002C6547"/>
    <w:rsid w:val="002C670D"/>
    <w:rsid w:val="002C6833"/>
    <w:rsid w:val="002C6AA4"/>
    <w:rsid w:val="002C6B44"/>
    <w:rsid w:val="002C6E5D"/>
    <w:rsid w:val="002C6F19"/>
    <w:rsid w:val="002C73CD"/>
    <w:rsid w:val="002C74C5"/>
    <w:rsid w:val="002C7C2E"/>
    <w:rsid w:val="002C7E5D"/>
    <w:rsid w:val="002D02E7"/>
    <w:rsid w:val="002D0365"/>
    <w:rsid w:val="002D037E"/>
    <w:rsid w:val="002D04A1"/>
    <w:rsid w:val="002D074B"/>
    <w:rsid w:val="002D0A3B"/>
    <w:rsid w:val="002D0B1A"/>
    <w:rsid w:val="002D0BC6"/>
    <w:rsid w:val="002D0CB7"/>
    <w:rsid w:val="002D101D"/>
    <w:rsid w:val="002D1542"/>
    <w:rsid w:val="002D18BC"/>
    <w:rsid w:val="002D1AD9"/>
    <w:rsid w:val="002D2214"/>
    <w:rsid w:val="002D296B"/>
    <w:rsid w:val="002D2977"/>
    <w:rsid w:val="002D29D3"/>
    <w:rsid w:val="002D2D8E"/>
    <w:rsid w:val="002D2E99"/>
    <w:rsid w:val="002D2EEB"/>
    <w:rsid w:val="002D2F3D"/>
    <w:rsid w:val="002D2F51"/>
    <w:rsid w:val="002D303C"/>
    <w:rsid w:val="002D37AC"/>
    <w:rsid w:val="002D38FE"/>
    <w:rsid w:val="002D3A35"/>
    <w:rsid w:val="002D3A3E"/>
    <w:rsid w:val="002D3C61"/>
    <w:rsid w:val="002D3E1B"/>
    <w:rsid w:val="002D3E52"/>
    <w:rsid w:val="002D3F42"/>
    <w:rsid w:val="002D42CA"/>
    <w:rsid w:val="002D4529"/>
    <w:rsid w:val="002D4B2B"/>
    <w:rsid w:val="002D4F56"/>
    <w:rsid w:val="002D51C3"/>
    <w:rsid w:val="002D56E4"/>
    <w:rsid w:val="002D5802"/>
    <w:rsid w:val="002D590F"/>
    <w:rsid w:val="002D5FD5"/>
    <w:rsid w:val="002D6209"/>
    <w:rsid w:val="002D66D6"/>
    <w:rsid w:val="002D67B7"/>
    <w:rsid w:val="002D6CEC"/>
    <w:rsid w:val="002D6ED0"/>
    <w:rsid w:val="002D77F6"/>
    <w:rsid w:val="002D79A1"/>
    <w:rsid w:val="002E0167"/>
    <w:rsid w:val="002E01AA"/>
    <w:rsid w:val="002E06ED"/>
    <w:rsid w:val="002E0A65"/>
    <w:rsid w:val="002E0B8D"/>
    <w:rsid w:val="002E0BA5"/>
    <w:rsid w:val="002E0EFC"/>
    <w:rsid w:val="002E0FFB"/>
    <w:rsid w:val="002E1781"/>
    <w:rsid w:val="002E1B5D"/>
    <w:rsid w:val="002E1BD1"/>
    <w:rsid w:val="002E1FC8"/>
    <w:rsid w:val="002E215F"/>
    <w:rsid w:val="002E229F"/>
    <w:rsid w:val="002E22C9"/>
    <w:rsid w:val="002E2368"/>
    <w:rsid w:val="002E3262"/>
    <w:rsid w:val="002E3A0D"/>
    <w:rsid w:val="002E3B86"/>
    <w:rsid w:val="002E3C7E"/>
    <w:rsid w:val="002E43C6"/>
    <w:rsid w:val="002E4BE8"/>
    <w:rsid w:val="002E4F53"/>
    <w:rsid w:val="002E526F"/>
    <w:rsid w:val="002E54F2"/>
    <w:rsid w:val="002E5B64"/>
    <w:rsid w:val="002E5DC2"/>
    <w:rsid w:val="002E6351"/>
    <w:rsid w:val="002E6884"/>
    <w:rsid w:val="002E6A6B"/>
    <w:rsid w:val="002E6E28"/>
    <w:rsid w:val="002E6FB2"/>
    <w:rsid w:val="002E7381"/>
    <w:rsid w:val="002E76CF"/>
    <w:rsid w:val="002E7978"/>
    <w:rsid w:val="002E7A9B"/>
    <w:rsid w:val="002E7B28"/>
    <w:rsid w:val="002F01DF"/>
    <w:rsid w:val="002F060E"/>
    <w:rsid w:val="002F09A0"/>
    <w:rsid w:val="002F0DB9"/>
    <w:rsid w:val="002F176C"/>
    <w:rsid w:val="002F17C4"/>
    <w:rsid w:val="002F1D61"/>
    <w:rsid w:val="002F1EA9"/>
    <w:rsid w:val="002F1F53"/>
    <w:rsid w:val="002F21C3"/>
    <w:rsid w:val="002F2221"/>
    <w:rsid w:val="002F252D"/>
    <w:rsid w:val="002F28D7"/>
    <w:rsid w:val="002F29EE"/>
    <w:rsid w:val="002F2C30"/>
    <w:rsid w:val="002F2C4B"/>
    <w:rsid w:val="002F3021"/>
    <w:rsid w:val="002F33AB"/>
    <w:rsid w:val="002F3475"/>
    <w:rsid w:val="002F3488"/>
    <w:rsid w:val="002F34BA"/>
    <w:rsid w:val="002F3654"/>
    <w:rsid w:val="002F3670"/>
    <w:rsid w:val="002F4263"/>
    <w:rsid w:val="002F4880"/>
    <w:rsid w:val="002F494B"/>
    <w:rsid w:val="002F49CB"/>
    <w:rsid w:val="002F4C29"/>
    <w:rsid w:val="002F4DD0"/>
    <w:rsid w:val="002F50D5"/>
    <w:rsid w:val="002F562C"/>
    <w:rsid w:val="002F5C5A"/>
    <w:rsid w:val="002F6377"/>
    <w:rsid w:val="002F6992"/>
    <w:rsid w:val="002F6B80"/>
    <w:rsid w:val="002F6BA9"/>
    <w:rsid w:val="002F6C36"/>
    <w:rsid w:val="002F6D6D"/>
    <w:rsid w:val="002F779E"/>
    <w:rsid w:val="002F77DA"/>
    <w:rsid w:val="003000BD"/>
    <w:rsid w:val="00300203"/>
    <w:rsid w:val="0030064A"/>
    <w:rsid w:val="00300BD7"/>
    <w:rsid w:val="00300CEE"/>
    <w:rsid w:val="003017EF"/>
    <w:rsid w:val="00301989"/>
    <w:rsid w:val="00301A2E"/>
    <w:rsid w:val="00301C87"/>
    <w:rsid w:val="00301FDE"/>
    <w:rsid w:val="003020B9"/>
    <w:rsid w:val="0030230D"/>
    <w:rsid w:val="00302519"/>
    <w:rsid w:val="00302613"/>
    <w:rsid w:val="0030278A"/>
    <w:rsid w:val="00302997"/>
    <w:rsid w:val="00302AE5"/>
    <w:rsid w:val="00302D18"/>
    <w:rsid w:val="00302DD8"/>
    <w:rsid w:val="00302FB3"/>
    <w:rsid w:val="00303732"/>
    <w:rsid w:val="003038A9"/>
    <w:rsid w:val="00303BA2"/>
    <w:rsid w:val="00303C7E"/>
    <w:rsid w:val="00304095"/>
    <w:rsid w:val="00304197"/>
    <w:rsid w:val="00304355"/>
    <w:rsid w:val="0030444A"/>
    <w:rsid w:val="003044E3"/>
    <w:rsid w:val="00304547"/>
    <w:rsid w:val="00304667"/>
    <w:rsid w:val="0030466C"/>
    <w:rsid w:val="003046CF"/>
    <w:rsid w:val="00304AAF"/>
    <w:rsid w:val="00304D1B"/>
    <w:rsid w:val="00304F97"/>
    <w:rsid w:val="003050F8"/>
    <w:rsid w:val="003053D4"/>
    <w:rsid w:val="00305512"/>
    <w:rsid w:val="0030566D"/>
    <w:rsid w:val="00305B22"/>
    <w:rsid w:val="00305BFB"/>
    <w:rsid w:val="00305D4E"/>
    <w:rsid w:val="0030603E"/>
    <w:rsid w:val="00306085"/>
    <w:rsid w:val="003062E5"/>
    <w:rsid w:val="00306509"/>
    <w:rsid w:val="0030656C"/>
    <w:rsid w:val="003065F1"/>
    <w:rsid w:val="003066ED"/>
    <w:rsid w:val="003067F0"/>
    <w:rsid w:val="00306B4E"/>
    <w:rsid w:val="00306CCB"/>
    <w:rsid w:val="00306EB5"/>
    <w:rsid w:val="00306F35"/>
    <w:rsid w:val="0030719F"/>
    <w:rsid w:val="003074BB"/>
    <w:rsid w:val="0030751A"/>
    <w:rsid w:val="00307DE0"/>
    <w:rsid w:val="00310184"/>
    <w:rsid w:val="00310280"/>
    <w:rsid w:val="00310336"/>
    <w:rsid w:val="00310618"/>
    <w:rsid w:val="00310695"/>
    <w:rsid w:val="003106C3"/>
    <w:rsid w:val="003112DC"/>
    <w:rsid w:val="003117F8"/>
    <w:rsid w:val="003118BB"/>
    <w:rsid w:val="003118FE"/>
    <w:rsid w:val="00311AE7"/>
    <w:rsid w:val="00311C73"/>
    <w:rsid w:val="00311E00"/>
    <w:rsid w:val="00311F09"/>
    <w:rsid w:val="00311F7C"/>
    <w:rsid w:val="003120EA"/>
    <w:rsid w:val="00312C85"/>
    <w:rsid w:val="00313314"/>
    <w:rsid w:val="00313378"/>
    <w:rsid w:val="003133B8"/>
    <w:rsid w:val="00313955"/>
    <w:rsid w:val="00313C12"/>
    <w:rsid w:val="003142FB"/>
    <w:rsid w:val="0031446A"/>
    <w:rsid w:val="0031471B"/>
    <w:rsid w:val="0031498B"/>
    <w:rsid w:val="003150BE"/>
    <w:rsid w:val="00315492"/>
    <w:rsid w:val="003157FD"/>
    <w:rsid w:val="0031634C"/>
    <w:rsid w:val="003163DF"/>
    <w:rsid w:val="003166EB"/>
    <w:rsid w:val="0031687B"/>
    <w:rsid w:val="00316B35"/>
    <w:rsid w:val="0031755E"/>
    <w:rsid w:val="00317775"/>
    <w:rsid w:val="003178D0"/>
    <w:rsid w:val="0031790C"/>
    <w:rsid w:val="00317A5F"/>
    <w:rsid w:val="00317CD8"/>
    <w:rsid w:val="00317D6C"/>
    <w:rsid w:val="0032075E"/>
    <w:rsid w:val="003211BB"/>
    <w:rsid w:val="003212B4"/>
    <w:rsid w:val="00321350"/>
    <w:rsid w:val="00321681"/>
    <w:rsid w:val="00321C75"/>
    <w:rsid w:val="00321C8B"/>
    <w:rsid w:val="003220D1"/>
    <w:rsid w:val="0032224E"/>
    <w:rsid w:val="003224A8"/>
    <w:rsid w:val="003226F9"/>
    <w:rsid w:val="003226FA"/>
    <w:rsid w:val="00322785"/>
    <w:rsid w:val="0032299E"/>
    <w:rsid w:val="003229EC"/>
    <w:rsid w:val="00322E0E"/>
    <w:rsid w:val="00322FF6"/>
    <w:rsid w:val="0032319E"/>
    <w:rsid w:val="003238AA"/>
    <w:rsid w:val="00323BA8"/>
    <w:rsid w:val="00323BC7"/>
    <w:rsid w:val="00323D00"/>
    <w:rsid w:val="00323F54"/>
    <w:rsid w:val="00324380"/>
    <w:rsid w:val="0032527E"/>
    <w:rsid w:val="00325336"/>
    <w:rsid w:val="003254BE"/>
    <w:rsid w:val="00325705"/>
    <w:rsid w:val="0032573E"/>
    <w:rsid w:val="00325A7B"/>
    <w:rsid w:val="00325C8A"/>
    <w:rsid w:val="00325FA2"/>
    <w:rsid w:val="003266DF"/>
    <w:rsid w:val="00326935"/>
    <w:rsid w:val="00326FE4"/>
    <w:rsid w:val="0032726F"/>
    <w:rsid w:val="00327355"/>
    <w:rsid w:val="003274EE"/>
    <w:rsid w:val="0032754B"/>
    <w:rsid w:val="00327581"/>
    <w:rsid w:val="0032776D"/>
    <w:rsid w:val="00327A04"/>
    <w:rsid w:val="00327D3E"/>
    <w:rsid w:val="00327F34"/>
    <w:rsid w:val="003300C5"/>
    <w:rsid w:val="003300D9"/>
    <w:rsid w:val="00330419"/>
    <w:rsid w:val="003306B4"/>
    <w:rsid w:val="00330EF5"/>
    <w:rsid w:val="003311CA"/>
    <w:rsid w:val="003313EA"/>
    <w:rsid w:val="0033149F"/>
    <w:rsid w:val="003315B8"/>
    <w:rsid w:val="00331661"/>
    <w:rsid w:val="00331877"/>
    <w:rsid w:val="003318DF"/>
    <w:rsid w:val="00331D49"/>
    <w:rsid w:val="00332023"/>
    <w:rsid w:val="00332125"/>
    <w:rsid w:val="003321C4"/>
    <w:rsid w:val="00332805"/>
    <w:rsid w:val="0033302A"/>
    <w:rsid w:val="003330B1"/>
    <w:rsid w:val="0033336B"/>
    <w:rsid w:val="00333578"/>
    <w:rsid w:val="00333593"/>
    <w:rsid w:val="0033366F"/>
    <w:rsid w:val="00333A09"/>
    <w:rsid w:val="00333C47"/>
    <w:rsid w:val="00333D18"/>
    <w:rsid w:val="00333EA0"/>
    <w:rsid w:val="0033407E"/>
    <w:rsid w:val="0033415B"/>
    <w:rsid w:val="00334694"/>
    <w:rsid w:val="003352E7"/>
    <w:rsid w:val="00335627"/>
    <w:rsid w:val="00335784"/>
    <w:rsid w:val="00335A4F"/>
    <w:rsid w:val="00335E5E"/>
    <w:rsid w:val="00335E9C"/>
    <w:rsid w:val="0033616B"/>
    <w:rsid w:val="003361E1"/>
    <w:rsid w:val="00336415"/>
    <w:rsid w:val="003364C3"/>
    <w:rsid w:val="00336531"/>
    <w:rsid w:val="00336652"/>
    <w:rsid w:val="00336A06"/>
    <w:rsid w:val="00336EF6"/>
    <w:rsid w:val="0033744D"/>
    <w:rsid w:val="003375E6"/>
    <w:rsid w:val="00337A35"/>
    <w:rsid w:val="00337D05"/>
    <w:rsid w:val="00337ECF"/>
    <w:rsid w:val="00340610"/>
    <w:rsid w:val="00340692"/>
    <w:rsid w:val="00340AE0"/>
    <w:rsid w:val="00340B35"/>
    <w:rsid w:val="00340BDE"/>
    <w:rsid w:val="00340D75"/>
    <w:rsid w:val="00340F81"/>
    <w:rsid w:val="0034134C"/>
    <w:rsid w:val="00341AD7"/>
    <w:rsid w:val="00341B6B"/>
    <w:rsid w:val="00341D97"/>
    <w:rsid w:val="00342BCF"/>
    <w:rsid w:val="00342C16"/>
    <w:rsid w:val="00342EA9"/>
    <w:rsid w:val="003431CD"/>
    <w:rsid w:val="003432CE"/>
    <w:rsid w:val="003433F8"/>
    <w:rsid w:val="00343565"/>
    <w:rsid w:val="0034367C"/>
    <w:rsid w:val="00343712"/>
    <w:rsid w:val="00343946"/>
    <w:rsid w:val="00343CB8"/>
    <w:rsid w:val="00343E28"/>
    <w:rsid w:val="00344100"/>
    <w:rsid w:val="003446C1"/>
    <w:rsid w:val="003447B1"/>
    <w:rsid w:val="00344DCE"/>
    <w:rsid w:val="00344E44"/>
    <w:rsid w:val="00344F10"/>
    <w:rsid w:val="00345014"/>
    <w:rsid w:val="0034523C"/>
    <w:rsid w:val="00345302"/>
    <w:rsid w:val="00345391"/>
    <w:rsid w:val="0034546E"/>
    <w:rsid w:val="00345C00"/>
    <w:rsid w:val="00345D0D"/>
    <w:rsid w:val="00345DDE"/>
    <w:rsid w:val="003467BA"/>
    <w:rsid w:val="0034694E"/>
    <w:rsid w:val="00347099"/>
    <w:rsid w:val="00347337"/>
    <w:rsid w:val="003476E5"/>
    <w:rsid w:val="00347852"/>
    <w:rsid w:val="00347A1D"/>
    <w:rsid w:val="00347DF3"/>
    <w:rsid w:val="00347F0F"/>
    <w:rsid w:val="0035003E"/>
    <w:rsid w:val="00350462"/>
    <w:rsid w:val="003504F9"/>
    <w:rsid w:val="00350856"/>
    <w:rsid w:val="0035087A"/>
    <w:rsid w:val="003508B5"/>
    <w:rsid w:val="00350A4D"/>
    <w:rsid w:val="00350D33"/>
    <w:rsid w:val="00350FC6"/>
    <w:rsid w:val="0035114D"/>
    <w:rsid w:val="003513E5"/>
    <w:rsid w:val="00351481"/>
    <w:rsid w:val="00351A9B"/>
    <w:rsid w:val="00352216"/>
    <w:rsid w:val="003524C0"/>
    <w:rsid w:val="003524DA"/>
    <w:rsid w:val="0035264C"/>
    <w:rsid w:val="003527F1"/>
    <w:rsid w:val="00353624"/>
    <w:rsid w:val="0035377F"/>
    <w:rsid w:val="003537FA"/>
    <w:rsid w:val="003538B2"/>
    <w:rsid w:val="00353A7E"/>
    <w:rsid w:val="00353CA7"/>
    <w:rsid w:val="00353D3D"/>
    <w:rsid w:val="003540AE"/>
    <w:rsid w:val="003546C0"/>
    <w:rsid w:val="00354802"/>
    <w:rsid w:val="00354CB5"/>
    <w:rsid w:val="00354F77"/>
    <w:rsid w:val="00355252"/>
    <w:rsid w:val="003554D9"/>
    <w:rsid w:val="00355842"/>
    <w:rsid w:val="00355875"/>
    <w:rsid w:val="00355A69"/>
    <w:rsid w:val="00355B84"/>
    <w:rsid w:val="003560FB"/>
    <w:rsid w:val="00356757"/>
    <w:rsid w:val="00356FE4"/>
    <w:rsid w:val="003572CD"/>
    <w:rsid w:val="0035739A"/>
    <w:rsid w:val="003573FC"/>
    <w:rsid w:val="003574E7"/>
    <w:rsid w:val="0035783F"/>
    <w:rsid w:val="00357B7B"/>
    <w:rsid w:val="00357C82"/>
    <w:rsid w:val="00357E95"/>
    <w:rsid w:val="0036065D"/>
    <w:rsid w:val="003606F2"/>
    <w:rsid w:val="00360B1D"/>
    <w:rsid w:val="00360C09"/>
    <w:rsid w:val="00361478"/>
    <w:rsid w:val="003615F6"/>
    <w:rsid w:val="00361761"/>
    <w:rsid w:val="003619E2"/>
    <w:rsid w:val="00361B08"/>
    <w:rsid w:val="00361E3F"/>
    <w:rsid w:val="00361FE2"/>
    <w:rsid w:val="00362016"/>
    <w:rsid w:val="003623F4"/>
    <w:rsid w:val="0036246B"/>
    <w:rsid w:val="00362D49"/>
    <w:rsid w:val="00362E13"/>
    <w:rsid w:val="00362E19"/>
    <w:rsid w:val="00362F31"/>
    <w:rsid w:val="0036308C"/>
    <w:rsid w:val="003631CE"/>
    <w:rsid w:val="003633A4"/>
    <w:rsid w:val="00363708"/>
    <w:rsid w:val="00363D66"/>
    <w:rsid w:val="003643FD"/>
    <w:rsid w:val="0036476C"/>
    <w:rsid w:val="0036494A"/>
    <w:rsid w:val="00364E05"/>
    <w:rsid w:val="0036505E"/>
    <w:rsid w:val="003650C3"/>
    <w:rsid w:val="00365485"/>
    <w:rsid w:val="003655AA"/>
    <w:rsid w:val="003658A4"/>
    <w:rsid w:val="003662AC"/>
    <w:rsid w:val="00366379"/>
    <w:rsid w:val="003667B8"/>
    <w:rsid w:val="003669F5"/>
    <w:rsid w:val="00366C6A"/>
    <w:rsid w:val="00366F7A"/>
    <w:rsid w:val="0036706C"/>
    <w:rsid w:val="003670C0"/>
    <w:rsid w:val="00367249"/>
    <w:rsid w:val="0036731E"/>
    <w:rsid w:val="00367439"/>
    <w:rsid w:val="003675F2"/>
    <w:rsid w:val="003679F3"/>
    <w:rsid w:val="00367E95"/>
    <w:rsid w:val="00370234"/>
    <w:rsid w:val="003702CC"/>
    <w:rsid w:val="00370320"/>
    <w:rsid w:val="0037035F"/>
    <w:rsid w:val="00370687"/>
    <w:rsid w:val="003708EF"/>
    <w:rsid w:val="003709CE"/>
    <w:rsid w:val="00370A99"/>
    <w:rsid w:val="00370C41"/>
    <w:rsid w:val="00370EE1"/>
    <w:rsid w:val="00371142"/>
    <w:rsid w:val="00371AB6"/>
    <w:rsid w:val="00371F77"/>
    <w:rsid w:val="003721D3"/>
    <w:rsid w:val="00372211"/>
    <w:rsid w:val="00372225"/>
    <w:rsid w:val="00372463"/>
    <w:rsid w:val="0037255D"/>
    <w:rsid w:val="0037275A"/>
    <w:rsid w:val="0037290A"/>
    <w:rsid w:val="00372A1C"/>
    <w:rsid w:val="00372BA1"/>
    <w:rsid w:val="003731BC"/>
    <w:rsid w:val="00373271"/>
    <w:rsid w:val="00373385"/>
    <w:rsid w:val="00373397"/>
    <w:rsid w:val="0037341E"/>
    <w:rsid w:val="003736AA"/>
    <w:rsid w:val="0037374F"/>
    <w:rsid w:val="00373B23"/>
    <w:rsid w:val="00373CB3"/>
    <w:rsid w:val="00373D59"/>
    <w:rsid w:val="00373E55"/>
    <w:rsid w:val="003742B7"/>
    <w:rsid w:val="0037442E"/>
    <w:rsid w:val="00374509"/>
    <w:rsid w:val="00375094"/>
    <w:rsid w:val="00375154"/>
    <w:rsid w:val="003751D3"/>
    <w:rsid w:val="0037540F"/>
    <w:rsid w:val="0037564B"/>
    <w:rsid w:val="00375664"/>
    <w:rsid w:val="0037571B"/>
    <w:rsid w:val="003759BD"/>
    <w:rsid w:val="00375A8F"/>
    <w:rsid w:val="00375EE2"/>
    <w:rsid w:val="003761C3"/>
    <w:rsid w:val="0037640E"/>
    <w:rsid w:val="003767DC"/>
    <w:rsid w:val="00376985"/>
    <w:rsid w:val="00376E51"/>
    <w:rsid w:val="00377205"/>
    <w:rsid w:val="003774AD"/>
    <w:rsid w:val="00377678"/>
    <w:rsid w:val="003778BD"/>
    <w:rsid w:val="00377AEF"/>
    <w:rsid w:val="00377BF2"/>
    <w:rsid w:val="00377EC0"/>
    <w:rsid w:val="00377F42"/>
    <w:rsid w:val="00377F6B"/>
    <w:rsid w:val="003803B4"/>
    <w:rsid w:val="003806CE"/>
    <w:rsid w:val="00380959"/>
    <w:rsid w:val="00380FD1"/>
    <w:rsid w:val="00381197"/>
    <w:rsid w:val="003815C6"/>
    <w:rsid w:val="003816BF"/>
    <w:rsid w:val="0038172A"/>
    <w:rsid w:val="00381896"/>
    <w:rsid w:val="003819E2"/>
    <w:rsid w:val="003819E6"/>
    <w:rsid w:val="00381D4E"/>
    <w:rsid w:val="00381E3E"/>
    <w:rsid w:val="00382211"/>
    <w:rsid w:val="003822CE"/>
    <w:rsid w:val="00382BC2"/>
    <w:rsid w:val="00382C2C"/>
    <w:rsid w:val="00382FAC"/>
    <w:rsid w:val="003830EB"/>
    <w:rsid w:val="00383277"/>
    <w:rsid w:val="003832DF"/>
    <w:rsid w:val="00383725"/>
    <w:rsid w:val="003839E1"/>
    <w:rsid w:val="00383BF9"/>
    <w:rsid w:val="00383DCD"/>
    <w:rsid w:val="00383FC2"/>
    <w:rsid w:val="0038433C"/>
    <w:rsid w:val="00384426"/>
    <w:rsid w:val="00384636"/>
    <w:rsid w:val="003848D6"/>
    <w:rsid w:val="00385343"/>
    <w:rsid w:val="0038543B"/>
    <w:rsid w:val="00385678"/>
    <w:rsid w:val="00385869"/>
    <w:rsid w:val="00386416"/>
    <w:rsid w:val="00386450"/>
    <w:rsid w:val="0038676D"/>
    <w:rsid w:val="00386C63"/>
    <w:rsid w:val="00386D6B"/>
    <w:rsid w:val="00386D82"/>
    <w:rsid w:val="00387120"/>
    <w:rsid w:val="00387274"/>
    <w:rsid w:val="00387487"/>
    <w:rsid w:val="003876BD"/>
    <w:rsid w:val="00387742"/>
    <w:rsid w:val="003877BB"/>
    <w:rsid w:val="00387AF5"/>
    <w:rsid w:val="00387B46"/>
    <w:rsid w:val="00387CC2"/>
    <w:rsid w:val="00387ECD"/>
    <w:rsid w:val="0039008C"/>
    <w:rsid w:val="003907F7"/>
    <w:rsid w:val="00390861"/>
    <w:rsid w:val="003909DC"/>
    <w:rsid w:val="00390AFD"/>
    <w:rsid w:val="00390B27"/>
    <w:rsid w:val="00390BC4"/>
    <w:rsid w:val="00390EEE"/>
    <w:rsid w:val="00391691"/>
    <w:rsid w:val="0039178A"/>
    <w:rsid w:val="00391DD3"/>
    <w:rsid w:val="00391EBD"/>
    <w:rsid w:val="003920E9"/>
    <w:rsid w:val="0039251A"/>
    <w:rsid w:val="00392607"/>
    <w:rsid w:val="003927D5"/>
    <w:rsid w:val="00392A02"/>
    <w:rsid w:val="00392A48"/>
    <w:rsid w:val="00392B6A"/>
    <w:rsid w:val="00392F2E"/>
    <w:rsid w:val="00393355"/>
    <w:rsid w:val="003936D8"/>
    <w:rsid w:val="00393788"/>
    <w:rsid w:val="00393F56"/>
    <w:rsid w:val="00393F9A"/>
    <w:rsid w:val="0039406F"/>
    <w:rsid w:val="00394183"/>
    <w:rsid w:val="003941FE"/>
    <w:rsid w:val="00394458"/>
    <w:rsid w:val="003949EF"/>
    <w:rsid w:val="0039506B"/>
    <w:rsid w:val="00395705"/>
    <w:rsid w:val="00395812"/>
    <w:rsid w:val="0039589F"/>
    <w:rsid w:val="0039604A"/>
    <w:rsid w:val="0039644C"/>
    <w:rsid w:val="003964EC"/>
    <w:rsid w:val="00396596"/>
    <w:rsid w:val="0039666B"/>
    <w:rsid w:val="003969AF"/>
    <w:rsid w:val="00396CC4"/>
    <w:rsid w:val="00396D4E"/>
    <w:rsid w:val="00396F2C"/>
    <w:rsid w:val="003973D9"/>
    <w:rsid w:val="0039746B"/>
    <w:rsid w:val="00397E24"/>
    <w:rsid w:val="003A02E0"/>
    <w:rsid w:val="003A053F"/>
    <w:rsid w:val="003A0948"/>
    <w:rsid w:val="003A0A44"/>
    <w:rsid w:val="003A0ABF"/>
    <w:rsid w:val="003A0C6B"/>
    <w:rsid w:val="003A0DD7"/>
    <w:rsid w:val="003A0E2C"/>
    <w:rsid w:val="003A1239"/>
    <w:rsid w:val="003A12E9"/>
    <w:rsid w:val="003A1410"/>
    <w:rsid w:val="003A181F"/>
    <w:rsid w:val="003A1889"/>
    <w:rsid w:val="003A1B31"/>
    <w:rsid w:val="003A1B8C"/>
    <w:rsid w:val="003A1D5E"/>
    <w:rsid w:val="003A1E46"/>
    <w:rsid w:val="003A2013"/>
    <w:rsid w:val="003A20BC"/>
    <w:rsid w:val="003A27EA"/>
    <w:rsid w:val="003A2A12"/>
    <w:rsid w:val="003A2A2E"/>
    <w:rsid w:val="003A2AF8"/>
    <w:rsid w:val="003A3268"/>
    <w:rsid w:val="003A3A22"/>
    <w:rsid w:val="003A3A91"/>
    <w:rsid w:val="003A3F09"/>
    <w:rsid w:val="003A43B1"/>
    <w:rsid w:val="003A43D2"/>
    <w:rsid w:val="003A49AF"/>
    <w:rsid w:val="003A4A44"/>
    <w:rsid w:val="003A4CCC"/>
    <w:rsid w:val="003A4D33"/>
    <w:rsid w:val="003A4DA4"/>
    <w:rsid w:val="003A4DF0"/>
    <w:rsid w:val="003A5032"/>
    <w:rsid w:val="003A509C"/>
    <w:rsid w:val="003A54FB"/>
    <w:rsid w:val="003A57FE"/>
    <w:rsid w:val="003A59AA"/>
    <w:rsid w:val="003A5C1B"/>
    <w:rsid w:val="003A5DB3"/>
    <w:rsid w:val="003A5F81"/>
    <w:rsid w:val="003A6008"/>
    <w:rsid w:val="003A60B8"/>
    <w:rsid w:val="003A61A0"/>
    <w:rsid w:val="003A6A4C"/>
    <w:rsid w:val="003A6B64"/>
    <w:rsid w:val="003A6C2A"/>
    <w:rsid w:val="003A7698"/>
    <w:rsid w:val="003A7D0A"/>
    <w:rsid w:val="003B0231"/>
    <w:rsid w:val="003B0260"/>
    <w:rsid w:val="003B03B2"/>
    <w:rsid w:val="003B03FA"/>
    <w:rsid w:val="003B0809"/>
    <w:rsid w:val="003B0E94"/>
    <w:rsid w:val="003B0EAA"/>
    <w:rsid w:val="003B19E9"/>
    <w:rsid w:val="003B1CA6"/>
    <w:rsid w:val="003B1D79"/>
    <w:rsid w:val="003B1DFA"/>
    <w:rsid w:val="003B25CA"/>
    <w:rsid w:val="003B293B"/>
    <w:rsid w:val="003B2CD6"/>
    <w:rsid w:val="003B3098"/>
    <w:rsid w:val="003B3418"/>
    <w:rsid w:val="003B35D2"/>
    <w:rsid w:val="003B3655"/>
    <w:rsid w:val="003B367C"/>
    <w:rsid w:val="003B376C"/>
    <w:rsid w:val="003B3933"/>
    <w:rsid w:val="003B3AD9"/>
    <w:rsid w:val="003B4097"/>
    <w:rsid w:val="003B4211"/>
    <w:rsid w:val="003B45CE"/>
    <w:rsid w:val="003B4927"/>
    <w:rsid w:val="003B49C1"/>
    <w:rsid w:val="003B4BAA"/>
    <w:rsid w:val="003B51F8"/>
    <w:rsid w:val="003B5711"/>
    <w:rsid w:val="003B5A5B"/>
    <w:rsid w:val="003B5ACE"/>
    <w:rsid w:val="003B5D79"/>
    <w:rsid w:val="003B6162"/>
    <w:rsid w:val="003B620B"/>
    <w:rsid w:val="003B62B4"/>
    <w:rsid w:val="003B6579"/>
    <w:rsid w:val="003B6943"/>
    <w:rsid w:val="003B6A3F"/>
    <w:rsid w:val="003B6B33"/>
    <w:rsid w:val="003B7123"/>
    <w:rsid w:val="003B72EA"/>
    <w:rsid w:val="003B7526"/>
    <w:rsid w:val="003B7905"/>
    <w:rsid w:val="003C02E3"/>
    <w:rsid w:val="003C02F3"/>
    <w:rsid w:val="003C06A1"/>
    <w:rsid w:val="003C07CD"/>
    <w:rsid w:val="003C080B"/>
    <w:rsid w:val="003C0C20"/>
    <w:rsid w:val="003C1082"/>
    <w:rsid w:val="003C11D1"/>
    <w:rsid w:val="003C156E"/>
    <w:rsid w:val="003C1898"/>
    <w:rsid w:val="003C1B62"/>
    <w:rsid w:val="003C1DB8"/>
    <w:rsid w:val="003C1E9B"/>
    <w:rsid w:val="003C1EEA"/>
    <w:rsid w:val="003C1F95"/>
    <w:rsid w:val="003C210C"/>
    <w:rsid w:val="003C2370"/>
    <w:rsid w:val="003C273E"/>
    <w:rsid w:val="003C282B"/>
    <w:rsid w:val="003C293F"/>
    <w:rsid w:val="003C29FE"/>
    <w:rsid w:val="003C2B42"/>
    <w:rsid w:val="003C2D18"/>
    <w:rsid w:val="003C2E3A"/>
    <w:rsid w:val="003C3133"/>
    <w:rsid w:val="003C318F"/>
    <w:rsid w:val="003C32D7"/>
    <w:rsid w:val="003C35AB"/>
    <w:rsid w:val="003C38EB"/>
    <w:rsid w:val="003C3A12"/>
    <w:rsid w:val="003C3D80"/>
    <w:rsid w:val="003C4291"/>
    <w:rsid w:val="003C4417"/>
    <w:rsid w:val="003C45EF"/>
    <w:rsid w:val="003C45F1"/>
    <w:rsid w:val="003C49E0"/>
    <w:rsid w:val="003C52F5"/>
    <w:rsid w:val="003C5305"/>
    <w:rsid w:val="003C554D"/>
    <w:rsid w:val="003C561D"/>
    <w:rsid w:val="003C5685"/>
    <w:rsid w:val="003C56B5"/>
    <w:rsid w:val="003C5A86"/>
    <w:rsid w:val="003C5B2B"/>
    <w:rsid w:val="003C5BA9"/>
    <w:rsid w:val="003C5D88"/>
    <w:rsid w:val="003C5FD3"/>
    <w:rsid w:val="003C606E"/>
    <w:rsid w:val="003C65D4"/>
    <w:rsid w:val="003C6DD2"/>
    <w:rsid w:val="003C6EF8"/>
    <w:rsid w:val="003C70FB"/>
    <w:rsid w:val="003C716F"/>
    <w:rsid w:val="003C71AA"/>
    <w:rsid w:val="003C798E"/>
    <w:rsid w:val="003C7A42"/>
    <w:rsid w:val="003C7C05"/>
    <w:rsid w:val="003C7C75"/>
    <w:rsid w:val="003C7D92"/>
    <w:rsid w:val="003C7E7E"/>
    <w:rsid w:val="003D026D"/>
    <w:rsid w:val="003D0376"/>
    <w:rsid w:val="003D089B"/>
    <w:rsid w:val="003D0AF6"/>
    <w:rsid w:val="003D0B65"/>
    <w:rsid w:val="003D0C3E"/>
    <w:rsid w:val="003D12AC"/>
    <w:rsid w:val="003D1362"/>
    <w:rsid w:val="003D136F"/>
    <w:rsid w:val="003D13D7"/>
    <w:rsid w:val="003D149B"/>
    <w:rsid w:val="003D1592"/>
    <w:rsid w:val="003D18F5"/>
    <w:rsid w:val="003D23AE"/>
    <w:rsid w:val="003D23CE"/>
    <w:rsid w:val="003D25B7"/>
    <w:rsid w:val="003D267F"/>
    <w:rsid w:val="003D2A05"/>
    <w:rsid w:val="003D2D99"/>
    <w:rsid w:val="003D303C"/>
    <w:rsid w:val="003D32F2"/>
    <w:rsid w:val="003D32F8"/>
    <w:rsid w:val="003D35F9"/>
    <w:rsid w:val="003D365E"/>
    <w:rsid w:val="003D3B08"/>
    <w:rsid w:val="003D3CCC"/>
    <w:rsid w:val="003D403F"/>
    <w:rsid w:val="003D4432"/>
    <w:rsid w:val="003D45FC"/>
    <w:rsid w:val="003D46E2"/>
    <w:rsid w:val="003D4F71"/>
    <w:rsid w:val="003D5315"/>
    <w:rsid w:val="003D56C7"/>
    <w:rsid w:val="003D5A64"/>
    <w:rsid w:val="003D5DEC"/>
    <w:rsid w:val="003D5EEF"/>
    <w:rsid w:val="003D617F"/>
    <w:rsid w:val="003D62C4"/>
    <w:rsid w:val="003D66A7"/>
    <w:rsid w:val="003D67C3"/>
    <w:rsid w:val="003D6854"/>
    <w:rsid w:val="003D6DA3"/>
    <w:rsid w:val="003D6F40"/>
    <w:rsid w:val="003D7027"/>
    <w:rsid w:val="003D7141"/>
    <w:rsid w:val="003D76AC"/>
    <w:rsid w:val="003D7A02"/>
    <w:rsid w:val="003D7BD9"/>
    <w:rsid w:val="003D7F38"/>
    <w:rsid w:val="003E0193"/>
    <w:rsid w:val="003E05C3"/>
    <w:rsid w:val="003E06F4"/>
    <w:rsid w:val="003E0BBB"/>
    <w:rsid w:val="003E0D20"/>
    <w:rsid w:val="003E0D60"/>
    <w:rsid w:val="003E0D8C"/>
    <w:rsid w:val="003E0DAC"/>
    <w:rsid w:val="003E0E7F"/>
    <w:rsid w:val="003E0F06"/>
    <w:rsid w:val="003E0FB4"/>
    <w:rsid w:val="003E142C"/>
    <w:rsid w:val="003E16CE"/>
    <w:rsid w:val="003E1799"/>
    <w:rsid w:val="003E17F3"/>
    <w:rsid w:val="003E1990"/>
    <w:rsid w:val="003E1AE8"/>
    <w:rsid w:val="003E1B1B"/>
    <w:rsid w:val="003E1CC5"/>
    <w:rsid w:val="003E23B8"/>
    <w:rsid w:val="003E2648"/>
    <w:rsid w:val="003E2774"/>
    <w:rsid w:val="003E27E4"/>
    <w:rsid w:val="003E2AC3"/>
    <w:rsid w:val="003E318B"/>
    <w:rsid w:val="003E3DD3"/>
    <w:rsid w:val="003E4541"/>
    <w:rsid w:val="003E46E8"/>
    <w:rsid w:val="003E47B0"/>
    <w:rsid w:val="003E47ED"/>
    <w:rsid w:val="003E4987"/>
    <w:rsid w:val="003E4DE1"/>
    <w:rsid w:val="003E4FEE"/>
    <w:rsid w:val="003E5069"/>
    <w:rsid w:val="003E526C"/>
    <w:rsid w:val="003E55C3"/>
    <w:rsid w:val="003E57E2"/>
    <w:rsid w:val="003E5ABC"/>
    <w:rsid w:val="003E5C79"/>
    <w:rsid w:val="003E5ED8"/>
    <w:rsid w:val="003E6261"/>
    <w:rsid w:val="003E6355"/>
    <w:rsid w:val="003E63C5"/>
    <w:rsid w:val="003E6AEF"/>
    <w:rsid w:val="003E6E15"/>
    <w:rsid w:val="003E6EE2"/>
    <w:rsid w:val="003E7076"/>
    <w:rsid w:val="003E73FF"/>
    <w:rsid w:val="003E7432"/>
    <w:rsid w:val="003E7C22"/>
    <w:rsid w:val="003E7D4B"/>
    <w:rsid w:val="003E7F96"/>
    <w:rsid w:val="003F033A"/>
    <w:rsid w:val="003F041B"/>
    <w:rsid w:val="003F053D"/>
    <w:rsid w:val="003F055F"/>
    <w:rsid w:val="003F05DD"/>
    <w:rsid w:val="003F0C3E"/>
    <w:rsid w:val="003F0CEE"/>
    <w:rsid w:val="003F0EC3"/>
    <w:rsid w:val="003F19EF"/>
    <w:rsid w:val="003F1B20"/>
    <w:rsid w:val="003F1BAF"/>
    <w:rsid w:val="003F2437"/>
    <w:rsid w:val="003F252F"/>
    <w:rsid w:val="003F2615"/>
    <w:rsid w:val="003F28E6"/>
    <w:rsid w:val="003F2D31"/>
    <w:rsid w:val="003F2E4A"/>
    <w:rsid w:val="003F30DE"/>
    <w:rsid w:val="003F33E9"/>
    <w:rsid w:val="003F33FD"/>
    <w:rsid w:val="003F36C8"/>
    <w:rsid w:val="003F3703"/>
    <w:rsid w:val="003F3D2B"/>
    <w:rsid w:val="003F4277"/>
    <w:rsid w:val="003F4DBF"/>
    <w:rsid w:val="003F4EE1"/>
    <w:rsid w:val="003F5042"/>
    <w:rsid w:val="003F5077"/>
    <w:rsid w:val="003F5118"/>
    <w:rsid w:val="003F5122"/>
    <w:rsid w:val="003F58A3"/>
    <w:rsid w:val="003F5DF5"/>
    <w:rsid w:val="003F5E49"/>
    <w:rsid w:val="003F5F02"/>
    <w:rsid w:val="003F620E"/>
    <w:rsid w:val="003F64FA"/>
    <w:rsid w:val="003F69B7"/>
    <w:rsid w:val="003F6D9F"/>
    <w:rsid w:val="003F71F7"/>
    <w:rsid w:val="003F77FA"/>
    <w:rsid w:val="003F7832"/>
    <w:rsid w:val="003F7C9F"/>
    <w:rsid w:val="003F7ECD"/>
    <w:rsid w:val="00400032"/>
    <w:rsid w:val="0040010C"/>
    <w:rsid w:val="004002DD"/>
    <w:rsid w:val="00400395"/>
    <w:rsid w:val="004005EC"/>
    <w:rsid w:val="00400AEF"/>
    <w:rsid w:val="00400BCB"/>
    <w:rsid w:val="00400CE8"/>
    <w:rsid w:val="00400CED"/>
    <w:rsid w:val="0040101D"/>
    <w:rsid w:val="004010B5"/>
    <w:rsid w:val="004012AF"/>
    <w:rsid w:val="00401335"/>
    <w:rsid w:val="0040134B"/>
    <w:rsid w:val="004013C7"/>
    <w:rsid w:val="00401669"/>
    <w:rsid w:val="004018A8"/>
    <w:rsid w:val="00401A2E"/>
    <w:rsid w:val="00401A98"/>
    <w:rsid w:val="00401B25"/>
    <w:rsid w:val="00401B7E"/>
    <w:rsid w:val="00401BDF"/>
    <w:rsid w:val="00401E4A"/>
    <w:rsid w:val="00402045"/>
    <w:rsid w:val="0040210A"/>
    <w:rsid w:val="0040228B"/>
    <w:rsid w:val="004023E0"/>
    <w:rsid w:val="00402852"/>
    <w:rsid w:val="00402853"/>
    <w:rsid w:val="004028E9"/>
    <w:rsid w:val="00402991"/>
    <w:rsid w:val="00402D77"/>
    <w:rsid w:val="0040307E"/>
    <w:rsid w:val="004031AC"/>
    <w:rsid w:val="004033E8"/>
    <w:rsid w:val="004034AE"/>
    <w:rsid w:val="00403873"/>
    <w:rsid w:val="0040387D"/>
    <w:rsid w:val="00404016"/>
    <w:rsid w:val="00404184"/>
    <w:rsid w:val="004043C4"/>
    <w:rsid w:val="00404640"/>
    <w:rsid w:val="00404951"/>
    <w:rsid w:val="00405072"/>
    <w:rsid w:val="00405134"/>
    <w:rsid w:val="004053B3"/>
    <w:rsid w:val="00405590"/>
    <w:rsid w:val="00405A3B"/>
    <w:rsid w:val="00405E74"/>
    <w:rsid w:val="00405F58"/>
    <w:rsid w:val="0040663F"/>
    <w:rsid w:val="0040664E"/>
    <w:rsid w:val="00406D89"/>
    <w:rsid w:val="00406FC0"/>
    <w:rsid w:val="004070C2"/>
    <w:rsid w:val="00407250"/>
    <w:rsid w:val="00407259"/>
    <w:rsid w:val="00407363"/>
    <w:rsid w:val="004075A2"/>
    <w:rsid w:val="00407B81"/>
    <w:rsid w:val="00407BBE"/>
    <w:rsid w:val="00407C58"/>
    <w:rsid w:val="00407E4E"/>
    <w:rsid w:val="00407EBD"/>
    <w:rsid w:val="00407FA5"/>
    <w:rsid w:val="004100C9"/>
    <w:rsid w:val="00410168"/>
    <w:rsid w:val="0041025A"/>
    <w:rsid w:val="00410558"/>
    <w:rsid w:val="00410BE4"/>
    <w:rsid w:val="00410E94"/>
    <w:rsid w:val="00411019"/>
    <w:rsid w:val="00411022"/>
    <w:rsid w:val="004113D9"/>
    <w:rsid w:val="0041165E"/>
    <w:rsid w:val="004117A0"/>
    <w:rsid w:val="00411AD6"/>
    <w:rsid w:val="00411B4E"/>
    <w:rsid w:val="00411D5B"/>
    <w:rsid w:val="0041203D"/>
    <w:rsid w:val="004125C4"/>
    <w:rsid w:val="00412606"/>
    <w:rsid w:val="00412BB9"/>
    <w:rsid w:val="00413559"/>
    <w:rsid w:val="00413659"/>
    <w:rsid w:val="00413690"/>
    <w:rsid w:val="004139A0"/>
    <w:rsid w:val="00413AF1"/>
    <w:rsid w:val="00413AF9"/>
    <w:rsid w:val="00413B69"/>
    <w:rsid w:val="00413D54"/>
    <w:rsid w:val="00413F6B"/>
    <w:rsid w:val="004140A9"/>
    <w:rsid w:val="004140F0"/>
    <w:rsid w:val="004142F4"/>
    <w:rsid w:val="00414695"/>
    <w:rsid w:val="00414962"/>
    <w:rsid w:val="00414A0D"/>
    <w:rsid w:val="00414A94"/>
    <w:rsid w:val="00414D81"/>
    <w:rsid w:val="00414EC9"/>
    <w:rsid w:val="00414EE4"/>
    <w:rsid w:val="00415534"/>
    <w:rsid w:val="00415AAD"/>
    <w:rsid w:val="0041659D"/>
    <w:rsid w:val="00416767"/>
    <w:rsid w:val="004169DD"/>
    <w:rsid w:val="00416AA5"/>
    <w:rsid w:val="00416D79"/>
    <w:rsid w:val="00416FCE"/>
    <w:rsid w:val="004171DB"/>
    <w:rsid w:val="00417486"/>
    <w:rsid w:val="0041791D"/>
    <w:rsid w:val="00417BB4"/>
    <w:rsid w:val="00417BD8"/>
    <w:rsid w:val="00417BE7"/>
    <w:rsid w:val="00417D0D"/>
    <w:rsid w:val="004200EA"/>
    <w:rsid w:val="0042040A"/>
    <w:rsid w:val="00420465"/>
    <w:rsid w:val="00420540"/>
    <w:rsid w:val="0042055C"/>
    <w:rsid w:val="00420790"/>
    <w:rsid w:val="004207A6"/>
    <w:rsid w:val="00420A5A"/>
    <w:rsid w:val="00420B12"/>
    <w:rsid w:val="00420D4E"/>
    <w:rsid w:val="00421002"/>
    <w:rsid w:val="0042122E"/>
    <w:rsid w:val="00421534"/>
    <w:rsid w:val="004215B0"/>
    <w:rsid w:val="004215BE"/>
    <w:rsid w:val="00421A68"/>
    <w:rsid w:val="00421D69"/>
    <w:rsid w:val="00422303"/>
    <w:rsid w:val="004224CF"/>
    <w:rsid w:val="004224D3"/>
    <w:rsid w:val="004226A7"/>
    <w:rsid w:val="004226CD"/>
    <w:rsid w:val="004227CB"/>
    <w:rsid w:val="00422B82"/>
    <w:rsid w:val="00422E33"/>
    <w:rsid w:val="00422F03"/>
    <w:rsid w:val="00423454"/>
    <w:rsid w:val="00423C2B"/>
    <w:rsid w:val="00423CD5"/>
    <w:rsid w:val="00423DB1"/>
    <w:rsid w:val="004240DB"/>
    <w:rsid w:val="0042415B"/>
    <w:rsid w:val="00424964"/>
    <w:rsid w:val="0042538C"/>
    <w:rsid w:val="00425435"/>
    <w:rsid w:val="004255A1"/>
    <w:rsid w:val="00425A8F"/>
    <w:rsid w:val="0042611F"/>
    <w:rsid w:val="004266EF"/>
    <w:rsid w:val="004267B5"/>
    <w:rsid w:val="00426B51"/>
    <w:rsid w:val="00426C4B"/>
    <w:rsid w:val="00426F5F"/>
    <w:rsid w:val="0042721C"/>
    <w:rsid w:val="00427338"/>
    <w:rsid w:val="00427400"/>
    <w:rsid w:val="00427591"/>
    <w:rsid w:val="00427BA4"/>
    <w:rsid w:val="00427C35"/>
    <w:rsid w:val="00427E0F"/>
    <w:rsid w:val="00427F25"/>
    <w:rsid w:val="00430655"/>
    <w:rsid w:val="004307B6"/>
    <w:rsid w:val="004310D9"/>
    <w:rsid w:val="00431284"/>
    <w:rsid w:val="00431405"/>
    <w:rsid w:val="00431408"/>
    <w:rsid w:val="004315E1"/>
    <w:rsid w:val="0043188A"/>
    <w:rsid w:val="00431C9E"/>
    <w:rsid w:val="00431DE6"/>
    <w:rsid w:val="00432221"/>
    <w:rsid w:val="0043239D"/>
    <w:rsid w:val="004323BB"/>
    <w:rsid w:val="00432AEC"/>
    <w:rsid w:val="00432C16"/>
    <w:rsid w:val="00432F94"/>
    <w:rsid w:val="004334B3"/>
    <w:rsid w:val="0043366A"/>
    <w:rsid w:val="00433847"/>
    <w:rsid w:val="00433977"/>
    <w:rsid w:val="00433DE0"/>
    <w:rsid w:val="004340E0"/>
    <w:rsid w:val="0043455A"/>
    <w:rsid w:val="004345FB"/>
    <w:rsid w:val="00434734"/>
    <w:rsid w:val="004349F5"/>
    <w:rsid w:val="00434A20"/>
    <w:rsid w:val="00435048"/>
    <w:rsid w:val="004354AA"/>
    <w:rsid w:val="00435C62"/>
    <w:rsid w:val="00435F75"/>
    <w:rsid w:val="00436644"/>
    <w:rsid w:val="004366E4"/>
    <w:rsid w:val="00436A19"/>
    <w:rsid w:val="00436DAE"/>
    <w:rsid w:val="00436F3A"/>
    <w:rsid w:val="004371EB"/>
    <w:rsid w:val="0043751E"/>
    <w:rsid w:val="00437579"/>
    <w:rsid w:val="004379E4"/>
    <w:rsid w:val="00437B0A"/>
    <w:rsid w:val="00437F31"/>
    <w:rsid w:val="00437F88"/>
    <w:rsid w:val="00440062"/>
    <w:rsid w:val="004403C0"/>
    <w:rsid w:val="00440646"/>
    <w:rsid w:val="0044074D"/>
    <w:rsid w:val="00440E41"/>
    <w:rsid w:val="00440ED0"/>
    <w:rsid w:val="00441008"/>
    <w:rsid w:val="004414FC"/>
    <w:rsid w:val="00441624"/>
    <w:rsid w:val="00441A85"/>
    <w:rsid w:val="00442116"/>
    <w:rsid w:val="004426E0"/>
    <w:rsid w:val="004428FC"/>
    <w:rsid w:val="004428FE"/>
    <w:rsid w:val="00442F1B"/>
    <w:rsid w:val="004430FB"/>
    <w:rsid w:val="0044347D"/>
    <w:rsid w:val="0044349E"/>
    <w:rsid w:val="004435F5"/>
    <w:rsid w:val="00443698"/>
    <w:rsid w:val="00443BD5"/>
    <w:rsid w:val="00443E21"/>
    <w:rsid w:val="00443FE0"/>
    <w:rsid w:val="00444347"/>
    <w:rsid w:val="00444419"/>
    <w:rsid w:val="00444C13"/>
    <w:rsid w:val="00444F89"/>
    <w:rsid w:val="00444FD6"/>
    <w:rsid w:val="004450DD"/>
    <w:rsid w:val="004454BC"/>
    <w:rsid w:val="00445504"/>
    <w:rsid w:val="00445DEB"/>
    <w:rsid w:val="004468E1"/>
    <w:rsid w:val="004469FB"/>
    <w:rsid w:val="00446A66"/>
    <w:rsid w:val="00446BF2"/>
    <w:rsid w:val="00446C31"/>
    <w:rsid w:val="00446C63"/>
    <w:rsid w:val="00446D02"/>
    <w:rsid w:val="0044756C"/>
    <w:rsid w:val="0044784C"/>
    <w:rsid w:val="0044787A"/>
    <w:rsid w:val="00447A66"/>
    <w:rsid w:val="00447E41"/>
    <w:rsid w:val="004502C5"/>
    <w:rsid w:val="00450443"/>
    <w:rsid w:val="004505B6"/>
    <w:rsid w:val="00450614"/>
    <w:rsid w:val="0045084B"/>
    <w:rsid w:val="00450970"/>
    <w:rsid w:val="004509D1"/>
    <w:rsid w:val="00450CE0"/>
    <w:rsid w:val="00450F3A"/>
    <w:rsid w:val="0045148B"/>
    <w:rsid w:val="004517DE"/>
    <w:rsid w:val="00451E67"/>
    <w:rsid w:val="00452412"/>
    <w:rsid w:val="0045241A"/>
    <w:rsid w:val="004526F3"/>
    <w:rsid w:val="004529E4"/>
    <w:rsid w:val="00452B9D"/>
    <w:rsid w:val="00452C2C"/>
    <w:rsid w:val="0045300C"/>
    <w:rsid w:val="00453315"/>
    <w:rsid w:val="00453578"/>
    <w:rsid w:val="004537E8"/>
    <w:rsid w:val="0045404A"/>
    <w:rsid w:val="00454570"/>
    <w:rsid w:val="004547EB"/>
    <w:rsid w:val="00454903"/>
    <w:rsid w:val="00454A1B"/>
    <w:rsid w:val="00454A5B"/>
    <w:rsid w:val="00454B6C"/>
    <w:rsid w:val="004550FB"/>
    <w:rsid w:val="00455683"/>
    <w:rsid w:val="00455DC6"/>
    <w:rsid w:val="00455F4A"/>
    <w:rsid w:val="00455FCC"/>
    <w:rsid w:val="004560BF"/>
    <w:rsid w:val="00456449"/>
    <w:rsid w:val="004564D6"/>
    <w:rsid w:val="004566AC"/>
    <w:rsid w:val="00456C02"/>
    <w:rsid w:val="004573CD"/>
    <w:rsid w:val="0045757F"/>
    <w:rsid w:val="00457689"/>
    <w:rsid w:val="004578F5"/>
    <w:rsid w:val="00457984"/>
    <w:rsid w:val="00457DF6"/>
    <w:rsid w:val="004604E9"/>
    <w:rsid w:val="00460A93"/>
    <w:rsid w:val="00460E7D"/>
    <w:rsid w:val="00460F23"/>
    <w:rsid w:val="0046152C"/>
    <w:rsid w:val="00461949"/>
    <w:rsid w:val="00461965"/>
    <w:rsid w:val="00461E48"/>
    <w:rsid w:val="0046201D"/>
    <w:rsid w:val="00462427"/>
    <w:rsid w:val="0046267D"/>
    <w:rsid w:val="00463143"/>
    <w:rsid w:val="00463164"/>
    <w:rsid w:val="00463495"/>
    <w:rsid w:val="004634A0"/>
    <w:rsid w:val="00463577"/>
    <w:rsid w:val="0046363B"/>
    <w:rsid w:val="004638CA"/>
    <w:rsid w:val="0046394B"/>
    <w:rsid w:val="00464441"/>
    <w:rsid w:val="004644F0"/>
    <w:rsid w:val="00464825"/>
    <w:rsid w:val="004648C4"/>
    <w:rsid w:val="00464A55"/>
    <w:rsid w:val="00464EA7"/>
    <w:rsid w:val="004650DA"/>
    <w:rsid w:val="00465340"/>
    <w:rsid w:val="004654F3"/>
    <w:rsid w:val="00465588"/>
    <w:rsid w:val="0046589C"/>
    <w:rsid w:val="004658D2"/>
    <w:rsid w:val="00465CD8"/>
    <w:rsid w:val="00465EE5"/>
    <w:rsid w:val="00466165"/>
    <w:rsid w:val="00466183"/>
    <w:rsid w:val="004667F8"/>
    <w:rsid w:val="00466F19"/>
    <w:rsid w:val="00467224"/>
    <w:rsid w:val="00467613"/>
    <w:rsid w:val="00467681"/>
    <w:rsid w:val="00467A74"/>
    <w:rsid w:val="00467E89"/>
    <w:rsid w:val="004708C5"/>
    <w:rsid w:val="00470A7D"/>
    <w:rsid w:val="00470AF7"/>
    <w:rsid w:val="00470FE0"/>
    <w:rsid w:val="00471082"/>
    <w:rsid w:val="004711DC"/>
    <w:rsid w:val="004714CB"/>
    <w:rsid w:val="004715D4"/>
    <w:rsid w:val="004717E2"/>
    <w:rsid w:val="0047195C"/>
    <w:rsid w:val="00471B7D"/>
    <w:rsid w:val="00471E2D"/>
    <w:rsid w:val="0047208D"/>
    <w:rsid w:val="00472343"/>
    <w:rsid w:val="00472406"/>
    <w:rsid w:val="0047240B"/>
    <w:rsid w:val="00472450"/>
    <w:rsid w:val="004727B9"/>
    <w:rsid w:val="00472D31"/>
    <w:rsid w:val="00473174"/>
    <w:rsid w:val="00473379"/>
    <w:rsid w:val="00473A44"/>
    <w:rsid w:val="00473A56"/>
    <w:rsid w:val="00473B06"/>
    <w:rsid w:val="00473CAB"/>
    <w:rsid w:val="00474256"/>
    <w:rsid w:val="004743C3"/>
    <w:rsid w:val="0047457C"/>
    <w:rsid w:val="00474934"/>
    <w:rsid w:val="00474955"/>
    <w:rsid w:val="00474C2A"/>
    <w:rsid w:val="00474F8A"/>
    <w:rsid w:val="00474F90"/>
    <w:rsid w:val="00475079"/>
    <w:rsid w:val="004754FF"/>
    <w:rsid w:val="004756AB"/>
    <w:rsid w:val="004757B6"/>
    <w:rsid w:val="004757EB"/>
    <w:rsid w:val="00475866"/>
    <w:rsid w:val="00475952"/>
    <w:rsid w:val="004763DF"/>
    <w:rsid w:val="00476E77"/>
    <w:rsid w:val="00476EDC"/>
    <w:rsid w:val="004771F3"/>
    <w:rsid w:val="004774ED"/>
    <w:rsid w:val="004775B8"/>
    <w:rsid w:val="004777BF"/>
    <w:rsid w:val="0047794E"/>
    <w:rsid w:val="004801C7"/>
    <w:rsid w:val="00480257"/>
    <w:rsid w:val="00480643"/>
    <w:rsid w:val="004815F6"/>
    <w:rsid w:val="00481A21"/>
    <w:rsid w:val="00481BAD"/>
    <w:rsid w:val="00481BE9"/>
    <w:rsid w:val="00481DD2"/>
    <w:rsid w:val="00482052"/>
    <w:rsid w:val="00482178"/>
    <w:rsid w:val="0048256A"/>
    <w:rsid w:val="00482640"/>
    <w:rsid w:val="00482668"/>
    <w:rsid w:val="004828F0"/>
    <w:rsid w:val="00482E6F"/>
    <w:rsid w:val="00482EC6"/>
    <w:rsid w:val="00483718"/>
    <w:rsid w:val="00483887"/>
    <w:rsid w:val="00483B26"/>
    <w:rsid w:val="00484737"/>
    <w:rsid w:val="004847A2"/>
    <w:rsid w:val="00484BA7"/>
    <w:rsid w:val="00484BE2"/>
    <w:rsid w:val="00484C96"/>
    <w:rsid w:val="00484CA5"/>
    <w:rsid w:val="00484D0D"/>
    <w:rsid w:val="00484E33"/>
    <w:rsid w:val="00484FC4"/>
    <w:rsid w:val="004851E7"/>
    <w:rsid w:val="0048534A"/>
    <w:rsid w:val="0048575C"/>
    <w:rsid w:val="004859D0"/>
    <w:rsid w:val="00485BD8"/>
    <w:rsid w:val="00485C4C"/>
    <w:rsid w:val="00485EE9"/>
    <w:rsid w:val="0048605B"/>
    <w:rsid w:val="00486621"/>
    <w:rsid w:val="00486661"/>
    <w:rsid w:val="004869D2"/>
    <w:rsid w:val="00486B3E"/>
    <w:rsid w:val="00486BDA"/>
    <w:rsid w:val="004871E3"/>
    <w:rsid w:val="0048791B"/>
    <w:rsid w:val="00487CF3"/>
    <w:rsid w:val="004901B4"/>
    <w:rsid w:val="00490331"/>
    <w:rsid w:val="00490469"/>
    <w:rsid w:val="00490492"/>
    <w:rsid w:val="004905F0"/>
    <w:rsid w:val="004909D1"/>
    <w:rsid w:val="00490A87"/>
    <w:rsid w:val="00490C0A"/>
    <w:rsid w:val="00491048"/>
    <w:rsid w:val="00491206"/>
    <w:rsid w:val="004912C8"/>
    <w:rsid w:val="004914C7"/>
    <w:rsid w:val="004915D9"/>
    <w:rsid w:val="0049192E"/>
    <w:rsid w:val="00491CAF"/>
    <w:rsid w:val="00491DE1"/>
    <w:rsid w:val="00492270"/>
    <w:rsid w:val="00492501"/>
    <w:rsid w:val="00492773"/>
    <w:rsid w:val="00492B3F"/>
    <w:rsid w:val="00493006"/>
    <w:rsid w:val="004933BB"/>
    <w:rsid w:val="00493A41"/>
    <w:rsid w:val="00493BDA"/>
    <w:rsid w:val="00493C7E"/>
    <w:rsid w:val="00493E11"/>
    <w:rsid w:val="00494077"/>
    <w:rsid w:val="004941E8"/>
    <w:rsid w:val="004942C5"/>
    <w:rsid w:val="004944AD"/>
    <w:rsid w:val="004946E7"/>
    <w:rsid w:val="004949EE"/>
    <w:rsid w:val="00494CCD"/>
    <w:rsid w:val="00494E0C"/>
    <w:rsid w:val="00494FC7"/>
    <w:rsid w:val="00495077"/>
    <w:rsid w:val="004955AA"/>
    <w:rsid w:val="00495A68"/>
    <w:rsid w:val="00495C11"/>
    <w:rsid w:val="00495DA9"/>
    <w:rsid w:val="00495E08"/>
    <w:rsid w:val="0049633E"/>
    <w:rsid w:val="00496DFE"/>
    <w:rsid w:val="00496E79"/>
    <w:rsid w:val="00496E82"/>
    <w:rsid w:val="00496EF0"/>
    <w:rsid w:val="00497184"/>
    <w:rsid w:val="00497524"/>
    <w:rsid w:val="00497BB0"/>
    <w:rsid w:val="00497C0F"/>
    <w:rsid w:val="00497C6F"/>
    <w:rsid w:val="00497F56"/>
    <w:rsid w:val="004A0213"/>
    <w:rsid w:val="004A0428"/>
    <w:rsid w:val="004A04C8"/>
    <w:rsid w:val="004A04DF"/>
    <w:rsid w:val="004A04EA"/>
    <w:rsid w:val="004A09D8"/>
    <w:rsid w:val="004A0AAA"/>
    <w:rsid w:val="004A0F7A"/>
    <w:rsid w:val="004A14EE"/>
    <w:rsid w:val="004A1761"/>
    <w:rsid w:val="004A1B98"/>
    <w:rsid w:val="004A1F58"/>
    <w:rsid w:val="004A1FBA"/>
    <w:rsid w:val="004A2022"/>
    <w:rsid w:val="004A2064"/>
    <w:rsid w:val="004A24FF"/>
    <w:rsid w:val="004A2752"/>
    <w:rsid w:val="004A283B"/>
    <w:rsid w:val="004A29ED"/>
    <w:rsid w:val="004A2C32"/>
    <w:rsid w:val="004A2C38"/>
    <w:rsid w:val="004A2D41"/>
    <w:rsid w:val="004A2E43"/>
    <w:rsid w:val="004A2F5A"/>
    <w:rsid w:val="004A3098"/>
    <w:rsid w:val="004A315E"/>
    <w:rsid w:val="004A3244"/>
    <w:rsid w:val="004A3319"/>
    <w:rsid w:val="004A33ED"/>
    <w:rsid w:val="004A3419"/>
    <w:rsid w:val="004A360F"/>
    <w:rsid w:val="004A3E21"/>
    <w:rsid w:val="004A3E62"/>
    <w:rsid w:val="004A3EE9"/>
    <w:rsid w:val="004A48B7"/>
    <w:rsid w:val="004A4B95"/>
    <w:rsid w:val="004A4F6B"/>
    <w:rsid w:val="004A51AF"/>
    <w:rsid w:val="004A5979"/>
    <w:rsid w:val="004A5A47"/>
    <w:rsid w:val="004A5C7E"/>
    <w:rsid w:val="004A5E6C"/>
    <w:rsid w:val="004A5F94"/>
    <w:rsid w:val="004A6129"/>
    <w:rsid w:val="004A6388"/>
    <w:rsid w:val="004A684C"/>
    <w:rsid w:val="004A69A3"/>
    <w:rsid w:val="004A6DEA"/>
    <w:rsid w:val="004A6E97"/>
    <w:rsid w:val="004A709C"/>
    <w:rsid w:val="004A7251"/>
    <w:rsid w:val="004A740B"/>
    <w:rsid w:val="004A74D1"/>
    <w:rsid w:val="004A7922"/>
    <w:rsid w:val="004A79B2"/>
    <w:rsid w:val="004A79D8"/>
    <w:rsid w:val="004A7E5C"/>
    <w:rsid w:val="004B00DD"/>
    <w:rsid w:val="004B01D1"/>
    <w:rsid w:val="004B0505"/>
    <w:rsid w:val="004B0690"/>
    <w:rsid w:val="004B0D0D"/>
    <w:rsid w:val="004B0E76"/>
    <w:rsid w:val="004B0F12"/>
    <w:rsid w:val="004B0F5E"/>
    <w:rsid w:val="004B1183"/>
    <w:rsid w:val="004B11C4"/>
    <w:rsid w:val="004B13AA"/>
    <w:rsid w:val="004B1462"/>
    <w:rsid w:val="004B14C8"/>
    <w:rsid w:val="004B1608"/>
    <w:rsid w:val="004B1775"/>
    <w:rsid w:val="004B17D9"/>
    <w:rsid w:val="004B18EF"/>
    <w:rsid w:val="004B1F57"/>
    <w:rsid w:val="004B242A"/>
    <w:rsid w:val="004B24BE"/>
    <w:rsid w:val="004B282E"/>
    <w:rsid w:val="004B37CA"/>
    <w:rsid w:val="004B3933"/>
    <w:rsid w:val="004B3BEF"/>
    <w:rsid w:val="004B42EB"/>
    <w:rsid w:val="004B433A"/>
    <w:rsid w:val="004B4368"/>
    <w:rsid w:val="004B4569"/>
    <w:rsid w:val="004B4C80"/>
    <w:rsid w:val="004B4CF0"/>
    <w:rsid w:val="004B5243"/>
    <w:rsid w:val="004B5358"/>
    <w:rsid w:val="004B5833"/>
    <w:rsid w:val="004B5D10"/>
    <w:rsid w:val="004B6140"/>
    <w:rsid w:val="004B6374"/>
    <w:rsid w:val="004B6504"/>
    <w:rsid w:val="004B65B9"/>
    <w:rsid w:val="004B68D4"/>
    <w:rsid w:val="004B6A2B"/>
    <w:rsid w:val="004B6EE2"/>
    <w:rsid w:val="004B70F6"/>
    <w:rsid w:val="004B71FD"/>
    <w:rsid w:val="004B7661"/>
    <w:rsid w:val="004B780A"/>
    <w:rsid w:val="004B7D67"/>
    <w:rsid w:val="004B7D99"/>
    <w:rsid w:val="004C0126"/>
    <w:rsid w:val="004C0F28"/>
    <w:rsid w:val="004C0F33"/>
    <w:rsid w:val="004C12DA"/>
    <w:rsid w:val="004C1331"/>
    <w:rsid w:val="004C14BF"/>
    <w:rsid w:val="004C1521"/>
    <w:rsid w:val="004C162D"/>
    <w:rsid w:val="004C170F"/>
    <w:rsid w:val="004C1AF6"/>
    <w:rsid w:val="004C1FE0"/>
    <w:rsid w:val="004C2799"/>
    <w:rsid w:val="004C2822"/>
    <w:rsid w:val="004C286E"/>
    <w:rsid w:val="004C2AED"/>
    <w:rsid w:val="004C2BFE"/>
    <w:rsid w:val="004C3736"/>
    <w:rsid w:val="004C3C47"/>
    <w:rsid w:val="004C3CA0"/>
    <w:rsid w:val="004C3FA2"/>
    <w:rsid w:val="004C401B"/>
    <w:rsid w:val="004C424C"/>
    <w:rsid w:val="004C42A7"/>
    <w:rsid w:val="004C4389"/>
    <w:rsid w:val="004C4549"/>
    <w:rsid w:val="004C4637"/>
    <w:rsid w:val="004C4A4C"/>
    <w:rsid w:val="004C4B00"/>
    <w:rsid w:val="004C4B74"/>
    <w:rsid w:val="004C5085"/>
    <w:rsid w:val="004C5144"/>
    <w:rsid w:val="004C51B8"/>
    <w:rsid w:val="004C5276"/>
    <w:rsid w:val="004C5B39"/>
    <w:rsid w:val="004C5CCD"/>
    <w:rsid w:val="004C5DE7"/>
    <w:rsid w:val="004C5E67"/>
    <w:rsid w:val="004C5EDF"/>
    <w:rsid w:val="004C609A"/>
    <w:rsid w:val="004C60CA"/>
    <w:rsid w:val="004C6A88"/>
    <w:rsid w:val="004C6CE1"/>
    <w:rsid w:val="004C6D03"/>
    <w:rsid w:val="004C6F32"/>
    <w:rsid w:val="004C6F67"/>
    <w:rsid w:val="004C77C4"/>
    <w:rsid w:val="004C7C9C"/>
    <w:rsid w:val="004C7E5C"/>
    <w:rsid w:val="004C7F8A"/>
    <w:rsid w:val="004D028F"/>
    <w:rsid w:val="004D03F4"/>
    <w:rsid w:val="004D0495"/>
    <w:rsid w:val="004D0554"/>
    <w:rsid w:val="004D067D"/>
    <w:rsid w:val="004D06BA"/>
    <w:rsid w:val="004D07BA"/>
    <w:rsid w:val="004D0811"/>
    <w:rsid w:val="004D08FA"/>
    <w:rsid w:val="004D09B3"/>
    <w:rsid w:val="004D0AC1"/>
    <w:rsid w:val="004D0CFD"/>
    <w:rsid w:val="004D1013"/>
    <w:rsid w:val="004D1274"/>
    <w:rsid w:val="004D1C82"/>
    <w:rsid w:val="004D25F3"/>
    <w:rsid w:val="004D2DE4"/>
    <w:rsid w:val="004D2ECC"/>
    <w:rsid w:val="004D2FCD"/>
    <w:rsid w:val="004D388E"/>
    <w:rsid w:val="004D38BB"/>
    <w:rsid w:val="004D3F7A"/>
    <w:rsid w:val="004D43D5"/>
    <w:rsid w:val="004D4599"/>
    <w:rsid w:val="004D51D3"/>
    <w:rsid w:val="004D565F"/>
    <w:rsid w:val="004D5702"/>
    <w:rsid w:val="004D57C2"/>
    <w:rsid w:val="004D57C9"/>
    <w:rsid w:val="004D58F9"/>
    <w:rsid w:val="004D5A53"/>
    <w:rsid w:val="004D5B49"/>
    <w:rsid w:val="004D5BA7"/>
    <w:rsid w:val="004D5C1B"/>
    <w:rsid w:val="004D5CD0"/>
    <w:rsid w:val="004D66D6"/>
    <w:rsid w:val="004D6877"/>
    <w:rsid w:val="004D69DD"/>
    <w:rsid w:val="004D6B77"/>
    <w:rsid w:val="004D6DFB"/>
    <w:rsid w:val="004D7249"/>
    <w:rsid w:val="004D77E4"/>
    <w:rsid w:val="004D7A7F"/>
    <w:rsid w:val="004D7D30"/>
    <w:rsid w:val="004D7E8D"/>
    <w:rsid w:val="004D7F19"/>
    <w:rsid w:val="004E02D0"/>
    <w:rsid w:val="004E09E4"/>
    <w:rsid w:val="004E0CE5"/>
    <w:rsid w:val="004E0F01"/>
    <w:rsid w:val="004E11CC"/>
    <w:rsid w:val="004E141B"/>
    <w:rsid w:val="004E163F"/>
    <w:rsid w:val="004E1B39"/>
    <w:rsid w:val="004E1B62"/>
    <w:rsid w:val="004E1CE6"/>
    <w:rsid w:val="004E1E57"/>
    <w:rsid w:val="004E1F64"/>
    <w:rsid w:val="004E1F8D"/>
    <w:rsid w:val="004E1FE7"/>
    <w:rsid w:val="004E21C6"/>
    <w:rsid w:val="004E21CF"/>
    <w:rsid w:val="004E22AA"/>
    <w:rsid w:val="004E3010"/>
    <w:rsid w:val="004E3385"/>
    <w:rsid w:val="004E34CF"/>
    <w:rsid w:val="004E3592"/>
    <w:rsid w:val="004E3945"/>
    <w:rsid w:val="004E3BA5"/>
    <w:rsid w:val="004E3C5B"/>
    <w:rsid w:val="004E3DBA"/>
    <w:rsid w:val="004E4452"/>
    <w:rsid w:val="004E476C"/>
    <w:rsid w:val="004E4DFC"/>
    <w:rsid w:val="004E5343"/>
    <w:rsid w:val="004E5762"/>
    <w:rsid w:val="004E58E6"/>
    <w:rsid w:val="004E5B6D"/>
    <w:rsid w:val="004E6331"/>
    <w:rsid w:val="004E65EC"/>
    <w:rsid w:val="004E6783"/>
    <w:rsid w:val="004E6B84"/>
    <w:rsid w:val="004E6C97"/>
    <w:rsid w:val="004E6E11"/>
    <w:rsid w:val="004E756C"/>
    <w:rsid w:val="004E76A7"/>
    <w:rsid w:val="004E7C04"/>
    <w:rsid w:val="004E7FF0"/>
    <w:rsid w:val="004F01EB"/>
    <w:rsid w:val="004F05D6"/>
    <w:rsid w:val="004F069E"/>
    <w:rsid w:val="004F09AA"/>
    <w:rsid w:val="004F1193"/>
    <w:rsid w:val="004F1357"/>
    <w:rsid w:val="004F14FD"/>
    <w:rsid w:val="004F158D"/>
    <w:rsid w:val="004F1592"/>
    <w:rsid w:val="004F18B8"/>
    <w:rsid w:val="004F1CF4"/>
    <w:rsid w:val="004F1E07"/>
    <w:rsid w:val="004F1E80"/>
    <w:rsid w:val="004F1FE9"/>
    <w:rsid w:val="004F278C"/>
    <w:rsid w:val="004F27C2"/>
    <w:rsid w:val="004F2868"/>
    <w:rsid w:val="004F289E"/>
    <w:rsid w:val="004F297D"/>
    <w:rsid w:val="004F2A04"/>
    <w:rsid w:val="004F2CCE"/>
    <w:rsid w:val="004F2D62"/>
    <w:rsid w:val="004F3171"/>
    <w:rsid w:val="004F3211"/>
    <w:rsid w:val="004F3220"/>
    <w:rsid w:val="004F3275"/>
    <w:rsid w:val="004F32BC"/>
    <w:rsid w:val="004F38C6"/>
    <w:rsid w:val="004F414E"/>
    <w:rsid w:val="004F4190"/>
    <w:rsid w:val="004F4418"/>
    <w:rsid w:val="004F4513"/>
    <w:rsid w:val="004F4931"/>
    <w:rsid w:val="004F4B4E"/>
    <w:rsid w:val="004F4BA1"/>
    <w:rsid w:val="004F50EF"/>
    <w:rsid w:val="004F5214"/>
    <w:rsid w:val="004F549F"/>
    <w:rsid w:val="004F56EF"/>
    <w:rsid w:val="004F59A6"/>
    <w:rsid w:val="004F61FF"/>
    <w:rsid w:val="004F6418"/>
    <w:rsid w:val="004F646C"/>
    <w:rsid w:val="004F657E"/>
    <w:rsid w:val="004F67C4"/>
    <w:rsid w:val="004F69C9"/>
    <w:rsid w:val="004F6FF2"/>
    <w:rsid w:val="004F70CE"/>
    <w:rsid w:val="004F743C"/>
    <w:rsid w:val="004F7B63"/>
    <w:rsid w:val="004F7D74"/>
    <w:rsid w:val="004F7D90"/>
    <w:rsid w:val="00500069"/>
    <w:rsid w:val="005005F7"/>
    <w:rsid w:val="00500780"/>
    <w:rsid w:val="00500A6C"/>
    <w:rsid w:val="00500E90"/>
    <w:rsid w:val="00500FA5"/>
    <w:rsid w:val="00501219"/>
    <w:rsid w:val="00501662"/>
    <w:rsid w:val="00501982"/>
    <w:rsid w:val="00501A29"/>
    <w:rsid w:val="00501A4E"/>
    <w:rsid w:val="00501A62"/>
    <w:rsid w:val="00501B13"/>
    <w:rsid w:val="00501C32"/>
    <w:rsid w:val="00502185"/>
    <w:rsid w:val="00502405"/>
    <w:rsid w:val="005026DD"/>
    <w:rsid w:val="00502A1F"/>
    <w:rsid w:val="00502DBD"/>
    <w:rsid w:val="00502E33"/>
    <w:rsid w:val="0050316F"/>
    <w:rsid w:val="005033A4"/>
    <w:rsid w:val="00503C77"/>
    <w:rsid w:val="00503D5E"/>
    <w:rsid w:val="005042F5"/>
    <w:rsid w:val="00504323"/>
    <w:rsid w:val="00504335"/>
    <w:rsid w:val="005049BF"/>
    <w:rsid w:val="00504D0A"/>
    <w:rsid w:val="00504DDE"/>
    <w:rsid w:val="00504F56"/>
    <w:rsid w:val="00505164"/>
    <w:rsid w:val="0050534A"/>
    <w:rsid w:val="005054CD"/>
    <w:rsid w:val="0050556E"/>
    <w:rsid w:val="005057AD"/>
    <w:rsid w:val="005057FA"/>
    <w:rsid w:val="00505988"/>
    <w:rsid w:val="005059EC"/>
    <w:rsid w:val="00505A3B"/>
    <w:rsid w:val="00505C2F"/>
    <w:rsid w:val="00505C42"/>
    <w:rsid w:val="00505FCC"/>
    <w:rsid w:val="00505FD4"/>
    <w:rsid w:val="0050612E"/>
    <w:rsid w:val="005061AF"/>
    <w:rsid w:val="00506270"/>
    <w:rsid w:val="005063F9"/>
    <w:rsid w:val="005065DD"/>
    <w:rsid w:val="00506655"/>
    <w:rsid w:val="00506662"/>
    <w:rsid w:val="00506A36"/>
    <w:rsid w:val="00506BFE"/>
    <w:rsid w:val="00506C87"/>
    <w:rsid w:val="00506D14"/>
    <w:rsid w:val="00506D7C"/>
    <w:rsid w:val="00506DF3"/>
    <w:rsid w:val="00507265"/>
    <w:rsid w:val="005074D5"/>
    <w:rsid w:val="00507AA4"/>
    <w:rsid w:val="00507BEB"/>
    <w:rsid w:val="00507CAF"/>
    <w:rsid w:val="00507ECE"/>
    <w:rsid w:val="00510C1F"/>
    <w:rsid w:val="00510D8A"/>
    <w:rsid w:val="005110D7"/>
    <w:rsid w:val="00511101"/>
    <w:rsid w:val="0051122A"/>
    <w:rsid w:val="00511269"/>
    <w:rsid w:val="005113C0"/>
    <w:rsid w:val="0051180D"/>
    <w:rsid w:val="00511E40"/>
    <w:rsid w:val="00511E92"/>
    <w:rsid w:val="00511F74"/>
    <w:rsid w:val="00512065"/>
    <w:rsid w:val="0051251E"/>
    <w:rsid w:val="005126DF"/>
    <w:rsid w:val="00512920"/>
    <w:rsid w:val="00512CB3"/>
    <w:rsid w:val="00512CF2"/>
    <w:rsid w:val="00512E1E"/>
    <w:rsid w:val="00512E7E"/>
    <w:rsid w:val="00512EEB"/>
    <w:rsid w:val="00513093"/>
    <w:rsid w:val="00513589"/>
    <w:rsid w:val="0051376A"/>
    <w:rsid w:val="00513869"/>
    <w:rsid w:val="0051387A"/>
    <w:rsid w:val="00513A49"/>
    <w:rsid w:val="00513EBB"/>
    <w:rsid w:val="00513ED0"/>
    <w:rsid w:val="00514013"/>
    <w:rsid w:val="005143F5"/>
    <w:rsid w:val="00514614"/>
    <w:rsid w:val="00514AC2"/>
    <w:rsid w:val="00514C3E"/>
    <w:rsid w:val="00514CFC"/>
    <w:rsid w:val="00514D7A"/>
    <w:rsid w:val="005152E9"/>
    <w:rsid w:val="005154D0"/>
    <w:rsid w:val="005157F1"/>
    <w:rsid w:val="00515AA6"/>
    <w:rsid w:val="00515C06"/>
    <w:rsid w:val="005160B6"/>
    <w:rsid w:val="00516B03"/>
    <w:rsid w:val="00516C96"/>
    <w:rsid w:val="00516CE0"/>
    <w:rsid w:val="00516D7D"/>
    <w:rsid w:val="00516E48"/>
    <w:rsid w:val="00516EA5"/>
    <w:rsid w:val="00516F19"/>
    <w:rsid w:val="005172A3"/>
    <w:rsid w:val="00517E3E"/>
    <w:rsid w:val="00520007"/>
    <w:rsid w:val="005201BB"/>
    <w:rsid w:val="005205D3"/>
    <w:rsid w:val="005205EE"/>
    <w:rsid w:val="00520637"/>
    <w:rsid w:val="00520786"/>
    <w:rsid w:val="005209AE"/>
    <w:rsid w:val="00520BFA"/>
    <w:rsid w:val="0052122E"/>
    <w:rsid w:val="005214A6"/>
    <w:rsid w:val="005215D0"/>
    <w:rsid w:val="005215EE"/>
    <w:rsid w:val="005216A8"/>
    <w:rsid w:val="00521ADD"/>
    <w:rsid w:val="00521B14"/>
    <w:rsid w:val="00521BB9"/>
    <w:rsid w:val="00522191"/>
    <w:rsid w:val="00522544"/>
    <w:rsid w:val="005228D6"/>
    <w:rsid w:val="0052314D"/>
    <w:rsid w:val="00523242"/>
    <w:rsid w:val="00523290"/>
    <w:rsid w:val="0052358E"/>
    <w:rsid w:val="00523C08"/>
    <w:rsid w:val="00523CB7"/>
    <w:rsid w:val="00523E3C"/>
    <w:rsid w:val="00523FE8"/>
    <w:rsid w:val="0052402E"/>
    <w:rsid w:val="00524276"/>
    <w:rsid w:val="00524473"/>
    <w:rsid w:val="005247A6"/>
    <w:rsid w:val="00524CF5"/>
    <w:rsid w:val="005251B2"/>
    <w:rsid w:val="0052531A"/>
    <w:rsid w:val="00525451"/>
    <w:rsid w:val="005260C3"/>
    <w:rsid w:val="005265EA"/>
    <w:rsid w:val="005266DE"/>
    <w:rsid w:val="00526A27"/>
    <w:rsid w:val="00526B1C"/>
    <w:rsid w:val="00526B51"/>
    <w:rsid w:val="00526C2E"/>
    <w:rsid w:val="00526C71"/>
    <w:rsid w:val="00526C7F"/>
    <w:rsid w:val="00526C95"/>
    <w:rsid w:val="00526C9F"/>
    <w:rsid w:val="00527218"/>
    <w:rsid w:val="005275A4"/>
    <w:rsid w:val="00530722"/>
    <w:rsid w:val="00530C56"/>
    <w:rsid w:val="00530CAC"/>
    <w:rsid w:val="00530F2D"/>
    <w:rsid w:val="00531585"/>
    <w:rsid w:val="00531704"/>
    <w:rsid w:val="005318BF"/>
    <w:rsid w:val="00531958"/>
    <w:rsid w:val="00531A4A"/>
    <w:rsid w:val="00531E50"/>
    <w:rsid w:val="00531E91"/>
    <w:rsid w:val="00532006"/>
    <w:rsid w:val="00532060"/>
    <w:rsid w:val="005321A8"/>
    <w:rsid w:val="0053279B"/>
    <w:rsid w:val="005327DD"/>
    <w:rsid w:val="00532B27"/>
    <w:rsid w:val="00532D3D"/>
    <w:rsid w:val="00532D88"/>
    <w:rsid w:val="00533117"/>
    <w:rsid w:val="00533541"/>
    <w:rsid w:val="00533A62"/>
    <w:rsid w:val="00533AF6"/>
    <w:rsid w:val="00533BD8"/>
    <w:rsid w:val="00533C23"/>
    <w:rsid w:val="00534540"/>
    <w:rsid w:val="00534618"/>
    <w:rsid w:val="00534803"/>
    <w:rsid w:val="0053489D"/>
    <w:rsid w:val="00535113"/>
    <w:rsid w:val="00535239"/>
    <w:rsid w:val="00535267"/>
    <w:rsid w:val="00535329"/>
    <w:rsid w:val="00535381"/>
    <w:rsid w:val="005354E0"/>
    <w:rsid w:val="005359A7"/>
    <w:rsid w:val="005359B0"/>
    <w:rsid w:val="005360DB"/>
    <w:rsid w:val="00536556"/>
    <w:rsid w:val="00536B29"/>
    <w:rsid w:val="00536F3A"/>
    <w:rsid w:val="005373B8"/>
    <w:rsid w:val="005376DA"/>
    <w:rsid w:val="0053779B"/>
    <w:rsid w:val="00537B28"/>
    <w:rsid w:val="00537BBA"/>
    <w:rsid w:val="00537C79"/>
    <w:rsid w:val="00537D38"/>
    <w:rsid w:val="00537FCC"/>
    <w:rsid w:val="00540140"/>
    <w:rsid w:val="00540275"/>
    <w:rsid w:val="00540366"/>
    <w:rsid w:val="00540600"/>
    <w:rsid w:val="00540690"/>
    <w:rsid w:val="00540B8E"/>
    <w:rsid w:val="0054168E"/>
    <w:rsid w:val="005418A5"/>
    <w:rsid w:val="00541935"/>
    <w:rsid w:val="00541A38"/>
    <w:rsid w:val="00541ADE"/>
    <w:rsid w:val="00541DBD"/>
    <w:rsid w:val="00541DEA"/>
    <w:rsid w:val="00541E5E"/>
    <w:rsid w:val="00541EA6"/>
    <w:rsid w:val="00541ED3"/>
    <w:rsid w:val="0054201B"/>
    <w:rsid w:val="00542306"/>
    <w:rsid w:val="0054253B"/>
    <w:rsid w:val="00542C9A"/>
    <w:rsid w:val="005430A0"/>
    <w:rsid w:val="005433A4"/>
    <w:rsid w:val="00543CC5"/>
    <w:rsid w:val="00543D6A"/>
    <w:rsid w:val="005441D7"/>
    <w:rsid w:val="005446E5"/>
    <w:rsid w:val="00544873"/>
    <w:rsid w:val="00544EC8"/>
    <w:rsid w:val="00545119"/>
    <w:rsid w:val="005453C3"/>
    <w:rsid w:val="0054556D"/>
    <w:rsid w:val="00546276"/>
    <w:rsid w:val="00546407"/>
    <w:rsid w:val="0054649C"/>
    <w:rsid w:val="005465EC"/>
    <w:rsid w:val="00546676"/>
    <w:rsid w:val="0054689D"/>
    <w:rsid w:val="00546A48"/>
    <w:rsid w:val="00546F17"/>
    <w:rsid w:val="00546FE3"/>
    <w:rsid w:val="0054709D"/>
    <w:rsid w:val="005472B6"/>
    <w:rsid w:val="005472E8"/>
    <w:rsid w:val="005475C7"/>
    <w:rsid w:val="00547AA1"/>
    <w:rsid w:val="00547B0B"/>
    <w:rsid w:val="005504B6"/>
    <w:rsid w:val="005508A9"/>
    <w:rsid w:val="005508F6"/>
    <w:rsid w:val="00550A9E"/>
    <w:rsid w:val="00550FA6"/>
    <w:rsid w:val="0055132A"/>
    <w:rsid w:val="00551DAA"/>
    <w:rsid w:val="005522D1"/>
    <w:rsid w:val="005523B0"/>
    <w:rsid w:val="005524F3"/>
    <w:rsid w:val="005528E6"/>
    <w:rsid w:val="00552911"/>
    <w:rsid w:val="0055293B"/>
    <w:rsid w:val="00553718"/>
    <w:rsid w:val="0055371E"/>
    <w:rsid w:val="00553779"/>
    <w:rsid w:val="00553A58"/>
    <w:rsid w:val="00553A92"/>
    <w:rsid w:val="00553E30"/>
    <w:rsid w:val="00553E5A"/>
    <w:rsid w:val="00554462"/>
    <w:rsid w:val="00554723"/>
    <w:rsid w:val="00554756"/>
    <w:rsid w:val="00554A23"/>
    <w:rsid w:val="00554A31"/>
    <w:rsid w:val="00554A5E"/>
    <w:rsid w:val="00554DDE"/>
    <w:rsid w:val="00554F14"/>
    <w:rsid w:val="00555259"/>
    <w:rsid w:val="005553C9"/>
    <w:rsid w:val="0055556B"/>
    <w:rsid w:val="0055585B"/>
    <w:rsid w:val="00555D09"/>
    <w:rsid w:val="005560A4"/>
    <w:rsid w:val="00556462"/>
    <w:rsid w:val="005564AB"/>
    <w:rsid w:val="005567D2"/>
    <w:rsid w:val="0055688B"/>
    <w:rsid w:val="00556CB9"/>
    <w:rsid w:val="00556EEF"/>
    <w:rsid w:val="00557265"/>
    <w:rsid w:val="005573C8"/>
    <w:rsid w:val="005574A7"/>
    <w:rsid w:val="00557797"/>
    <w:rsid w:val="00557D8D"/>
    <w:rsid w:val="005603C7"/>
    <w:rsid w:val="005603F6"/>
    <w:rsid w:val="00560D2A"/>
    <w:rsid w:val="0056122C"/>
    <w:rsid w:val="0056125E"/>
    <w:rsid w:val="00561377"/>
    <w:rsid w:val="005618A4"/>
    <w:rsid w:val="0056194B"/>
    <w:rsid w:val="00561971"/>
    <w:rsid w:val="00561B71"/>
    <w:rsid w:val="00561E3B"/>
    <w:rsid w:val="00561FED"/>
    <w:rsid w:val="0056200C"/>
    <w:rsid w:val="0056214B"/>
    <w:rsid w:val="00562168"/>
    <w:rsid w:val="005623AC"/>
    <w:rsid w:val="00563073"/>
    <w:rsid w:val="005632C0"/>
    <w:rsid w:val="00563677"/>
    <w:rsid w:val="00563767"/>
    <w:rsid w:val="005637C1"/>
    <w:rsid w:val="00563927"/>
    <w:rsid w:val="00563A9E"/>
    <w:rsid w:val="00563BCA"/>
    <w:rsid w:val="00563D1B"/>
    <w:rsid w:val="005641A3"/>
    <w:rsid w:val="00564279"/>
    <w:rsid w:val="0056434D"/>
    <w:rsid w:val="00564943"/>
    <w:rsid w:val="00564960"/>
    <w:rsid w:val="00564B07"/>
    <w:rsid w:val="00564E81"/>
    <w:rsid w:val="0056548F"/>
    <w:rsid w:val="0056599F"/>
    <w:rsid w:val="00565B01"/>
    <w:rsid w:val="00566268"/>
    <w:rsid w:val="0056640A"/>
    <w:rsid w:val="0056661A"/>
    <w:rsid w:val="00566851"/>
    <w:rsid w:val="00566B92"/>
    <w:rsid w:val="00566BA8"/>
    <w:rsid w:val="00566EEA"/>
    <w:rsid w:val="00566F67"/>
    <w:rsid w:val="005671E9"/>
    <w:rsid w:val="005672DC"/>
    <w:rsid w:val="00567373"/>
    <w:rsid w:val="0056796C"/>
    <w:rsid w:val="005679E1"/>
    <w:rsid w:val="00567D1D"/>
    <w:rsid w:val="00567F4B"/>
    <w:rsid w:val="0057074E"/>
    <w:rsid w:val="0057076C"/>
    <w:rsid w:val="00570E19"/>
    <w:rsid w:val="00570E50"/>
    <w:rsid w:val="00570F2C"/>
    <w:rsid w:val="00570F92"/>
    <w:rsid w:val="00571168"/>
    <w:rsid w:val="00571227"/>
    <w:rsid w:val="00571D5A"/>
    <w:rsid w:val="00571DAB"/>
    <w:rsid w:val="00571EB8"/>
    <w:rsid w:val="00571FEA"/>
    <w:rsid w:val="00572053"/>
    <w:rsid w:val="00572815"/>
    <w:rsid w:val="00572B80"/>
    <w:rsid w:val="00572C15"/>
    <w:rsid w:val="00572E89"/>
    <w:rsid w:val="00572FB3"/>
    <w:rsid w:val="005733A5"/>
    <w:rsid w:val="00573843"/>
    <w:rsid w:val="00574177"/>
    <w:rsid w:val="005742F6"/>
    <w:rsid w:val="00574360"/>
    <w:rsid w:val="0057437B"/>
    <w:rsid w:val="0057459F"/>
    <w:rsid w:val="005747F8"/>
    <w:rsid w:val="0057482A"/>
    <w:rsid w:val="00574901"/>
    <w:rsid w:val="00574E9D"/>
    <w:rsid w:val="00574F2B"/>
    <w:rsid w:val="00575283"/>
    <w:rsid w:val="005757CB"/>
    <w:rsid w:val="005757D2"/>
    <w:rsid w:val="005758B0"/>
    <w:rsid w:val="005758F1"/>
    <w:rsid w:val="00575987"/>
    <w:rsid w:val="00575C64"/>
    <w:rsid w:val="00576305"/>
    <w:rsid w:val="0057676A"/>
    <w:rsid w:val="0057689D"/>
    <w:rsid w:val="005769B4"/>
    <w:rsid w:val="00576CE1"/>
    <w:rsid w:val="00576EF4"/>
    <w:rsid w:val="005772DC"/>
    <w:rsid w:val="00577312"/>
    <w:rsid w:val="0057755D"/>
    <w:rsid w:val="005776F1"/>
    <w:rsid w:val="005777A1"/>
    <w:rsid w:val="00577A0D"/>
    <w:rsid w:val="00577DE8"/>
    <w:rsid w:val="00577EC3"/>
    <w:rsid w:val="005801E5"/>
    <w:rsid w:val="00580381"/>
    <w:rsid w:val="00580461"/>
    <w:rsid w:val="00580465"/>
    <w:rsid w:val="005805A6"/>
    <w:rsid w:val="00580B4E"/>
    <w:rsid w:val="00580CB1"/>
    <w:rsid w:val="00580CFC"/>
    <w:rsid w:val="00580FF1"/>
    <w:rsid w:val="005811DF"/>
    <w:rsid w:val="005812B3"/>
    <w:rsid w:val="005819FB"/>
    <w:rsid w:val="00582286"/>
    <w:rsid w:val="005822A3"/>
    <w:rsid w:val="005822BA"/>
    <w:rsid w:val="0058265A"/>
    <w:rsid w:val="00583133"/>
    <w:rsid w:val="005835E0"/>
    <w:rsid w:val="00583613"/>
    <w:rsid w:val="005836A2"/>
    <w:rsid w:val="0058392F"/>
    <w:rsid w:val="00583FE4"/>
    <w:rsid w:val="00584143"/>
    <w:rsid w:val="005841B0"/>
    <w:rsid w:val="00584245"/>
    <w:rsid w:val="0058429C"/>
    <w:rsid w:val="00584303"/>
    <w:rsid w:val="00584604"/>
    <w:rsid w:val="00584860"/>
    <w:rsid w:val="0058487A"/>
    <w:rsid w:val="00584A6E"/>
    <w:rsid w:val="00584EDB"/>
    <w:rsid w:val="0058519A"/>
    <w:rsid w:val="0058528C"/>
    <w:rsid w:val="00585293"/>
    <w:rsid w:val="0058533A"/>
    <w:rsid w:val="00585462"/>
    <w:rsid w:val="005857C2"/>
    <w:rsid w:val="00585923"/>
    <w:rsid w:val="005859A3"/>
    <w:rsid w:val="00585EB5"/>
    <w:rsid w:val="0058622D"/>
    <w:rsid w:val="005869EC"/>
    <w:rsid w:val="00586A97"/>
    <w:rsid w:val="00586B4C"/>
    <w:rsid w:val="00586BEE"/>
    <w:rsid w:val="00586F1D"/>
    <w:rsid w:val="00586F4F"/>
    <w:rsid w:val="00587144"/>
    <w:rsid w:val="00587280"/>
    <w:rsid w:val="0058730D"/>
    <w:rsid w:val="0058770F"/>
    <w:rsid w:val="00590486"/>
    <w:rsid w:val="00590864"/>
    <w:rsid w:val="0059096C"/>
    <w:rsid w:val="005909E3"/>
    <w:rsid w:val="005910DD"/>
    <w:rsid w:val="005910E3"/>
    <w:rsid w:val="005911EB"/>
    <w:rsid w:val="00591699"/>
    <w:rsid w:val="005917AB"/>
    <w:rsid w:val="00591AA4"/>
    <w:rsid w:val="00591B28"/>
    <w:rsid w:val="00591E22"/>
    <w:rsid w:val="00592231"/>
    <w:rsid w:val="00592279"/>
    <w:rsid w:val="00592358"/>
    <w:rsid w:val="00592365"/>
    <w:rsid w:val="0059247A"/>
    <w:rsid w:val="00592557"/>
    <w:rsid w:val="00592A2F"/>
    <w:rsid w:val="00592CAE"/>
    <w:rsid w:val="00593391"/>
    <w:rsid w:val="005933BD"/>
    <w:rsid w:val="005936BA"/>
    <w:rsid w:val="00593885"/>
    <w:rsid w:val="00593893"/>
    <w:rsid w:val="005938D8"/>
    <w:rsid w:val="00593AB2"/>
    <w:rsid w:val="00593DB6"/>
    <w:rsid w:val="00593E26"/>
    <w:rsid w:val="00593E45"/>
    <w:rsid w:val="00593E61"/>
    <w:rsid w:val="00594094"/>
    <w:rsid w:val="0059429B"/>
    <w:rsid w:val="00594322"/>
    <w:rsid w:val="00594470"/>
    <w:rsid w:val="005944F9"/>
    <w:rsid w:val="005944FD"/>
    <w:rsid w:val="005946C0"/>
    <w:rsid w:val="00594C47"/>
    <w:rsid w:val="00594CEF"/>
    <w:rsid w:val="005951BB"/>
    <w:rsid w:val="00595510"/>
    <w:rsid w:val="00595938"/>
    <w:rsid w:val="00595ABB"/>
    <w:rsid w:val="00595C1F"/>
    <w:rsid w:val="005964FD"/>
    <w:rsid w:val="00596633"/>
    <w:rsid w:val="00596A08"/>
    <w:rsid w:val="00596A58"/>
    <w:rsid w:val="00596C56"/>
    <w:rsid w:val="00596FFC"/>
    <w:rsid w:val="00597A53"/>
    <w:rsid w:val="005A01ED"/>
    <w:rsid w:val="005A0452"/>
    <w:rsid w:val="005A04BB"/>
    <w:rsid w:val="005A07BE"/>
    <w:rsid w:val="005A1143"/>
    <w:rsid w:val="005A1AFB"/>
    <w:rsid w:val="005A1CE6"/>
    <w:rsid w:val="005A1EBD"/>
    <w:rsid w:val="005A1EE1"/>
    <w:rsid w:val="005A2335"/>
    <w:rsid w:val="005A242F"/>
    <w:rsid w:val="005A278E"/>
    <w:rsid w:val="005A283C"/>
    <w:rsid w:val="005A2B2F"/>
    <w:rsid w:val="005A2CB7"/>
    <w:rsid w:val="005A2E46"/>
    <w:rsid w:val="005A2EF3"/>
    <w:rsid w:val="005A2FFA"/>
    <w:rsid w:val="005A31BC"/>
    <w:rsid w:val="005A35A9"/>
    <w:rsid w:val="005A35BC"/>
    <w:rsid w:val="005A35D7"/>
    <w:rsid w:val="005A36EA"/>
    <w:rsid w:val="005A3814"/>
    <w:rsid w:val="005A3A27"/>
    <w:rsid w:val="005A3ADF"/>
    <w:rsid w:val="005A3DBF"/>
    <w:rsid w:val="005A3E25"/>
    <w:rsid w:val="005A4125"/>
    <w:rsid w:val="005A426B"/>
    <w:rsid w:val="005A45F4"/>
    <w:rsid w:val="005A47C5"/>
    <w:rsid w:val="005A5123"/>
    <w:rsid w:val="005A52C9"/>
    <w:rsid w:val="005A5466"/>
    <w:rsid w:val="005A555F"/>
    <w:rsid w:val="005A5E0F"/>
    <w:rsid w:val="005A6874"/>
    <w:rsid w:val="005A687D"/>
    <w:rsid w:val="005A68C4"/>
    <w:rsid w:val="005A6B41"/>
    <w:rsid w:val="005A6D0C"/>
    <w:rsid w:val="005A6D45"/>
    <w:rsid w:val="005A7365"/>
    <w:rsid w:val="005A7612"/>
    <w:rsid w:val="005A7712"/>
    <w:rsid w:val="005A77E4"/>
    <w:rsid w:val="005A7B51"/>
    <w:rsid w:val="005A7D5F"/>
    <w:rsid w:val="005A7DF3"/>
    <w:rsid w:val="005A7E46"/>
    <w:rsid w:val="005B09E5"/>
    <w:rsid w:val="005B0E39"/>
    <w:rsid w:val="005B125F"/>
    <w:rsid w:val="005B132D"/>
    <w:rsid w:val="005B16BA"/>
    <w:rsid w:val="005B16ED"/>
    <w:rsid w:val="005B1716"/>
    <w:rsid w:val="005B1786"/>
    <w:rsid w:val="005B19F7"/>
    <w:rsid w:val="005B1DB1"/>
    <w:rsid w:val="005B2633"/>
    <w:rsid w:val="005B26A5"/>
    <w:rsid w:val="005B275C"/>
    <w:rsid w:val="005B29D9"/>
    <w:rsid w:val="005B2E38"/>
    <w:rsid w:val="005B2FFF"/>
    <w:rsid w:val="005B3299"/>
    <w:rsid w:val="005B33AE"/>
    <w:rsid w:val="005B35BF"/>
    <w:rsid w:val="005B39E8"/>
    <w:rsid w:val="005B3E31"/>
    <w:rsid w:val="005B402D"/>
    <w:rsid w:val="005B407A"/>
    <w:rsid w:val="005B4196"/>
    <w:rsid w:val="005B431C"/>
    <w:rsid w:val="005B43B9"/>
    <w:rsid w:val="005B4717"/>
    <w:rsid w:val="005B4F32"/>
    <w:rsid w:val="005B4F5F"/>
    <w:rsid w:val="005B52B6"/>
    <w:rsid w:val="005B52CC"/>
    <w:rsid w:val="005B53A6"/>
    <w:rsid w:val="005B5567"/>
    <w:rsid w:val="005B55C4"/>
    <w:rsid w:val="005B573B"/>
    <w:rsid w:val="005B5862"/>
    <w:rsid w:val="005B5BA5"/>
    <w:rsid w:val="005B5C50"/>
    <w:rsid w:val="005B5EFE"/>
    <w:rsid w:val="005B60C3"/>
    <w:rsid w:val="005B61DB"/>
    <w:rsid w:val="005B62C5"/>
    <w:rsid w:val="005B66CA"/>
    <w:rsid w:val="005B6F3D"/>
    <w:rsid w:val="005B7450"/>
    <w:rsid w:val="005B7732"/>
    <w:rsid w:val="005B7BC6"/>
    <w:rsid w:val="005B7F16"/>
    <w:rsid w:val="005C0337"/>
    <w:rsid w:val="005C04A6"/>
    <w:rsid w:val="005C0679"/>
    <w:rsid w:val="005C08E3"/>
    <w:rsid w:val="005C0CF6"/>
    <w:rsid w:val="005C0F8C"/>
    <w:rsid w:val="005C0FA2"/>
    <w:rsid w:val="005C106D"/>
    <w:rsid w:val="005C1610"/>
    <w:rsid w:val="005C1C66"/>
    <w:rsid w:val="005C2081"/>
    <w:rsid w:val="005C21EF"/>
    <w:rsid w:val="005C25F8"/>
    <w:rsid w:val="005C2631"/>
    <w:rsid w:val="005C300A"/>
    <w:rsid w:val="005C35B8"/>
    <w:rsid w:val="005C3663"/>
    <w:rsid w:val="005C3796"/>
    <w:rsid w:val="005C381A"/>
    <w:rsid w:val="005C3940"/>
    <w:rsid w:val="005C3978"/>
    <w:rsid w:val="005C398D"/>
    <w:rsid w:val="005C3E0B"/>
    <w:rsid w:val="005C3E87"/>
    <w:rsid w:val="005C3EF1"/>
    <w:rsid w:val="005C3FE6"/>
    <w:rsid w:val="005C449A"/>
    <w:rsid w:val="005C46A3"/>
    <w:rsid w:val="005C4786"/>
    <w:rsid w:val="005C4874"/>
    <w:rsid w:val="005C487D"/>
    <w:rsid w:val="005C48ED"/>
    <w:rsid w:val="005C4949"/>
    <w:rsid w:val="005C4B1A"/>
    <w:rsid w:val="005C4CDE"/>
    <w:rsid w:val="005C538B"/>
    <w:rsid w:val="005C5730"/>
    <w:rsid w:val="005C5764"/>
    <w:rsid w:val="005C58A4"/>
    <w:rsid w:val="005C5A4E"/>
    <w:rsid w:val="005C5ACC"/>
    <w:rsid w:val="005C62F0"/>
    <w:rsid w:val="005C6302"/>
    <w:rsid w:val="005C64EF"/>
    <w:rsid w:val="005C6AFF"/>
    <w:rsid w:val="005C6CAD"/>
    <w:rsid w:val="005C6F53"/>
    <w:rsid w:val="005C710B"/>
    <w:rsid w:val="005C712C"/>
    <w:rsid w:val="005C7227"/>
    <w:rsid w:val="005C75E5"/>
    <w:rsid w:val="005C7724"/>
    <w:rsid w:val="005C774C"/>
    <w:rsid w:val="005C7DFB"/>
    <w:rsid w:val="005D00AA"/>
    <w:rsid w:val="005D044B"/>
    <w:rsid w:val="005D0AE3"/>
    <w:rsid w:val="005D0AE7"/>
    <w:rsid w:val="005D0F87"/>
    <w:rsid w:val="005D16C2"/>
    <w:rsid w:val="005D1706"/>
    <w:rsid w:val="005D1759"/>
    <w:rsid w:val="005D19DF"/>
    <w:rsid w:val="005D1AF0"/>
    <w:rsid w:val="005D1C3B"/>
    <w:rsid w:val="005D20FA"/>
    <w:rsid w:val="005D23BA"/>
    <w:rsid w:val="005D24F3"/>
    <w:rsid w:val="005D266C"/>
    <w:rsid w:val="005D2EA1"/>
    <w:rsid w:val="005D2F3B"/>
    <w:rsid w:val="005D2F72"/>
    <w:rsid w:val="005D321E"/>
    <w:rsid w:val="005D3378"/>
    <w:rsid w:val="005D36D5"/>
    <w:rsid w:val="005D38BA"/>
    <w:rsid w:val="005D4488"/>
    <w:rsid w:val="005D4C07"/>
    <w:rsid w:val="005D4C3A"/>
    <w:rsid w:val="005D4C8C"/>
    <w:rsid w:val="005D4D9C"/>
    <w:rsid w:val="005D4D9E"/>
    <w:rsid w:val="005D50E5"/>
    <w:rsid w:val="005D5645"/>
    <w:rsid w:val="005D5830"/>
    <w:rsid w:val="005D58E3"/>
    <w:rsid w:val="005D5A76"/>
    <w:rsid w:val="005D61E2"/>
    <w:rsid w:val="005D6216"/>
    <w:rsid w:val="005D65DC"/>
    <w:rsid w:val="005D6832"/>
    <w:rsid w:val="005D6894"/>
    <w:rsid w:val="005D68C8"/>
    <w:rsid w:val="005D6904"/>
    <w:rsid w:val="005D6921"/>
    <w:rsid w:val="005D6994"/>
    <w:rsid w:val="005D6F9C"/>
    <w:rsid w:val="005D704A"/>
    <w:rsid w:val="005D71C7"/>
    <w:rsid w:val="005D7363"/>
    <w:rsid w:val="005D7436"/>
    <w:rsid w:val="005D79A6"/>
    <w:rsid w:val="005D7A09"/>
    <w:rsid w:val="005D7ECB"/>
    <w:rsid w:val="005D7F89"/>
    <w:rsid w:val="005E01EE"/>
    <w:rsid w:val="005E0966"/>
    <w:rsid w:val="005E0E8E"/>
    <w:rsid w:val="005E1090"/>
    <w:rsid w:val="005E10A3"/>
    <w:rsid w:val="005E1154"/>
    <w:rsid w:val="005E1168"/>
    <w:rsid w:val="005E11C9"/>
    <w:rsid w:val="005E1213"/>
    <w:rsid w:val="005E12E4"/>
    <w:rsid w:val="005E14EF"/>
    <w:rsid w:val="005E159E"/>
    <w:rsid w:val="005E15DC"/>
    <w:rsid w:val="005E1910"/>
    <w:rsid w:val="005E1A9A"/>
    <w:rsid w:val="005E1CE5"/>
    <w:rsid w:val="005E1E4C"/>
    <w:rsid w:val="005E227D"/>
    <w:rsid w:val="005E2844"/>
    <w:rsid w:val="005E294F"/>
    <w:rsid w:val="005E29AE"/>
    <w:rsid w:val="005E29FB"/>
    <w:rsid w:val="005E2C52"/>
    <w:rsid w:val="005E2CAC"/>
    <w:rsid w:val="005E368D"/>
    <w:rsid w:val="005E3724"/>
    <w:rsid w:val="005E385D"/>
    <w:rsid w:val="005E3C93"/>
    <w:rsid w:val="005E414F"/>
    <w:rsid w:val="005E4227"/>
    <w:rsid w:val="005E449B"/>
    <w:rsid w:val="005E4B4D"/>
    <w:rsid w:val="005E4BB1"/>
    <w:rsid w:val="005E4BB2"/>
    <w:rsid w:val="005E50E1"/>
    <w:rsid w:val="005E52AF"/>
    <w:rsid w:val="005E5931"/>
    <w:rsid w:val="005E5C14"/>
    <w:rsid w:val="005E5D6D"/>
    <w:rsid w:val="005E5E01"/>
    <w:rsid w:val="005E5EAD"/>
    <w:rsid w:val="005E5F53"/>
    <w:rsid w:val="005E62EA"/>
    <w:rsid w:val="005E651A"/>
    <w:rsid w:val="005E66B1"/>
    <w:rsid w:val="005E69E7"/>
    <w:rsid w:val="005E6D55"/>
    <w:rsid w:val="005E6F0E"/>
    <w:rsid w:val="005E71D2"/>
    <w:rsid w:val="005E7542"/>
    <w:rsid w:val="005E7636"/>
    <w:rsid w:val="005E7ABF"/>
    <w:rsid w:val="005E7BF9"/>
    <w:rsid w:val="005F0555"/>
    <w:rsid w:val="005F0638"/>
    <w:rsid w:val="005F0C4B"/>
    <w:rsid w:val="005F0E93"/>
    <w:rsid w:val="005F0F00"/>
    <w:rsid w:val="005F0F2D"/>
    <w:rsid w:val="005F0F94"/>
    <w:rsid w:val="005F11E7"/>
    <w:rsid w:val="005F19FF"/>
    <w:rsid w:val="005F1D41"/>
    <w:rsid w:val="005F1FCF"/>
    <w:rsid w:val="005F2356"/>
    <w:rsid w:val="005F23B2"/>
    <w:rsid w:val="005F2499"/>
    <w:rsid w:val="005F282C"/>
    <w:rsid w:val="005F2A24"/>
    <w:rsid w:val="005F2CE4"/>
    <w:rsid w:val="005F34FE"/>
    <w:rsid w:val="005F36BA"/>
    <w:rsid w:val="005F371C"/>
    <w:rsid w:val="005F39E4"/>
    <w:rsid w:val="005F3C3B"/>
    <w:rsid w:val="005F3F4D"/>
    <w:rsid w:val="005F40C8"/>
    <w:rsid w:val="005F4A01"/>
    <w:rsid w:val="005F51A0"/>
    <w:rsid w:val="005F51C5"/>
    <w:rsid w:val="005F5894"/>
    <w:rsid w:val="005F58AE"/>
    <w:rsid w:val="005F5C72"/>
    <w:rsid w:val="005F5D2D"/>
    <w:rsid w:val="005F5E27"/>
    <w:rsid w:val="005F651C"/>
    <w:rsid w:val="005F6619"/>
    <w:rsid w:val="005F6BE7"/>
    <w:rsid w:val="005F6EB1"/>
    <w:rsid w:val="005F7466"/>
    <w:rsid w:val="005F7A0B"/>
    <w:rsid w:val="005F7BD8"/>
    <w:rsid w:val="005F7DC9"/>
    <w:rsid w:val="005F7E0F"/>
    <w:rsid w:val="005F7F99"/>
    <w:rsid w:val="00600635"/>
    <w:rsid w:val="00600A1D"/>
    <w:rsid w:val="00600A30"/>
    <w:rsid w:val="00600AC7"/>
    <w:rsid w:val="00600C6B"/>
    <w:rsid w:val="006012D1"/>
    <w:rsid w:val="00601340"/>
    <w:rsid w:val="00601402"/>
    <w:rsid w:val="0060143B"/>
    <w:rsid w:val="0060149A"/>
    <w:rsid w:val="006015DC"/>
    <w:rsid w:val="0060186D"/>
    <w:rsid w:val="00601927"/>
    <w:rsid w:val="006019D9"/>
    <w:rsid w:val="00601B62"/>
    <w:rsid w:val="00601DDA"/>
    <w:rsid w:val="00601F7B"/>
    <w:rsid w:val="00601F9F"/>
    <w:rsid w:val="006020B3"/>
    <w:rsid w:val="00602235"/>
    <w:rsid w:val="006028A4"/>
    <w:rsid w:val="00602B2F"/>
    <w:rsid w:val="00603096"/>
    <w:rsid w:val="00603515"/>
    <w:rsid w:val="00603613"/>
    <w:rsid w:val="0060383A"/>
    <w:rsid w:val="00603B40"/>
    <w:rsid w:val="00603F09"/>
    <w:rsid w:val="00603FCB"/>
    <w:rsid w:val="0060416A"/>
    <w:rsid w:val="0060426B"/>
    <w:rsid w:val="00604633"/>
    <w:rsid w:val="00604A1C"/>
    <w:rsid w:val="0060502C"/>
    <w:rsid w:val="00605071"/>
    <w:rsid w:val="006056BD"/>
    <w:rsid w:val="00605AC6"/>
    <w:rsid w:val="00605C02"/>
    <w:rsid w:val="00605C3F"/>
    <w:rsid w:val="00605C5C"/>
    <w:rsid w:val="006060DC"/>
    <w:rsid w:val="00606264"/>
    <w:rsid w:val="006062DF"/>
    <w:rsid w:val="0060641B"/>
    <w:rsid w:val="00606743"/>
    <w:rsid w:val="006069DC"/>
    <w:rsid w:val="00607DBA"/>
    <w:rsid w:val="0061005C"/>
    <w:rsid w:val="00610289"/>
    <w:rsid w:val="006102FD"/>
    <w:rsid w:val="0061030D"/>
    <w:rsid w:val="0061034A"/>
    <w:rsid w:val="0061043E"/>
    <w:rsid w:val="00610601"/>
    <w:rsid w:val="006107E0"/>
    <w:rsid w:val="006109DD"/>
    <w:rsid w:val="00611031"/>
    <w:rsid w:val="0061125F"/>
    <w:rsid w:val="00611654"/>
    <w:rsid w:val="00611AC0"/>
    <w:rsid w:val="00611BCA"/>
    <w:rsid w:val="00611E73"/>
    <w:rsid w:val="00612210"/>
    <w:rsid w:val="006122AF"/>
    <w:rsid w:val="00612322"/>
    <w:rsid w:val="006125EA"/>
    <w:rsid w:val="0061287A"/>
    <w:rsid w:val="006129A9"/>
    <w:rsid w:val="00612AE0"/>
    <w:rsid w:val="00612C25"/>
    <w:rsid w:val="00612D60"/>
    <w:rsid w:val="00612FB9"/>
    <w:rsid w:val="00613150"/>
    <w:rsid w:val="0061368C"/>
    <w:rsid w:val="0061375E"/>
    <w:rsid w:val="006138FB"/>
    <w:rsid w:val="00613B9A"/>
    <w:rsid w:val="00613D29"/>
    <w:rsid w:val="00614093"/>
    <w:rsid w:val="0061447A"/>
    <w:rsid w:val="00614C6A"/>
    <w:rsid w:val="00614D9C"/>
    <w:rsid w:val="00614F52"/>
    <w:rsid w:val="0061508D"/>
    <w:rsid w:val="00615119"/>
    <w:rsid w:val="006151C5"/>
    <w:rsid w:val="0061531B"/>
    <w:rsid w:val="00615369"/>
    <w:rsid w:val="00615455"/>
    <w:rsid w:val="006157D4"/>
    <w:rsid w:val="0061587B"/>
    <w:rsid w:val="00615C3B"/>
    <w:rsid w:val="00615C80"/>
    <w:rsid w:val="00615CBC"/>
    <w:rsid w:val="00616E12"/>
    <w:rsid w:val="006171F5"/>
    <w:rsid w:val="00617222"/>
    <w:rsid w:val="00617D04"/>
    <w:rsid w:val="0062010C"/>
    <w:rsid w:val="0062031E"/>
    <w:rsid w:val="0062066D"/>
    <w:rsid w:val="0062095B"/>
    <w:rsid w:val="00620AB6"/>
    <w:rsid w:val="006210B0"/>
    <w:rsid w:val="00621328"/>
    <w:rsid w:val="00621348"/>
    <w:rsid w:val="0062161B"/>
    <w:rsid w:val="00621ADD"/>
    <w:rsid w:val="00621FD4"/>
    <w:rsid w:val="006221B1"/>
    <w:rsid w:val="006228EE"/>
    <w:rsid w:val="00622D28"/>
    <w:rsid w:val="00622F73"/>
    <w:rsid w:val="006230B1"/>
    <w:rsid w:val="00623110"/>
    <w:rsid w:val="00623146"/>
    <w:rsid w:val="00623811"/>
    <w:rsid w:val="00623BE9"/>
    <w:rsid w:val="00623C04"/>
    <w:rsid w:val="0062423C"/>
    <w:rsid w:val="0062429B"/>
    <w:rsid w:val="00624536"/>
    <w:rsid w:val="0062469E"/>
    <w:rsid w:val="00624760"/>
    <w:rsid w:val="006247A4"/>
    <w:rsid w:val="00624A09"/>
    <w:rsid w:val="00624AB1"/>
    <w:rsid w:val="00624FAA"/>
    <w:rsid w:val="006252D8"/>
    <w:rsid w:val="00625774"/>
    <w:rsid w:val="0062595A"/>
    <w:rsid w:val="00625B97"/>
    <w:rsid w:val="00625E20"/>
    <w:rsid w:val="00626312"/>
    <w:rsid w:val="00626D98"/>
    <w:rsid w:val="00626F39"/>
    <w:rsid w:val="0062712A"/>
    <w:rsid w:val="006271A3"/>
    <w:rsid w:val="0062737B"/>
    <w:rsid w:val="0062749E"/>
    <w:rsid w:val="00627C05"/>
    <w:rsid w:val="00627D58"/>
    <w:rsid w:val="00627E30"/>
    <w:rsid w:val="00630063"/>
    <w:rsid w:val="006302A6"/>
    <w:rsid w:val="0063035D"/>
    <w:rsid w:val="00630491"/>
    <w:rsid w:val="0063060B"/>
    <w:rsid w:val="0063062C"/>
    <w:rsid w:val="00630C93"/>
    <w:rsid w:val="006312EB"/>
    <w:rsid w:val="00631542"/>
    <w:rsid w:val="006315E7"/>
    <w:rsid w:val="006317EF"/>
    <w:rsid w:val="006319B6"/>
    <w:rsid w:val="006319DE"/>
    <w:rsid w:val="00631DB8"/>
    <w:rsid w:val="00631DBC"/>
    <w:rsid w:val="00632032"/>
    <w:rsid w:val="006323C4"/>
    <w:rsid w:val="00632596"/>
    <w:rsid w:val="006325BC"/>
    <w:rsid w:val="006329C2"/>
    <w:rsid w:val="00632A67"/>
    <w:rsid w:val="00632B8D"/>
    <w:rsid w:val="00632BBC"/>
    <w:rsid w:val="006333BD"/>
    <w:rsid w:val="00633606"/>
    <w:rsid w:val="0063373E"/>
    <w:rsid w:val="00633C28"/>
    <w:rsid w:val="0063402F"/>
    <w:rsid w:val="006340D0"/>
    <w:rsid w:val="00634302"/>
    <w:rsid w:val="006343A5"/>
    <w:rsid w:val="006343E8"/>
    <w:rsid w:val="0063451C"/>
    <w:rsid w:val="00634A94"/>
    <w:rsid w:val="00634BED"/>
    <w:rsid w:val="00634E0F"/>
    <w:rsid w:val="00635151"/>
    <w:rsid w:val="00635207"/>
    <w:rsid w:val="006352EC"/>
    <w:rsid w:val="00635458"/>
    <w:rsid w:val="006355F9"/>
    <w:rsid w:val="00635B58"/>
    <w:rsid w:val="00635D1F"/>
    <w:rsid w:val="00636054"/>
    <w:rsid w:val="0063613C"/>
    <w:rsid w:val="00636165"/>
    <w:rsid w:val="00636600"/>
    <w:rsid w:val="006367BC"/>
    <w:rsid w:val="0063680C"/>
    <w:rsid w:val="00636E3D"/>
    <w:rsid w:val="00636F57"/>
    <w:rsid w:val="0063709A"/>
    <w:rsid w:val="0063738B"/>
    <w:rsid w:val="0063744A"/>
    <w:rsid w:val="006375DA"/>
    <w:rsid w:val="00637A37"/>
    <w:rsid w:val="00637FCA"/>
    <w:rsid w:val="0064005F"/>
    <w:rsid w:val="006402AA"/>
    <w:rsid w:val="006403E7"/>
    <w:rsid w:val="006409E0"/>
    <w:rsid w:val="00640CF8"/>
    <w:rsid w:val="0064104B"/>
    <w:rsid w:val="00641126"/>
    <w:rsid w:val="0064128B"/>
    <w:rsid w:val="00641339"/>
    <w:rsid w:val="006413FD"/>
    <w:rsid w:val="0064173E"/>
    <w:rsid w:val="006417E0"/>
    <w:rsid w:val="006419F5"/>
    <w:rsid w:val="00641C52"/>
    <w:rsid w:val="0064203D"/>
    <w:rsid w:val="006420BE"/>
    <w:rsid w:val="00642114"/>
    <w:rsid w:val="00642792"/>
    <w:rsid w:val="006429BC"/>
    <w:rsid w:val="00642AF1"/>
    <w:rsid w:val="00642C0C"/>
    <w:rsid w:val="00642CA7"/>
    <w:rsid w:val="00643521"/>
    <w:rsid w:val="00643582"/>
    <w:rsid w:val="00643812"/>
    <w:rsid w:val="00643C11"/>
    <w:rsid w:val="00643E03"/>
    <w:rsid w:val="00643F19"/>
    <w:rsid w:val="00644084"/>
    <w:rsid w:val="00644FAC"/>
    <w:rsid w:val="00645187"/>
    <w:rsid w:val="00645271"/>
    <w:rsid w:val="0064536A"/>
    <w:rsid w:val="00645572"/>
    <w:rsid w:val="00645AB3"/>
    <w:rsid w:val="00645B16"/>
    <w:rsid w:val="00645CDC"/>
    <w:rsid w:val="00645F4A"/>
    <w:rsid w:val="0064611C"/>
    <w:rsid w:val="00646343"/>
    <w:rsid w:val="0064659D"/>
    <w:rsid w:val="00646A59"/>
    <w:rsid w:val="00646CD2"/>
    <w:rsid w:val="00646E5D"/>
    <w:rsid w:val="0064717E"/>
    <w:rsid w:val="00647469"/>
    <w:rsid w:val="006475C3"/>
    <w:rsid w:val="00647633"/>
    <w:rsid w:val="00647973"/>
    <w:rsid w:val="00647E3E"/>
    <w:rsid w:val="00647F26"/>
    <w:rsid w:val="00647F28"/>
    <w:rsid w:val="006503FA"/>
    <w:rsid w:val="0065067B"/>
    <w:rsid w:val="006506DA"/>
    <w:rsid w:val="00650DA2"/>
    <w:rsid w:val="00650E37"/>
    <w:rsid w:val="00650F08"/>
    <w:rsid w:val="00651137"/>
    <w:rsid w:val="0065117D"/>
    <w:rsid w:val="006516A2"/>
    <w:rsid w:val="00651929"/>
    <w:rsid w:val="00651B71"/>
    <w:rsid w:val="00651C23"/>
    <w:rsid w:val="00652627"/>
    <w:rsid w:val="00652AE4"/>
    <w:rsid w:val="00652B7C"/>
    <w:rsid w:val="00652ED2"/>
    <w:rsid w:val="006530D2"/>
    <w:rsid w:val="0065340C"/>
    <w:rsid w:val="00653572"/>
    <w:rsid w:val="00653872"/>
    <w:rsid w:val="00653AB3"/>
    <w:rsid w:val="006540D1"/>
    <w:rsid w:val="006541AE"/>
    <w:rsid w:val="00654279"/>
    <w:rsid w:val="00654CC0"/>
    <w:rsid w:val="00654EFF"/>
    <w:rsid w:val="00655463"/>
    <w:rsid w:val="00655710"/>
    <w:rsid w:val="00655805"/>
    <w:rsid w:val="006559F3"/>
    <w:rsid w:val="00655A78"/>
    <w:rsid w:val="00655ABB"/>
    <w:rsid w:val="00655AEC"/>
    <w:rsid w:val="006561A8"/>
    <w:rsid w:val="006561D1"/>
    <w:rsid w:val="006562FC"/>
    <w:rsid w:val="00656560"/>
    <w:rsid w:val="00656806"/>
    <w:rsid w:val="006569BE"/>
    <w:rsid w:val="00656D00"/>
    <w:rsid w:val="0065722D"/>
    <w:rsid w:val="006578A0"/>
    <w:rsid w:val="00657E14"/>
    <w:rsid w:val="00657F4C"/>
    <w:rsid w:val="006600D3"/>
    <w:rsid w:val="006600F5"/>
    <w:rsid w:val="00660132"/>
    <w:rsid w:val="00660746"/>
    <w:rsid w:val="006607A6"/>
    <w:rsid w:val="006607D9"/>
    <w:rsid w:val="00660960"/>
    <w:rsid w:val="006609CB"/>
    <w:rsid w:val="00660B7C"/>
    <w:rsid w:val="00660CDF"/>
    <w:rsid w:val="00660EE1"/>
    <w:rsid w:val="0066121B"/>
    <w:rsid w:val="00661594"/>
    <w:rsid w:val="0066183E"/>
    <w:rsid w:val="006618AD"/>
    <w:rsid w:val="00661CF7"/>
    <w:rsid w:val="00661D5A"/>
    <w:rsid w:val="00661DA3"/>
    <w:rsid w:val="0066242D"/>
    <w:rsid w:val="006626B0"/>
    <w:rsid w:val="006628F1"/>
    <w:rsid w:val="00662CFA"/>
    <w:rsid w:val="00663012"/>
    <w:rsid w:val="0066305D"/>
    <w:rsid w:val="0066309D"/>
    <w:rsid w:val="006632B5"/>
    <w:rsid w:val="00663A63"/>
    <w:rsid w:val="00663B0A"/>
    <w:rsid w:val="00663B3F"/>
    <w:rsid w:val="00663D5A"/>
    <w:rsid w:val="00663ECC"/>
    <w:rsid w:val="006643D7"/>
    <w:rsid w:val="00664444"/>
    <w:rsid w:val="00664458"/>
    <w:rsid w:val="0066455C"/>
    <w:rsid w:val="00664720"/>
    <w:rsid w:val="00664A1E"/>
    <w:rsid w:val="00665952"/>
    <w:rsid w:val="00665C5D"/>
    <w:rsid w:val="00665CAD"/>
    <w:rsid w:val="00665D00"/>
    <w:rsid w:val="006660A7"/>
    <w:rsid w:val="00666472"/>
    <w:rsid w:val="0066684F"/>
    <w:rsid w:val="00666A3A"/>
    <w:rsid w:val="00666B49"/>
    <w:rsid w:val="00666D4A"/>
    <w:rsid w:val="00666D72"/>
    <w:rsid w:val="00667394"/>
    <w:rsid w:val="006673D0"/>
    <w:rsid w:val="0066759B"/>
    <w:rsid w:val="006677A6"/>
    <w:rsid w:val="00667B94"/>
    <w:rsid w:val="00667C8B"/>
    <w:rsid w:val="00667D75"/>
    <w:rsid w:val="00670025"/>
    <w:rsid w:val="00670070"/>
    <w:rsid w:val="006701BB"/>
    <w:rsid w:val="00670569"/>
    <w:rsid w:val="00670B0F"/>
    <w:rsid w:val="00670D6E"/>
    <w:rsid w:val="00671225"/>
    <w:rsid w:val="006716D1"/>
    <w:rsid w:val="0067171B"/>
    <w:rsid w:val="00671783"/>
    <w:rsid w:val="0067182A"/>
    <w:rsid w:val="00671C75"/>
    <w:rsid w:val="00671D47"/>
    <w:rsid w:val="00671E97"/>
    <w:rsid w:val="00672C20"/>
    <w:rsid w:val="00672E27"/>
    <w:rsid w:val="00672F38"/>
    <w:rsid w:val="00672F3C"/>
    <w:rsid w:val="0067324F"/>
    <w:rsid w:val="0067370E"/>
    <w:rsid w:val="00673759"/>
    <w:rsid w:val="006739D5"/>
    <w:rsid w:val="00673FD0"/>
    <w:rsid w:val="00673FFB"/>
    <w:rsid w:val="00674099"/>
    <w:rsid w:val="00674169"/>
    <w:rsid w:val="006744F9"/>
    <w:rsid w:val="00674BCE"/>
    <w:rsid w:val="00674D76"/>
    <w:rsid w:val="006758E6"/>
    <w:rsid w:val="00675DA9"/>
    <w:rsid w:val="0067620B"/>
    <w:rsid w:val="00676813"/>
    <w:rsid w:val="00676AEF"/>
    <w:rsid w:val="00676C1C"/>
    <w:rsid w:val="00676C46"/>
    <w:rsid w:val="00676CCD"/>
    <w:rsid w:val="00676E84"/>
    <w:rsid w:val="00677117"/>
    <w:rsid w:val="0067724D"/>
    <w:rsid w:val="00677318"/>
    <w:rsid w:val="006777C7"/>
    <w:rsid w:val="006778A5"/>
    <w:rsid w:val="00677A21"/>
    <w:rsid w:val="00677D4F"/>
    <w:rsid w:val="0068004B"/>
    <w:rsid w:val="0068017C"/>
    <w:rsid w:val="006801A3"/>
    <w:rsid w:val="006802CF"/>
    <w:rsid w:val="0068051F"/>
    <w:rsid w:val="006808E6"/>
    <w:rsid w:val="00680BEC"/>
    <w:rsid w:val="00680D57"/>
    <w:rsid w:val="00680EA8"/>
    <w:rsid w:val="00680F18"/>
    <w:rsid w:val="0068136A"/>
    <w:rsid w:val="00681592"/>
    <w:rsid w:val="00681657"/>
    <w:rsid w:val="00681713"/>
    <w:rsid w:val="00681AF7"/>
    <w:rsid w:val="00681B34"/>
    <w:rsid w:val="00681B76"/>
    <w:rsid w:val="00681BAD"/>
    <w:rsid w:val="00681DFB"/>
    <w:rsid w:val="006821BC"/>
    <w:rsid w:val="0068244E"/>
    <w:rsid w:val="006828AA"/>
    <w:rsid w:val="00682980"/>
    <w:rsid w:val="00682B4B"/>
    <w:rsid w:val="00682D72"/>
    <w:rsid w:val="00682F64"/>
    <w:rsid w:val="00683083"/>
    <w:rsid w:val="00683574"/>
    <w:rsid w:val="0068378C"/>
    <w:rsid w:val="006839A1"/>
    <w:rsid w:val="00683B1D"/>
    <w:rsid w:val="006840D1"/>
    <w:rsid w:val="006841C6"/>
    <w:rsid w:val="00684AAC"/>
    <w:rsid w:val="00684B9B"/>
    <w:rsid w:val="00684C60"/>
    <w:rsid w:val="00684C83"/>
    <w:rsid w:val="00685040"/>
    <w:rsid w:val="00685583"/>
    <w:rsid w:val="006857F1"/>
    <w:rsid w:val="0068593D"/>
    <w:rsid w:val="00685C0D"/>
    <w:rsid w:val="00685DA8"/>
    <w:rsid w:val="00685E8A"/>
    <w:rsid w:val="00686157"/>
    <w:rsid w:val="006862C1"/>
    <w:rsid w:val="00686749"/>
    <w:rsid w:val="00687434"/>
    <w:rsid w:val="006875D6"/>
    <w:rsid w:val="006879AB"/>
    <w:rsid w:val="00687B0C"/>
    <w:rsid w:val="00687BC2"/>
    <w:rsid w:val="00687CF5"/>
    <w:rsid w:val="00687EC5"/>
    <w:rsid w:val="00687FF2"/>
    <w:rsid w:val="0069011F"/>
    <w:rsid w:val="006904A3"/>
    <w:rsid w:val="006906CB"/>
    <w:rsid w:val="006909F5"/>
    <w:rsid w:val="00690BE8"/>
    <w:rsid w:val="00691B68"/>
    <w:rsid w:val="00691FD5"/>
    <w:rsid w:val="006929A0"/>
    <w:rsid w:val="00692A2C"/>
    <w:rsid w:val="00692A6D"/>
    <w:rsid w:val="00692C2F"/>
    <w:rsid w:val="006931F0"/>
    <w:rsid w:val="00693896"/>
    <w:rsid w:val="00693908"/>
    <w:rsid w:val="00693D6D"/>
    <w:rsid w:val="00693F99"/>
    <w:rsid w:val="00693FCD"/>
    <w:rsid w:val="0069432E"/>
    <w:rsid w:val="006943A5"/>
    <w:rsid w:val="0069478A"/>
    <w:rsid w:val="006948D4"/>
    <w:rsid w:val="0069496B"/>
    <w:rsid w:val="00694F67"/>
    <w:rsid w:val="0069534D"/>
    <w:rsid w:val="00695475"/>
    <w:rsid w:val="00695529"/>
    <w:rsid w:val="006956D5"/>
    <w:rsid w:val="00695E4B"/>
    <w:rsid w:val="006960DF"/>
    <w:rsid w:val="00696453"/>
    <w:rsid w:val="00696BF0"/>
    <w:rsid w:val="00696C02"/>
    <w:rsid w:val="00697126"/>
    <w:rsid w:val="00697225"/>
    <w:rsid w:val="00697299"/>
    <w:rsid w:val="00697890"/>
    <w:rsid w:val="00697AA6"/>
    <w:rsid w:val="00697C77"/>
    <w:rsid w:val="00697D03"/>
    <w:rsid w:val="00697D0A"/>
    <w:rsid w:val="00697F2A"/>
    <w:rsid w:val="006A0038"/>
    <w:rsid w:val="006A062D"/>
    <w:rsid w:val="006A0666"/>
    <w:rsid w:val="006A0B39"/>
    <w:rsid w:val="006A0D55"/>
    <w:rsid w:val="006A1374"/>
    <w:rsid w:val="006A1B18"/>
    <w:rsid w:val="006A1D5C"/>
    <w:rsid w:val="006A1E3B"/>
    <w:rsid w:val="006A20A1"/>
    <w:rsid w:val="006A20FE"/>
    <w:rsid w:val="006A2385"/>
    <w:rsid w:val="006A24A2"/>
    <w:rsid w:val="006A2AF5"/>
    <w:rsid w:val="006A2B71"/>
    <w:rsid w:val="006A2E1A"/>
    <w:rsid w:val="006A35B1"/>
    <w:rsid w:val="006A37E1"/>
    <w:rsid w:val="006A3861"/>
    <w:rsid w:val="006A39D2"/>
    <w:rsid w:val="006A3B7A"/>
    <w:rsid w:val="006A3F29"/>
    <w:rsid w:val="006A40CF"/>
    <w:rsid w:val="006A41A5"/>
    <w:rsid w:val="006A421B"/>
    <w:rsid w:val="006A43E5"/>
    <w:rsid w:val="006A43ED"/>
    <w:rsid w:val="006A4680"/>
    <w:rsid w:val="006A4D94"/>
    <w:rsid w:val="006A4EE3"/>
    <w:rsid w:val="006A4F10"/>
    <w:rsid w:val="006A4F9B"/>
    <w:rsid w:val="006A538A"/>
    <w:rsid w:val="006A5C0F"/>
    <w:rsid w:val="006A5E36"/>
    <w:rsid w:val="006A5F31"/>
    <w:rsid w:val="006A637E"/>
    <w:rsid w:val="006A66B0"/>
    <w:rsid w:val="006A683D"/>
    <w:rsid w:val="006A6846"/>
    <w:rsid w:val="006A6848"/>
    <w:rsid w:val="006A6B06"/>
    <w:rsid w:val="006A6DE4"/>
    <w:rsid w:val="006A729A"/>
    <w:rsid w:val="006A7780"/>
    <w:rsid w:val="006A7BC9"/>
    <w:rsid w:val="006A7BCC"/>
    <w:rsid w:val="006A7D76"/>
    <w:rsid w:val="006A7DA8"/>
    <w:rsid w:val="006B0056"/>
    <w:rsid w:val="006B0395"/>
    <w:rsid w:val="006B03DD"/>
    <w:rsid w:val="006B04B2"/>
    <w:rsid w:val="006B0567"/>
    <w:rsid w:val="006B075E"/>
    <w:rsid w:val="006B0989"/>
    <w:rsid w:val="006B09A4"/>
    <w:rsid w:val="006B11D0"/>
    <w:rsid w:val="006B1269"/>
    <w:rsid w:val="006B126D"/>
    <w:rsid w:val="006B1577"/>
    <w:rsid w:val="006B18BE"/>
    <w:rsid w:val="006B218B"/>
    <w:rsid w:val="006B21FD"/>
    <w:rsid w:val="006B2373"/>
    <w:rsid w:val="006B25D3"/>
    <w:rsid w:val="006B2930"/>
    <w:rsid w:val="006B2A1F"/>
    <w:rsid w:val="006B2B43"/>
    <w:rsid w:val="006B2C68"/>
    <w:rsid w:val="006B2CEE"/>
    <w:rsid w:val="006B2DBB"/>
    <w:rsid w:val="006B34B8"/>
    <w:rsid w:val="006B365D"/>
    <w:rsid w:val="006B396E"/>
    <w:rsid w:val="006B39ED"/>
    <w:rsid w:val="006B4075"/>
    <w:rsid w:val="006B4112"/>
    <w:rsid w:val="006B4156"/>
    <w:rsid w:val="006B420C"/>
    <w:rsid w:val="006B451B"/>
    <w:rsid w:val="006B4CB8"/>
    <w:rsid w:val="006B4CCD"/>
    <w:rsid w:val="006B4D00"/>
    <w:rsid w:val="006B4E7A"/>
    <w:rsid w:val="006B5115"/>
    <w:rsid w:val="006B542E"/>
    <w:rsid w:val="006B5701"/>
    <w:rsid w:val="006B58D1"/>
    <w:rsid w:val="006B5E06"/>
    <w:rsid w:val="006B625E"/>
    <w:rsid w:val="006B66CB"/>
    <w:rsid w:val="006B6FFA"/>
    <w:rsid w:val="006B7258"/>
    <w:rsid w:val="006B75E7"/>
    <w:rsid w:val="006B7722"/>
    <w:rsid w:val="006B7798"/>
    <w:rsid w:val="006B7882"/>
    <w:rsid w:val="006B7CB7"/>
    <w:rsid w:val="006B7D00"/>
    <w:rsid w:val="006B7F7D"/>
    <w:rsid w:val="006B7FDC"/>
    <w:rsid w:val="006C014E"/>
    <w:rsid w:val="006C0A4C"/>
    <w:rsid w:val="006C0B73"/>
    <w:rsid w:val="006C0FCA"/>
    <w:rsid w:val="006C1048"/>
    <w:rsid w:val="006C1850"/>
    <w:rsid w:val="006C1A86"/>
    <w:rsid w:val="006C1B8B"/>
    <w:rsid w:val="006C1BB0"/>
    <w:rsid w:val="006C1EFB"/>
    <w:rsid w:val="006C2257"/>
    <w:rsid w:val="006C26F3"/>
    <w:rsid w:val="006C2B7C"/>
    <w:rsid w:val="006C2F4D"/>
    <w:rsid w:val="006C3012"/>
    <w:rsid w:val="006C31B6"/>
    <w:rsid w:val="006C34AD"/>
    <w:rsid w:val="006C368A"/>
    <w:rsid w:val="006C3AC0"/>
    <w:rsid w:val="006C3DFE"/>
    <w:rsid w:val="006C4184"/>
    <w:rsid w:val="006C4225"/>
    <w:rsid w:val="006C4484"/>
    <w:rsid w:val="006C467B"/>
    <w:rsid w:val="006C4681"/>
    <w:rsid w:val="006C4834"/>
    <w:rsid w:val="006C4C3F"/>
    <w:rsid w:val="006C57DF"/>
    <w:rsid w:val="006C589A"/>
    <w:rsid w:val="006C5EA5"/>
    <w:rsid w:val="006C60E0"/>
    <w:rsid w:val="006C6364"/>
    <w:rsid w:val="006C649D"/>
    <w:rsid w:val="006C6A35"/>
    <w:rsid w:val="006C6E65"/>
    <w:rsid w:val="006C71F4"/>
    <w:rsid w:val="006C74AE"/>
    <w:rsid w:val="006C7A0D"/>
    <w:rsid w:val="006C7A7C"/>
    <w:rsid w:val="006C7E11"/>
    <w:rsid w:val="006C7E64"/>
    <w:rsid w:val="006C7F4E"/>
    <w:rsid w:val="006D07B8"/>
    <w:rsid w:val="006D08E8"/>
    <w:rsid w:val="006D0B26"/>
    <w:rsid w:val="006D0B36"/>
    <w:rsid w:val="006D0C64"/>
    <w:rsid w:val="006D0EC5"/>
    <w:rsid w:val="006D0FF6"/>
    <w:rsid w:val="006D1101"/>
    <w:rsid w:val="006D1115"/>
    <w:rsid w:val="006D17F3"/>
    <w:rsid w:val="006D1E2A"/>
    <w:rsid w:val="006D23AF"/>
    <w:rsid w:val="006D23B1"/>
    <w:rsid w:val="006D240C"/>
    <w:rsid w:val="006D2772"/>
    <w:rsid w:val="006D2849"/>
    <w:rsid w:val="006D319E"/>
    <w:rsid w:val="006D31A5"/>
    <w:rsid w:val="006D331B"/>
    <w:rsid w:val="006D3806"/>
    <w:rsid w:val="006D3A63"/>
    <w:rsid w:val="006D3CDC"/>
    <w:rsid w:val="006D3D42"/>
    <w:rsid w:val="006D3F88"/>
    <w:rsid w:val="006D404C"/>
    <w:rsid w:val="006D4087"/>
    <w:rsid w:val="006D43F0"/>
    <w:rsid w:val="006D44C7"/>
    <w:rsid w:val="006D451B"/>
    <w:rsid w:val="006D4690"/>
    <w:rsid w:val="006D46D0"/>
    <w:rsid w:val="006D4A65"/>
    <w:rsid w:val="006D4B55"/>
    <w:rsid w:val="006D4F55"/>
    <w:rsid w:val="006D5076"/>
    <w:rsid w:val="006D518C"/>
    <w:rsid w:val="006D530C"/>
    <w:rsid w:val="006D5344"/>
    <w:rsid w:val="006D5372"/>
    <w:rsid w:val="006D5432"/>
    <w:rsid w:val="006D545B"/>
    <w:rsid w:val="006D5792"/>
    <w:rsid w:val="006D57EA"/>
    <w:rsid w:val="006D5A63"/>
    <w:rsid w:val="006D5A9D"/>
    <w:rsid w:val="006D5C31"/>
    <w:rsid w:val="006D5CEE"/>
    <w:rsid w:val="006D5DD1"/>
    <w:rsid w:val="006D5ED3"/>
    <w:rsid w:val="006D6067"/>
    <w:rsid w:val="006D64BA"/>
    <w:rsid w:val="006D6502"/>
    <w:rsid w:val="006D6704"/>
    <w:rsid w:val="006D69E3"/>
    <w:rsid w:val="006D6D0C"/>
    <w:rsid w:val="006D6D9D"/>
    <w:rsid w:val="006D711D"/>
    <w:rsid w:val="006D713A"/>
    <w:rsid w:val="006D73AC"/>
    <w:rsid w:val="006D73D0"/>
    <w:rsid w:val="006D757B"/>
    <w:rsid w:val="006D76BA"/>
    <w:rsid w:val="006D7A13"/>
    <w:rsid w:val="006D7DC6"/>
    <w:rsid w:val="006D7F57"/>
    <w:rsid w:val="006D7F97"/>
    <w:rsid w:val="006D7FDA"/>
    <w:rsid w:val="006E0442"/>
    <w:rsid w:val="006E0697"/>
    <w:rsid w:val="006E079C"/>
    <w:rsid w:val="006E07C1"/>
    <w:rsid w:val="006E090E"/>
    <w:rsid w:val="006E095A"/>
    <w:rsid w:val="006E0A64"/>
    <w:rsid w:val="006E0B3D"/>
    <w:rsid w:val="006E137E"/>
    <w:rsid w:val="006E1904"/>
    <w:rsid w:val="006E1982"/>
    <w:rsid w:val="006E1A30"/>
    <w:rsid w:val="006E1E2A"/>
    <w:rsid w:val="006E1E5F"/>
    <w:rsid w:val="006E1F63"/>
    <w:rsid w:val="006E1FDB"/>
    <w:rsid w:val="006E2185"/>
    <w:rsid w:val="006E297A"/>
    <w:rsid w:val="006E2C6B"/>
    <w:rsid w:val="006E2DEB"/>
    <w:rsid w:val="006E328F"/>
    <w:rsid w:val="006E36BF"/>
    <w:rsid w:val="006E36EC"/>
    <w:rsid w:val="006E392F"/>
    <w:rsid w:val="006E39C1"/>
    <w:rsid w:val="006E3BE1"/>
    <w:rsid w:val="006E3FE9"/>
    <w:rsid w:val="006E41AD"/>
    <w:rsid w:val="006E43B1"/>
    <w:rsid w:val="006E4765"/>
    <w:rsid w:val="006E4843"/>
    <w:rsid w:val="006E4BDD"/>
    <w:rsid w:val="006E4E2F"/>
    <w:rsid w:val="006E4FBE"/>
    <w:rsid w:val="006E50D1"/>
    <w:rsid w:val="006E51ED"/>
    <w:rsid w:val="006E5208"/>
    <w:rsid w:val="006E5300"/>
    <w:rsid w:val="006E54D6"/>
    <w:rsid w:val="006E552A"/>
    <w:rsid w:val="006E5A45"/>
    <w:rsid w:val="006E5D4C"/>
    <w:rsid w:val="006E5E2D"/>
    <w:rsid w:val="006E5E5B"/>
    <w:rsid w:val="006E5FA6"/>
    <w:rsid w:val="006E5FFB"/>
    <w:rsid w:val="006E6492"/>
    <w:rsid w:val="006E6786"/>
    <w:rsid w:val="006E6A1B"/>
    <w:rsid w:val="006E6E41"/>
    <w:rsid w:val="006E6F24"/>
    <w:rsid w:val="006E6FC9"/>
    <w:rsid w:val="006E7238"/>
    <w:rsid w:val="006E741F"/>
    <w:rsid w:val="006E747F"/>
    <w:rsid w:val="006E7AD7"/>
    <w:rsid w:val="006E7BA2"/>
    <w:rsid w:val="006E7EB4"/>
    <w:rsid w:val="006F07CB"/>
    <w:rsid w:val="006F0A4F"/>
    <w:rsid w:val="006F0B4F"/>
    <w:rsid w:val="006F0DE1"/>
    <w:rsid w:val="006F0F9E"/>
    <w:rsid w:val="006F14EC"/>
    <w:rsid w:val="006F15C9"/>
    <w:rsid w:val="006F1818"/>
    <w:rsid w:val="006F1871"/>
    <w:rsid w:val="006F1A96"/>
    <w:rsid w:val="006F1C7F"/>
    <w:rsid w:val="006F202E"/>
    <w:rsid w:val="006F219E"/>
    <w:rsid w:val="006F2385"/>
    <w:rsid w:val="006F2E49"/>
    <w:rsid w:val="006F3063"/>
    <w:rsid w:val="006F30B1"/>
    <w:rsid w:val="006F31FA"/>
    <w:rsid w:val="006F3708"/>
    <w:rsid w:val="006F3BF7"/>
    <w:rsid w:val="006F48F5"/>
    <w:rsid w:val="006F4B3E"/>
    <w:rsid w:val="006F4F9E"/>
    <w:rsid w:val="006F51B9"/>
    <w:rsid w:val="006F52D3"/>
    <w:rsid w:val="006F531B"/>
    <w:rsid w:val="006F55AF"/>
    <w:rsid w:val="006F5689"/>
    <w:rsid w:val="006F5869"/>
    <w:rsid w:val="006F58CF"/>
    <w:rsid w:val="006F5F72"/>
    <w:rsid w:val="006F5FCB"/>
    <w:rsid w:val="006F6114"/>
    <w:rsid w:val="006F62E0"/>
    <w:rsid w:val="006F6300"/>
    <w:rsid w:val="006F65A7"/>
    <w:rsid w:val="006F67CA"/>
    <w:rsid w:val="006F6A07"/>
    <w:rsid w:val="006F6C3B"/>
    <w:rsid w:val="006F6C82"/>
    <w:rsid w:val="006F6CC1"/>
    <w:rsid w:val="006F6E19"/>
    <w:rsid w:val="006F6F5F"/>
    <w:rsid w:val="006F71E1"/>
    <w:rsid w:val="006F74F6"/>
    <w:rsid w:val="006F7507"/>
    <w:rsid w:val="006F7602"/>
    <w:rsid w:val="006F768F"/>
    <w:rsid w:val="006F78EE"/>
    <w:rsid w:val="006F7D20"/>
    <w:rsid w:val="006F7DA3"/>
    <w:rsid w:val="00700103"/>
    <w:rsid w:val="00700416"/>
    <w:rsid w:val="00700544"/>
    <w:rsid w:val="00700808"/>
    <w:rsid w:val="00700856"/>
    <w:rsid w:val="00700C69"/>
    <w:rsid w:val="00700E4E"/>
    <w:rsid w:val="0070103A"/>
    <w:rsid w:val="0070132E"/>
    <w:rsid w:val="00701640"/>
    <w:rsid w:val="00701AE1"/>
    <w:rsid w:val="00701C06"/>
    <w:rsid w:val="00702070"/>
    <w:rsid w:val="00702093"/>
    <w:rsid w:val="00702453"/>
    <w:rsid w:val="00702556"/>
    <w:rsid w:val="00702602"/>
    <w:rsid w:val="0070284B"/>
    <w:rsid w:val="00702ACC"/>
    <w:rsid w:val="00702C5C"/>
    <w:rsid w:val="00702E3C"/>
    <w:rsid w:val="00702E89"/>
    <w:rsid w:val="0070335E"/>
    <w:rsid w:val="00703591"/>
    <w:rsid w:val="00703AAC"/>
    <w:rsid w:val="00703ACB"/>
    <w:rsid w:val="00703E15"/>
    <w:rsid w:val="00704321"/>
    <w:rsid w:val="00704322"/>
    <w:rsid w:val="0070487C"/>
    <w:rsid w:val="00704B93"/>
    <w:rsid w:val="00704CBB"/>
    <w:rsid w:val="00705063"/>
    <w:rsid w:val="0070535B"/>
    <w:rsid w:val="007054E6"/>
    <w:rsid w:val="0070564E"/>
    <w:rsid w:val="007057DF"/>
    <w:rsid w:val="0070590A"/>
    <w:rsid w:val="00705CB1"/>
    <w:rsid w:val="00705D6A"/>
    <w:rsid w:val="00705E0A"/>
    <w:rsid w:val="00705F82"/>
    <w:rsid w:val="00706383"/>
    <w:rsid w:val="00706B59"/>
    <w:rsid w:val="00706E5D"/>
    <w:rsid w:val="00707A1E"/>
    <w:rsid w:val="00710427"/>
    <w:rsid w:val="00710434"/>
    <w:rsid w:val="00710451"/>
    <w:rsid w:val="00710733"/>
    <w:rsid w:val="007109E9"/>
    <w:rsid w:val="00710A90"/>
    <w:rsid w:val="00710D35"/>
    <w:rsid w:val="00710F1C"/>
    <w:rsid w:val="00710FAE"/>
    <w:rsid w:val="00711442"/>
    <w:rsid w:val="007115D0"/>
    <w:rsid w:val="00711A38"/>
    <w:rsid w:val="00712017"/>
    <w:rsid w:val="007121D5"/>
    <w:rsid w:val="0071234C"/>
    <w:rsid w:val="00712A9A"/>
    <w:rsid w:val="00712B16"/>
    <w:rsid w:val="00712B27"/>
    <w:rsid w:val="00712BB4"/>
    <w:rsid w:val="00712C38"/>
    <w:rsid w:val="00712C75"/>
    <w:rsid w:val="00712CD8"/>
    <w:rsid w:val="00712D70"/>
    <w:rsid w:val="00712F26"/>
    <w:rsid w:val="00712FF7"/>
    <w:rsid w:val="00713505"/>
    <w:rsid w:val="00713843"/>
    <w:rsid w:val="00713989"/>
    <w:rsid w:val="00713B86"/>
    <w:rsid w:val="00713F21"/>
    <w:rsid w:val="0071423E"/>
    <w:rsid w:val="00714266"/>
    <w:rsid w:val="007142D0"/>
    <w:rsid w:val="00714C04"/>
    <w:rsid w:val="00714E51"/>
    <w:rsid w:val="007150D7"/>
    <w:rsid w:val="00715286"/>
    <w:rsid w:val="0071545C"/>
    <w:rsid w:val="00715581"/>
    <w:rsid w:val="00715759"/>
    <w:rsid w:val="007157CF"/>
    <w:rsid w:val="007158CA"/>
    <w:rsid w:val="0071594D"/>
    <w:rsid w:val="00715A8B"/>
    <w:rsid w:val="00715B40"/>
    <w:rsid w:val="00715CF9"/>
    <w:rsid w:val="00715F77"/>
    <w:rsid w:val="0071622A"/>
    <w:rsid w:val="007162BE"/>
    <w:rsid w:val="0071702B"/>
    <w:rsid w:val="0071724A"/>
    <w:rsid w:val="007175ED"/>
    <w:rsid w:val="007179ED"/>
    <w:rsid w:val="00717F2F"/>
    <w:rsid w:val="00720699"/>
    <w:rsid w:val="00720795"/>
    <w:rsid w:val="00720AAA"/>
    <w:rsid w:val="00720F80"/>
    <w:rsid w:val="00721141"/>
    <w:rsid w:val="00721509"/>
    <w:rsid w:val="00721737"/>
    <w:rsid w:val="007218E9"/>
    <w:rsid w:val="007219DB"/>
    <w:rsid w:val="007219E3"/>
    <w:rsid w:val="007219F5"/>
    <w:rsid w:val="00721ACF"/>
    <w:rsid w:val="00721B14"/>
    <w:rsid w:val="00721C57"/>
    <w:rsid w:val="00721CED"/>
    <w:rsid w:val="0072213D"/>
    <w:rsid w:val="00722141"/>
    <w:rsid w:val="0072222E"/>
    <w:rsid w:val="00722CA6"/>
    <w:rsid w:val="00722E39"/>
    <w:rsid w:val="00722F7C"/>
    <w:rsid w:val="007231FA"/>
    <w:rsid w:val="00723594"/>
    <w:rsid w:val="00723818"/>
    <w:rsid w:val="00723B52"/>
    <w:rsid w:val="00723FB2"/>
    <w:rsid w:val="0072407A"/>
    <w:rsid w:val="0072411D"/>
    <w:rsid w:val="007241A7"/>
    <w:rsid w:val="00724275"/>
    <w:rsid w:val="007247FA"/>
    <w:rsid w:val="0072481E"/>
    <w:rsid w:val="00724934"/>
    <w:rsid w:val="00724AE1"/>
    <w:rsid w:val="00724F57"/>
    <w:rsid w:val="00725155"/>
    <w:rsid w:val="00725371"/>
    <w:rsid w:val="00725511"/>
    <w:rsid w:val="007255C7"/>
    <w:rsid w:val="0072562D"/>
    <w:rsid w:val="00725D2F"/>
    <w:rsid w:val="00726582"/>
    <w:rsid w:val="0072682D"/>
    <w:rsid w:val="00726A52"/>
    <w:rsid w:val="00726AAB"/>
    <w:rsid w:val="00726BF2"/>
    <w:rsid w:val="00726C12"/>
    <w:rsid w:val="00726CB0"/>
    <w:rsid w:val="00726F0B"/>
    <w:rsid w:val="00726FA6"/>
    <w:rsid w:val="00727155"/>
    <w:rsid w:val="0072754B"/>
    <w:rsid w:val="0072797D"/>
    <w:rsid w:val="00727C4F"/>
    <w:rsid w:val="00727CF1"/>
    <w:rsid w:val="00727EED"/>
    <w:rsid w:val="007304F9"/>
    <w:rsid w:val="00730AEC"/>
    <w:rsid w:val="00731217"/>
    <w:rsid w:val="007314B5"/>
    <w:rsid w:val="00731685"/>
    <w:rsid w:val="007319C1"/>
    <w:rsid w:val="00731F99"/>
    <w:rsid w:val="007320CB"/>
    <w:rsid w:val="007321F2"/>
    <w:rsid w:val="00732568"/>
    <w:rsid w:val="007327AA"/>
    <w:rsid w:val="0073296C"/>
    <w:rsid w:val="0073357D"/>
    <w:rsid w:val="00733590"/>
    <w:rsid w:val="00733893"/>
    <w:rsid w:val="00733A42"/>
    <w:rsid w:val="00733DF5"/>
    <w:rsid w:val="007341D0"/>
    <w:rsid w:val="00734425"/>
    <w:rsid w:val="00734447"/>
    <w:rsid w:val="00734B13"/>
    <w:rsid w:val="007350C2"/>
    <w:rsid w:val="00735179"/>
    <w:rsid w:val="00735286"/>
    <w:rsid w:val="00735701"/>
    <w:rsid w:val="00735B4E"/>
    <w:rsid w:val="00735B8D"/>
    <w:rsid w:val="00735CFC"/>
    <w:rsid w:val="00735D52"/>
    <w:rsid w:val="00735D76"/>
    <w:rsid w:val="00735E54"/>
    <w:rsid w:val="007361D8"/>
    <w:rsid w:val="007365A3"/>
    <w:rsid w:val="0073664D"/>
    <w:rsid w:val="0073682A"/>
    <w:rsid w:val="007368DE"/>
    <w:rsid w:val="0073696C"/>
    <w:rsid w:val="00736C6D"/>
    <w:rsid w:val="00736F3B"/>
    <w:rsid w:val="00737082"/>
    <w:rsid w:val="00737225"/>
    <w:rsid w:val="007372BF"/>
    <w:rsid w:val="00737A01"/>
    <w:rsid w:val="00737AC9"/>
    <w:rsid w:val="00737BA9"/>
    <w:rsid w:val="00737CA1"/>
    <w:rsid w:val="00737D26"/>
    <w:rsid w:val="00737D8C"/>
    <w:rsid w:val="00737D9F"/>
    <w:rsid w:val="00737E9B"/>
    <w:rsid w:val="00737EFB"/>
    <w:rsid w:val="00740094"/>
    <w:rsid w:val="0074044E"/>
    <w:rsid w:val="00740743"/>
    <w:rsid w:val="00740D8B"/>
    <w:rsid w:val="0074134F"/>
    <w:rsid w:val="0074196F"/>
    <w:rsid w:val="00741C55"/>
    <w:rsid w:val="007421C0"/>
    <w:rsid w:val="007422D1"/>
    <w:rsid w:val="00742353"/>
    <w:rsid w:val="00742566"/>
    <w:rsid w:val="00742ACB"/>
    <w:rsid w:val="007430D2"/>
    <w:rsid w:val="007431E7"/>
    <w:rsid w:val="00743B9D"/>
    <w:rsid w:val="007442B1"/>
    <w:rsid w:val="00744542"/>
    <w:rsid w:val="007446CF"/>
    <w:rsid w:val="00744894"/>
    <w:rsid w:val="00744E6E"/>
    <w:rsid w:val="0074501C"/>
    <w:rsid w:val="0074517A"/>
    <w:rsid w:val="00745209"/>
    <w:rsid w:val="00745642"/>
    <w:rsid w:val="00745977"/>
    <w:rsid w:val="00745A29"/>
    <w:rsid w:val="00745ACB"/>
    <w:rsid w:val="00745C39"/>
    <w:rsid w:val="00745DFC"/>
    <w:rsid w:val="00745E02"/>
    <w:rsid w:val="00745F94"/>
    <w:rsid w:val="00745FCD"/>
    <w:rsid w:val="0074604B"/>
    <w:rsid w:val="007464BD"/>
    <w:rsid w:val="007465B9"/>
    <w:rsid w:val="007468ED"/>
    <w:rsid w:val="00746BB2"/>
    <w:rsid w:val="00746CF5"/>
    <w:rsid w:val="00746D57"/>
    <w:rsid w:val="007475BA"/>
    <w:rsid w:val="0074789F"/>
    <w:rsid w:val="007478C6"/>
    <w:rsid w:val="007479C7"/>
    <w:rsid w:val="00747C2D"/>
    <w:rsid w:val="00747E0C"/>
    <w:rsid w:val="00747E25"/>
    <w:rsid w:val="0075000A"/>
    <w:rsid w:val="007500AE"/>
    <w:rsid w:val="00750169"/>
    <w:rsid w:val="00750614"/>
    <w:rsid w:val="0075075A"/>
    <w:rsid w:val="0075082E"/>
    <w:rsid w:val="00750934"/>
    <w:rsid w:val="00750C21"/>
    <w:rsid w:val="00750C8C"/>
    <w:rsid w:val="007513A3"/>
    <w:rsid w:val="00751737"/>
    <w:rsid w:val="00751870"/>
    <w:rsid w:val="00751BF9"/>
    <w:rsid w:val="00751C1D"/>
    <w:rsid w:val="00751DC2"/>
    <w:rsid w:val="00751E22"/>
    <w:rsid w:val="007522C5"/>
    <w:rsid w:val="007522DE"/>
    <w:rsid w:val="0075241B"/>
    <w:rsid w:val="007525FB"/>
    <w:rsid w:val="0075289C"/>
    <w:rsid w:val="007530C3"/>
    <w:rsid w:val="00753154"/>
    <w:rsid w:val="00753633"/>
    <w:rsid w:val="007536ED"/>
    <w:rsid w:val="007537EB"/>
    <w:rsid w:val="00753A7C"/>
    <w:rsid w:val="00753CF4"/>
    <w:rsid w:val="00753E95"/>
    <w:rsid w:val="00754087"/>
    <w:rsid w:val="007544FE"/>
    <w:rsid w:val="00754521"/>
    <w:rsid w:val="0075455B"/>
    <w:rsid w:val="0075484B"/>
    <w:rsid w:val="00754B6F"/>
    <w:rsid w:val="00755446"/>
    <w:rsid w:val="0075546F"/>
    <w:rsid w:val="007554C0"/>
    <w:rsid w:val="0075591D"/>
    <w:rsid w:val="00755A95"/>
    <w:rsid w:val="00755E35"/>
    <w:rsid w:val="00755F09"/>
    <w:rsid w:val="007561E1"/>
    <w:rsid w:val="0075640F"/>
    <w:rsid w:val="0075654B"/>
    <w:rsid w:val="00756E0B"/>
    <w:rsid w:val="00757070"/>
    <w:rsid w:val="007570DC"/>
    <w:rsid w:val="007574FB"/>
    <w:rsid w:val="007575A8"/>
    <w:rsid w:val="00757649"/>
    <w:rsid w:val="00757A2D"/>
    <w:rsid w:val="00757A83"/>
    <w:rsid w:val="00757D7D"/>
    <w:rsid w:val="0076029D"/>
    <w:rsid w:val="00760C67"/>
    <w:rsid w:val="00760CC3"/>
    <w:rsid w:val="00761320"/>
    <w:rsid w:val="00761485"/>
    <w:rsid w:val="0076157F"/>
    <w:rsid w:val="00761654"/>
    <w:rsid w:val="00761A73"/>
    <w:rsid w:val="00761B11"/>
    <w:rsid w:val="00761B19"/>
    <w:rsid w:val="00761CA0"/>
    <w:rsid w:val="00761CB2"/>
    <w:rsid w:val="00761F60"/>
    <w:rsid w:val="0076288C"/>
    <w:rsid w:val="00762999"/>
    <w:rsid w:val="00762BF0"/>
    <w:rsid w:val="00762C58"/>
    <w:rsid w:val="00762DB6"/>
    <w:rsid w:val="00762FAF"/>
    <w:rsid w:val="00763050"/>
    <w:rsid w:val="007630C5"/>
    <w:rsid w:val="00763348"/>
    <w:rsid w:val="007633BE"/>
    <w:rsid w:val="007640E0"/>
    <w:rsid w:val="0076413D"/>
    <w:rsid w:val="007645C7"/>
    <w:rsid w:val="00764684"/>
    <w:rsid w:val="00764D22"/>
    <w:rsid w:val="00764DD0"/>
    <w:rsid w:val="00765152"/>
    <w:rsid w:val="007651C9"/>
    <w:rsid w:val="00765804"/>
    <w:rsid w:val="00766539"/>
    <w:rsid w:val="00766B5A"/>
    <w:rsid w:val="00766C80"/>
    <w:rsid w:val="00766F17"/>
    <w:rsid w:val="00767195"/>
    <w:rsid w:val="007673D7"/>
    <w:rsid w:val="007675D5"/>
    <w:rsid w:val="0076768B"/>
    <w:rsid w:val="0076780B"/>
    <w:rsid w:val="007678D5"/>
    <w:rsid w:val="007679DE"/>
    <w:rsid w:val="007700F3"/>
    <w:rsid w:val="007707B7"/>
    <w:rsid w:val="007708B4"/>
    <w:rsid w:val="00770994"/>
    <w:rsid w:val="007709D2"/>
    <w:rsid w:val="00770BD0"/>
    <w:rsid w:val="00770EC6"/>
    <w:rsid w:val="0077122C"/>
    <w:rsid w:val="00771A4F"/>
    <w:rsid w:val="00771A5C"/>
    <w:rsid w:val="00771BF0"/>
    <w:rsid w:val="00771C18"/>
    <w:rsid w:val="00771C1A"/>
    <w:rsid w:val="00771FB5"/>
    <w:rsid w:val="00772040"/>
    <w:rsid w:val="0077239C"/>
    <w:rsid w:val="00772613"/>
    <w:rsid w:val="007728FB"/>
    <w:rsid w:val="00772C81"/>
    <w:rsid w:val="00772CAC"/>
    <w:rsid w:val="00772E40"/>
    <w:rsid w:val="00772FA9"/>
    <w:rsid w:val="007731CD"/>
    <w:rsid w:val="0077329E"/>
    <w:rsid w:val="00773569"/>
    <w:rsid w:val="007739DF"/>
    <w:rsid w:val="00773BAE"/>
    <w:rsid w:val="00773C04"/>
    <w:rsid w:val="0077425A"/>
    <w:rsid w:val="0077438F"/>
    <w:rsid w:val="007744B3"/>
    <w:rsid w:val="007745FF"/>
    <w:rsid w:val="0077477C"/>
    <w:rsid w:val="0077503C"/>
    <w:rsid w:val="00775073"/>
    <w:rsid w:val="0077518D"/>
    <w:rsid w:val="007756E8"/>
    <w:rsid w:val="00775997"/>
    <w:rsid w:val="00775A5E"/>
    <w:rsid w:val="00775C9D"/>
    <w:rsid w:val="00775D18"/>
    <w:rsid w:val="00775EE0"/>
    <w:rsid w:val="00776102"/>
    <w:rsid w:val="007762BB"/>
    <w:rsid w:val="0077631F"/>
    <w:rsid w:val="00776378"/>
    <w:rsid w:val="007767C7"/>
    <w:rsid w:val="0077689D"/>
    <w:rsid w:val="00776ABC"/>
    <w:rsid w:val="00776AFF"/>
    <w:rsid w:val="00776CE9"/>
    <w:rsid w:val="00776CF3"/>
    <w:rsid w:val="00776DC6"/>
    <w:rsid w:val="00776DFF"/>
    <w:rsid w:val="0077755B"/>
    <w:rsid w:val="0077758A"/>
    <w:rsid w:val="007775AF"/>
    <w:rsid w:val="007778FD"/>
    <w:rsid w:val="00777A1A"/>
    <w:rsid w:val="00777B9E"/>
    <w:rsid w:val="00777CB4"/>
    <w:rsid w:val="00780126"/>
    <w:rsid w:val="007807D0"/>
    <w:rsid w:val="00780883"/>
    <w:rsid w:val="00780A72"/>
    <w:rsid w:val="00780B2F"/>
    <w:rsid w:val="00780D82"/>
    <w:rsid w:val="007810CA"/>
    <w:rsid w:val="00781478"/>
    <w:rsid w:val="00781700"/>
    <w:rsid w:val="00781976"/>
    <w:rsid w:val="00781A93"/>
    <w:rsid w:val="00781D39"/>
    <w:rsid w:val="00781E4C"/>
    <w:rsid w:val="00781E8A"/>
    <w:rsid w:val="00782601"/>
    <w:rsid w:val="00782603"/>
    <w:rsid w:val="00782726"/>
    <w:rsid w:val="00782857"/>
    <w:rsid w:val="00782A20"/>
    <w:rsid w:val="007831F3"/>
    <w:rsid w:val="007835C9"/>
    <w:rsid w:val="00783769"/>
    <w:rsid w:val="00783C65"/>
    <w:rsid w:val="00783F60"/>
    <w:rsid w:val="00783F9C"/>
    <w:rsid w:val="00784035"/>
    <w:rsid w:val="00784072"/>
    <w:rsid w:val="007841BF"/>
    <w:rsid w:val="0078433B"/>
    <w:rsid w:val="00784449"/>
    <w:rsid w:val="00784486"/>
    <w:rsid w:val="00784BA1"/>
    <w:rsid w:val="00784C49"/>
    <w:rsid w:val="00785096"/>
    <w:rsid w:val="007851CA"/>
    <w:rsid w:val="00785540"/>
    <w:rsid w:val="00785BE0"/>
    <w:rsid w:val="00785C06"/>
    <w:rsid w:val="00785D61"/>
    <w:rsid w:val="00785FC1"/>
    <w:rsid w:val="00785FE9"/>
    <w:rsid w:val="00786195"/>
    <w:rsid w:val="007863C7"/>
    <w:rsid w:val="0078667F"/>
    <w:rsid w:val="00786845"/>
    <w:rsid w:val="007868C4"/>
    <w:rsid w:val="00786AEC"/>
    <w:rsid w:val="00786C22"/>
    <w:rsid w:val="00786E7A"/>
    <w:rsid w:val="00787221"/>
    <w:rsid w:val="007874BD"/>
    <w:rsid w:val="007878DA"/>
    <w:rsid w:val="00787A46"/>
    <w:rsid w:val="00787FF6"/>
    <w:rsid w:val="0079003E"/>
    <w:rsid w:val="00790189"/>
    <w:rsid w:val="00790433"/>
    <w:rsid w:val="007908C8"/>
    <w:rsid w:val="00790965"/>
    <w:rsid w:val="00790B65"/>
    <w:rsid w:val="00790BFB"/>
    <w:rsid w:val="00790C35"/>
    <w:rsid w:val="00790D96"/>
    <w:rsid w:val="00790F37"/>
    <w:rsid w:val="0079120C"/>
    <w:rsid w:val="0079131A"/>
    <w:rsid w:val="007918FB"/>
    <w:rsid w:val="007919F8"/>
    <w:rsid w:val="00791ABB"/>
    <w:rsid w:val="00791AC1"/>
    <w:rsid w:val="00791B8E"/>
    <w:rsid w:val="0079202B"/>
    <w:rsid w:val="0079269A"/>
    <w:rsid w:val="0079300B"/>
    <w:rsid w:val="00793154"/>
    <w:rsid w:val="00793229"/>
    <w:rsid w:val="00793604"/>
    <w:rsid w:val="007936D4"/>
    <w:rsid w:val="00793897"/>
    <w:rsid w:val="00793D5B"/>
    <w:rsid w:val="00793F50"/>
    <w:rsid w:val="00794043"/>
    <w:rsid w:val="007945F2"/>
    <w:rsid w:val="0079462A"/>
    <w:rsid w:val="00794B8C"/>
    <w:rsid w:val="00794BF2"/>
    <w:rsid w:val="00795236"/>
    <w:rsid w:val="007954C7"/>
    <w:rsid w:val="00795556"/>
    <w:rsid w:val="007956B3"/>
    <w:rsid w:val="0079572D"/>
    <w:rsid w:val="007959AC"/>
    <w:rsid w:val="00795B26"/>
    <w:rsid w:val="00795FF7"/>
    <w:rsid w:val="007960FE"/>
    <w:rsid w:val="00796339"/>
    <w:rsid w:val="0079686D"/>
    <w:rsid w:val="00796883"/>
    <w:rsid w:val="00796C7E"/>
    <w:rsid w:val="00796D4C"/>
    <w:rsid w:val="00797019"/>
    <w:rsid w:val="00797767"/>
    <w:rsid w:val="00797801"/>
    <w:rsid w:val="00797C28"/>
    <w:rsid w:val="00797F39"/>
    <w:rsid w:val="007A01BD"/>
    <w:rsid w:val="007A01C0"/>
    <w:rsid w:val="007A0514"/>
    <w:rsid w:val="007A077A"/>
    <w:rsid w:val="007A0A41"/>
    <w:rsid w:val="007A0A74"/>
    <w:rsid w:val="007A0B8C"/>
    <w:rsid w:val="007A0CD8"/>
    <w:rsid w:val="007A15C0"/>
    <w:rsid w:val="007A1AEA"/>
    <w:rsid w:val="007A1BB7"/>
    <w:rsid w:val="007A1E18"/>
    <w:rsid w:val="007A202B"/>
    <w:rsid w:val="007A20CD"/>
    <w:rsid w:val="007A213D"/>
    <w:rsid w:val="007A2A46"/>
    <w:rsid w:val="007A2CFD"/>
    <w:rsid w:val="007A2DE2"/>
    <w:rsid w:val="007A2F84"/>
    <w:rsid w:val="007A3117"/>
    <w:rsid w:val="007A31A7"/>
    <w:rsid w:val="007A34B2"/>
    <w:rsid w:val="007A3506"/>
    <w:rsid w:val="007A3614"/>
    <w:rsid w:val="007A39E7"/>
    <w:rsid w:val="007A3A7D"/>
    <w:rsid w:val="007A3C8E"/>
    <w:rsid w:val="007A3D20"/>
    <w:rsid w:val="007A3D72"/>
    <w:rsid w:val="007A3EB9"/>
    <w:rsid w:val="007A4035"/>
    <w:rsid w:val="007A4625"/>
    <w:rsid w:val="007A492A"/>
    <w:rsid w:val="007A50EB"/>
    <w:rsid w:val="007A54DE"/>
    <w:rsid w:val="007A557A"/>
    <w:rsid w:val="007A55F6"/>
    <w:rsid w:val="007A59ED"/>
    <w:rsid w:val="007A5FC8"/>
    <w:rsid w:val="007A63EC"/>
    <w:rsid w:val="007A6482"/>
    <w:rsid w:val="007A6B0C"/>
    <w:rsid w:val="007A6C0C"/>
    <w:rsid w:val="007A6E75"/>
    <w:rsid w:val="007A7264"/>
    <w:rsid w:val="007A7935"/>
    <w:rsid w:val="007A7E50"/>
    <w:rsid w:val="007A7FDC"/>
    <w:rsid w:val="007B0246"/>
    <w:rsid w:val="007B02C4"/>
    <w:rsid w:val="007B03BF"/>
    <w:rsid w:val="007B0660"/>
    <w:rsid w:val="007B06F5"/>
    <w:rsid w:val="007B0934"/>
    <w:rsid w:val="007B096E"/>
    <w:rsid w:val="007B0AFD"/>
    <w:rsid w:val="007B0E6E"/>
    <w:rsid w:val="007B1257"/>
    <w:rsid w:val="007B17F1"/>
    <w:rsid w:val="007B1A45"/>
    <w:rsid w:val="007B1AFD"/>
    <w:rsid w:val="007B1E38"/>
    <w:rsid w:val="007B1F4B"/>
    <w:rsid w:val="007B22F7"/>
    <w:rsid w:val="007B2536"/>
    <w:rsid w:val="007B25E1"/>
    <w:rsid w:val="007B27A2"/>
    <w:rsid w:val="007B2941"/>
    <w:rsid w:val="007B2FEF"/>
    <w:rsid w:val="007B3017"/>
    <w:rsid w:val="007B302A"/>
    <w:rsid w:val="007B3250"/>
    <w:rsid w:val="007B3503"/>
    <w:rsid w:val="007B3640"/>
    <w:rsid w:val="007B38BB"/>
    <w:rsid w:val="007B3D19"/>
    <w:rsid w:val="007B3F0B"/>
    <w:rsid w:val="007B407C"/>
    <w:rsid w:val="007B41FE"/>
    <w:rsid w:val="007B43D6"/>
    <w:rsid w:val="007B4516"/>
    <w:rsid w:val="007B45F5"/>
    <w:rsid w:val="007B46D0"/>
    <w:rsid w:val="007B4A8F"/>
    <w:rsid w:val="007B4B56"/>
    <w:rsid w:val="007B4DE4"/>
    <w:rsid w:val="007B4E27"/>
    <w:rsid w:val="007B5BAB"/>
    <w:rsid w:val="007B6254"/>
    <w:rsid w:val="007B648B"/>
    <w:rsid w:val="007B6529"/>
    <w:rsid w:val="007B6580"/>
    <w:rsid w:val="007B682B"/>
    <w:rsid w:val="007B6B1C"/>
    <w:rsid w:val="007B6D46"/>
    <w:rsid w:val="007B6E87"/>
    <w:rsid w:val="007B718B"/>
    <w:rsid w:val="007B7598"/>
    <w:rsid w:val="007B7648"/>
    <w:rsid w:val="007B78B9"/>
    <w:rsid w:val="007B78D7"/>
    <w:rsid w:val="007B79B6"/>
    <w:rsid w:val="007B7A54"/>
    <w:rsid w:val="007B7D3B"/>
    <w:rsid w:val="007C045E"/>
    <w:rsid w:val="007C07E4"/>
    <w:rsid w:val="007C0CAE"/>
    <w:rsid w:val="007C1394"/>
    <w:rsid w:val="007C1459"/>
    <w:rsid w:val="007C15C7"/>
    <w:rsid w:val="007C1716"/>
    <w:rsid w:val="007C1758"/>
    <w:rsid w:val="007C1987"/>
    <w:rsid w:val="007C1AD6"/>
    <w:rsid w:val="007C1CAF"/>
    <w:rsid w:val="007C1D73"/>
    <w:rsid w:val="007C1DD3"/>
    <w:rsid w:val="007C1DE2"/>
    <w:rsid w:val="007C201B"/>
    <w:rsid w:val="007C21D2"/>
    <w:rsid w:val="007C225A"/>
    <w:rsid w:val="007C2696"/>
    <w:rsid w:val="007C279B"/>
    <w:rsid w:val="007C292A"/>
    <w:rsid w:val="007C2BBF"/>
    <w:rsid w:val="007C2DB5"/>
    <w:rsid w:val="007C33E5"/>
    <w:rsid w:val="007C4212"/>
    <w:rsid w:val="007C44B6"/>
    <w:rsid w:val="007C4A44"/>
    <w:rsid w:val="007C4C79"/>
    <w:rsid w:val="007C4D04"/>
    <w:rsid w:val="007C4E48"/>
    <w:rsid w:val="007C4F8E"/>
    <w:rsid w:val="007C5399"/>
    <w:rsid w:val="007C568C"/>
    <w:rsid w:val="007C5865"/>
    <w:rsid w:val="007C58A3"/>
    <w:rsid w:val="007C5A96"/>
    <w:rsid w:val="007C5B06"/>
    <w:rsid w:val="007C5BCA"/>
    <w:rsid w:val="007C5CB6"/>
    <w:rsid w:val="007C6123"/>
    <w:rsid w:val="007C64B7"/>
    <w:rsid w:val="007C64C3"/>
    <w:rsid w:val="007C660A"/>
    <w:rsid w:val="007C6611"/>
    <w:rsid w:val="007C6828"/>
    <w:rsid w:val="007C69EF"/>
    <w:rsid w:val="007C72D7"/>
    <w:rsid w:val="007C72DB"/>
    <w:rsid w:val="007C72EA"/>
    <w:rsid w:val="007C743B"/>
    <w:rsid w:val="007C7631"/>
    <w:rsid w:val="007C77C4"/>
    <w:rsid w:val="007C7C9D"/>
    <w:rsid w:val="007C7E74"/>
    <w:rsid w:val="007D00FB"/>
    <w:rsid w:val="007D0605"/>
    <w:rsid w:val="007D061E"/>
    <w:rsid w:val="007D0D65"/>
    <w:rsid w:val="007D1353"/>
    <w:rsid w:val="007D13A5"/>
    <w:rsid w:val="007D1479"/>
    <w:rsid w:val="007D1B91"/>
    <w:rsid w:val="007D1C77"/>
    <w:rsid w:val="007D1CAA"/>
    <w:rsid w:val="007D1D0A"/>
    <w:rsid w:val="007D1E9E"/>
    <w:rsid w:val="007D1F06"/>
    <w:rsid w:val="007D220E"/>
    <w:rsid w:val="007D2695"/>
    <w:rsid w:val="007D2726"/>
    <w:rsid w:val="007D2E42"/>
    <w:rsid w:val="007D2EDC"/>
    <w:rsid w:val="007D311A"/>
    <w:rsid w:val="007D314D"/>
    <w:rsid w:val="007D333E"/>
    <w:rsid w:val="007D33ED"/>
    <w:rsid w:val="007D3975"/>
    <w:rsid w:val="007D3C80"/>
    <w:rsid w:val="007D3DCD"/>
    <w:rsid w:val="007D3DF6"/>
    <w:rsid w:val="007D407D"/>
    <w:rsid w:val="007D42E5"/>
    <w:rsid w:val="007D436E"/>
    <w:rsid w:val="007D44E1"/>
    <w:rsid w:val="007D486A"/>
    <w:rsid w:val="007D48B9"/>
    <w:rsid w:val="007D4F77"/>
    <w:rsid w:val="007D50D7"/>
    <w:rsid w:val="007D52D5"/>
    <w:rsid w:val="007D5647"/>
    <w:rsid w:val="007D5B69"/>
    <w:rsid w:val="007D5D0C"/>
    <w:rsid w:val="007D5FFF"/>
    <w:rsid w:val="007D62B3"/>
    <w:rsid w:val="007D6454"/>
    <w:rsid w:val="007D6A65"/>
    <w:rsid w:val="007D6C1F"/>
    <w:rsid w:val="007D6C9A"/>
    <w:rsid w:val="007D72A2"/>
    <w:rsid w:val="007D72B0"/>
    <w:rsid w:val="007D7374"/>
    <w:rsid w:val="007D73C8"/>
    <w:rsid w:val="007D76A8"/>
    <w:rsid w:val="007D76AD"/>
    <w:rsid w:val="007D7929"/>
    <w:rsid w:val="007D7AE6"/>
    <w:rsid w:val="007D7B18"/>
    <w:rsid w:val="007D7C8D"/>
    <w:rsid w:val="007D7DD3"/>
    <w:rsid w:val="007E0104"/>
    <w:rsid w:val="007E070F"/>
    <w:rsid w:val="007E0798"/>
    <w:rsid w:val="007E0966"/>
    <w:rsid w:val="007E0C31"/>
    <w:rsid w:val="007E0DBD"/>
    <w:rsid w:val="007E1033"/>
    <w:rsid w:val="007E1265"/>
    <w:rsid w:val="007E1455"/>
    <w:rsid w:val="007E1549"/>
    <w:rsid w:val="007E19A7"/>
    <w:rsid w:val="007E1AD6"/>
    <w:rsid w:val="007E2331"/>
    <w:rsid w:val="007E239E"/>
    <w:rsid w:val="007E25FF"/>
    <w:rsid w:val="007E2BB2"/>
    <w:rsid w:val="007E2D0B"/>
    <w:rsid w:val="007E2D4A"/>
    <w:rsid w:val="007E32F5"/>
    <w:rsid w:val="007E35A4"/>
    <w:rsid w:val="007E39D6"/>
    <w:rsid w:val="007E3B1F"/>
    <w:rsid w:val="007E3C22"/>
    <w:rsid w:val="007E41AA"/>
    <w:rsid w:val="007E42A2"/>
    <w:rsid w:val="007E4514"/>
    <w:rsid w:val="007E45F9"/>
    <w:rsid w:val="007E4D7F"/>
    <w:rsid w:val="007E514F"/>
    <w:rsid w:val="007E521F"/>
    <w:rsid w:val="007E557A"/>
    <w:rsid w:val="007E5683"/>
    <w:rsid w:val="007E5746"/>
    <w:rsid w:val="007E5948"/>
    <w:rsid w:val="007E5D6E"/>
    <w:rsid w:val="007E60D1"/>
    <w:rsid w:val="007E6478"/>
    <w:rsid w:val="007E655E"/>
    <w:rsid w:val="007E6D08"/>
    <w:rsid w:val="007E6E21"/>
    <w:rsid w:val="007E70CD"/>
    <w:rsid w:val="007E71E3"/>
    <w:rsid w:val="007E7F45"/>
    <w:rsid w:val="007F0214"/>
    <w:rsid w:val="007F0297"/>
    <w:rsid w:val="007F05A9"/>
    <w:rsid w:val="007F06F9"/>
    <w:rsid w:val="007F08DB"/>
    <w:rsid w:val="007F15AC"/>
    <w:rsid w:val="007F1641"/>
    <w:rsid w:val="007F1862"/>
    <w:rsid w:val="007F19F5"/>
    <w:rsid w:val="007F1AA5"/>
    <w:rsid w:val="007F1CB2"/>
    <w:rsid w:val="007F1EBD"/>
    <w:rsid w:val="007F2682"/>
    <w:rsid w:val="007F28A8"/>
    <w:rsid w:val="007F2D7E"/>
    <w:rsid w:val="007F3649"/>
    <w:rsid w:val="007F3694"/>
    <w:rsid w:val="007F3A22"/>
    <w:rsid w:val="007F3B2C"/>
    <w:rsid w:val="007F3D69"/>
    <w:rsid w:val="007F3DA3"/>
    <w:rsid w:val="007F3DDE"/>
    <w:rsid w:val="007F3E7F"/>
    <w:rsid w:val="007F3EFB"/>
    <w:rsid w:val="007F3FC1"/>
    <w:rsid w:val="007F4104"/>
    <w:rsid w:val="007F4743"/>
    <w:rsid w:val="007F497C"/>
    <w:rsid w:val="007F4B47"/>
    <w:rsid w:val="007F50D7"/>
    <w:rsid w:val="007F5324"/>
    <w:rsid w:val="007F5502"/>
    <w:rsid w:val="007F5939"/>
    <w:rsid w:val="007F5D8E"/>
    <w:rsid w:val="007F61A7"/>
    <w:rsid w:val="007F62F3"/>
    <w:rsid w:val="007F6713"/>
    <w:rsid w:val="007F68EC"/>
    <w:rsid w:val="007F6BB5"/>
    <w:rsid w:val="007F6C0A"/>
    <w:rsid w:val="007F6D49"/>
    <w:rsid w:val="007F7071"/>
    <w:rsid w:val="007F71A6"/>
    <w:rsid w:val="007F71E9"/>
    <w:rsid w:val="007F73F3"/>
    <w:rsid w:val="007F78F9"/>
    <w:rsid w:val="007F7A93"/>
    <w:rsid w:val="007F7AD3"/>
    <w:rsid w:val="007F7B7D"/>
    <w:rsid w:val="007F7D88"/>
    <w:rsid w:val="008000B5"/>
    <w:rsid w:val="00800874"/>
    <w:rsid w:val="00800EDB"/>
    <w:rsid w:val="00800EE1"/>
    <w:rsid w:val="00801127"/>
    <w:rsid w:val="008014C3"/>
    <w:rsid w:val="0080153D"/>
    <w:rsid w:val="008016E6"/>
    <w:rsid w:val="00801963"/>
    <w:rsid w:val="00801DED"/>
    <w:rsid w:val="00802061"/>
    <w:rsid w:val="008022C5"/>
    <w:rsid w:val="00802438"/>
    <w:rsid w:val="008024B1"/>
    <w:rsid w:val="008025EB"/>
    <w:rsid w:val="0080262A"/>
    <w:rsid w:val="0080273A"/>
    <w:rsid w:val="00802763"/>
    <w:rsid w:val="008028F8"/>
    <w:rsid w:val="00802981"/>
    <w:rsid w:val="00802A12"/>
    <w:rsid w:val="00802BAD"/>
    <w:rsid w:val="00802BBB"/>
    <w:rsid w:val="00802DA5"/>
    <w:rsid w:val="00802E46"/>
    <w:rsid w:val="00803055"/>
    <w:rsid w:val="00803100"/>
    <w:rsid w:val="008032B8"/>
    <w:rsid w:val="008036BB"/>
    <w:rsid w:val="008036F2"/>
    <w:rsid w:val="00803C09"/>
    <w:rsid w:val="008041A8"/>
    <w:rsid w:val="00804A4B"/>
    <w:rsid w:val="00804B8E"/>
    <w:rsid w:val="00804D2E"/>
    <w:rsid w:val="00804F62"/>
    <w:rsid w:val="00805022"/>
    <w:rsid w:val="008051FD"/>
    <w:rsid w:val="008051FF"/>
    <w:rsid w:val="008056C5"/>
    <w:rsid w:val="00805D8F"/>
    <w:rsid w:val="008061DF"/>
    <w:rsid w:val="0080627A"/>
    <w:rsid w:val="00806315"/>
    <w:rsid w:val="008068B0"/>
    <w:rsid w:val="00806E46"/>
    <w:rsid w:val="00807032"/>
    <w:rsid w:val="0080712A"/>
    <w:rsid w:val="00807185"/>
    <w:rsid w:val="008073E7"/>
    <w:rsid w:val="008074C4"/>
    <w:rsid w:val="0080782D"/>
    <w:rsid w:val="00807A6C"/>
    <w:rsid w:val="00807E3B"/>
    <w:rsid w:val="008100C4"/>
    <w:rsid w:val="008106B4"/>
    <w:rsid w:val="00810730"/>
    <w:rsid w:val="008109D9"/>
    <w:rsid w:val="00810C47"/>
    <w:rsid w:val="00810DE2"/>
    <w:rsid w:val="00811260"/>
    <w:rsid w:val="00811468"/>
    <w:rsid w:val="0081173D"/>
    <w:rsid w:val="0081187D"/>
    <w:rsid w:val="00811946"/>
    <w:rsid w:val="00811A63"/>
    <w:rsid w:val="00811AE5"/>
    <w:rsid w:val="00811F34"/>
    <w:rsid w:val="008120EA"/>
    <w:rsid w:val="0081256B"/>
    <w:rsid w:val="008128E5"/>
    <w:rsid w:val="00812B7A"/>
    <w:rsid w:val="00812D92"/>
    <w:rsid w:val="00812E97"/>
    <w:rsid w:val="0081325E"/>
    <w:rsid w:val="008133B0"/>
    <w:rsid w:val="008135B7"/>
    <w:rsid w:val="00813663"/>
    <w:rsid w:val="00813B72"/>
    <w:rsid w:val="00813F6C"/>
    <w:rsid w:val="008140BC"/>
    <w:rsid w:val="0081458F"/>
    <w:rsid w:val="008148E4"/>
    <w:rsid w:val="0081490F"/>
    <w:rsid w:val="00814D84"/>
    <w:rsid w:val="00814FF8"/>
    <w:rsid w:val="00814FFA"/>
    <w:rsid w:val="00815098"/>
    <w:rsid w:val="008151DF"/>
    <w:rsid w:val="0081528C"/>
    <w:rsid w:val="00815375"/>
    <w:rsid w:val="008158F2"/>
    <w:rsid w:val="00815B09"/>
    <w:rsid w:val="00815F61"/>
    <w:rsid w:val="008160B8"/>
    <w:rsid w:val="008161CE"/>
    <w:rsid w:val="0081641E"/>
    <w:rsid w:val="008165AA"/>
    <w:rsid w:val="008167CE"/>
    <w:rsid w:val="00816838"/>
    <w:rsid w:val="00816A5B"/>
    <w:rsid w:val="00816B92"/>
    <w:rsid w:val="00817121"/>
    <w:rsid w:val="0081718F"/>
    <w:rsid w:val="0081740A"/>
    <w:rsid w:val="00817417"/>
    <w:rsid w:val="00817439"/>
    <w:rsid w:val="008175EA"/>
    <w:rsid w:val="008176D8"/>
    <w:rsid w:val="0081783F"/>
    <w:rsid w:val="00817952"/>
    <w:rsid w:val="00817A80"/>
    <w:rsid w:val="00817AED"/>
    <w:rsid w:val="00817BBD"/>
    <w:rsid w:val="00817DD3"/>
    <w:rsid w:val="008200A0"/>
    <w:rsid w:val="008202EE"/>
    <w:rsid w:val="00820802"/>
    <w:rsid w:val="00820DCA"/>
    <w:rsid w:val="00820EBA"/>
    <w:rsid w:val="00820F00"/>
    <w:rsid w:val="00821099"/>
    <w:rsid w:val="008211DC"/>
    <w:rsid w:val="00821553"/>
    <w:rsid w:val="00821845"/>
    <w:rsid w:val="00821892"/>
    <w:rsid w:val="00821BC2"/>
    <w:rsid w:val="00821CDE"/>
    <w:rsid w:val="0082207D"/>
    <w:rsid w:val="00822120"/>
    <w:rsid w:val="008221D8"/>
    <w:rsid w:val="008222E1"/>
    <w:rsid w:val="0082246B"/>
    <w:rsid w:val="00822713"/>
    <w:rsid w:val="0082287D"/>
    <w:rsid w:val="0082301E"/>
    <w:rsid w:val="008230BD"/>
    <w:rsid w:val="00823265"/>
    <w:rsid w:val="00823317"/>
    <w:rsid w:val="00823878"/>
    <w:rsid w:val="00823D07"/>
    <w:rsid w:val="00823E53"/>
    <w:rsid w:val="008240CA"/>
    <w:rsid w:val="008243D8"/>
    <w:rsid w:val="00824644"/>
    <w:rsid w:val="0082499C"/>
    <w:rsid w:val="00824CE8"/>
    <w:rsid w:val="00824F89"/>
    <w:rsid w:val="00824FEF"/>
    <w:rsid w:val="008250E3"/>
    <w:rsid w:val="0082555C"/>
    <w:rsid w:val="00825590"/>
    <w:rsid w:val="008256B3"/>
    <w:rsid w:val="008256D6"/>
    <w:rsid w:val="00825B44"/>
    <w:rsid w:val="00825B7D"/>
    <w:rsid w:val="00825E76"/>
    <w:rsid w:val="00826364"/>
    <w:rsid w:val="008268DE"/>
    <w:rsid w:val="00826A45"/>
    <w:rsid w:val="00826B13"/>
    <w:rsid w:val="00826D56"/>
    <w:rsid w:val="00826EC8"/>
    <w:rsid w:val="00826EEC"/>
    <w:rsid w:val="00826F0E"/>
    <w:rsid w:val="00827290"/>
    <w:rsid w:val="00827B05"/>
    <w:rsid w:val="00827C2F"/>
    <w:rsid w:val="00827EEB"/>
    <w:rsid w:val="00827F26"/>
    <w:rsid w:val="00827F65"/>
    <w:rsid w:val="00827F6F"/>
    <w:rsid w:val="00830020"/>
    <w:rsid w:val="008300CA"/>
    <w:rsid w:val="008301EC"/>
    <w:rsid w:val="00830554"/>
    <w:rsid w:val="00830BAC"/>
    <w:rsid w:val="00830C48"/>
    <w:rsid w:val="00830EA6"/>
    <w:rsid w:val="00830F2D"/>
    <w:rsid w:val="00831818"/>
    <w:rsid w:val="00831B03"/>
    <w:rsid w:val="00831CBA"/>
    <w:rsid w:val="00831E0A"/>
    <w:rsid w:val="008322A6"/>
    <w:rsid w:val="008325B3"/>
    <w:rsid w:val="00832899"/>
    <w:rsid w:val="00832A6B"/>
    <w:rsid w:val="00832E44"/>
    <w:rsid w:val="00832F20"/>
    <w:rsid w:val="00832F51"/>
    <w:rsid w:val="00833098"/>
    <w:rsid w:val="008330BE"/>
    <w:rsid w:val="00833352"/>
    <w:rsid w:val="0083378D"/>
    <w:rsid w:val="00833B29"/>
    <w:rsid w:val="0083433D"/>
    <w:rsid w:val="008343BE"/>
    <w:rsid w:val="008344EB"/>
    <w:rsid w:val="00834657"/>
    <w:rsid w:val="00834910"/>
    <w:rsid w:val="008349CC"/>
    <w:rsid w:val="0083527D"/>
    <w:rsid w:val="008357C0"/>
    <w:rsid w:val="0083597C"/>
    <w:rsid w:val="008359E7"/>
    <w:rsid w:val="00835B16"/>
    <w:rsid w:val="00835D49"/>
    <w:rsid w:val="00835F24"/>
    <w:rsid w:val="008360BB"/>
    <w:rsid w:val="008362E7"/>
    <w:rsid w:val="008362F5"/>
    <w:rsid w:val="00836CA0"/>
    <w:rsid w:val="00836D7F"/>
    <w:rsid w:val="00836D87"/>
    <w:rsid w:val="00836FDD"/>
    <w:rsid w:val="008370A1"/>
    <w:rsid w:val="008375CB"/>
    <w:rsid w:val="0083766A"/>
    <w:rsid w:val="00837900"/>
    <w:rsid w:val="00837A3C"/>
    <w:rsid w:val="00837D6E"/>
    <w:rsid w:val="0084006D"/>
    <w:rsid w:val="008402AE"/>
    <w:rsid w:val="00840303"/>
    <w:rsid w:val="008409FB"/>
    <w:rsid w:val="00840CC1"/>
    <w:rsid w:val="00840D8C"/>
    <w:rsid w:val="00840E8B"/>
    <w:rsid w:val="00841397"/>
    <w:rsid w:val="00841761"/>
    <w:rsid w:val="0084178E"/>
    <w:rsid w:val="00841A07"/>
    <w:rsid w:val="00841E8F"/>
    <w:rsid w:val="008421BD"/>
    <w:rsid w:val="00842340"/>
    <w:rsid w:val="008423DB"/>
    <w:rsid w:val="0084244C"/>
    <w:rsid w:val="008425CF"/>
    <w:rsid w:val="00842622"/>
    <w:rsid w:val="00842731"/>
    <w:rsid w:val="00842751"/>
    <w:rsid w:val="00842A38"/>
    <w:rsid w:val="00842CB9"/>
    <w:rsid w:val="008431D9"/>
    <w:rsid w:val="008431E1"/>
    <w:rsid w:val="008432B5"/>
    <w:rsid w:val="00843364"/>
    <w:rsid w:val="008434A6"/>
    <w:rsid w:val="00843528"/>
    <w:rsid w:val="00843559"/>
    <w:rsid w:val="00843607"/>
    <w:rsid w:val="00843663"/>
    <w:rsid w:val="00843740"/>
    <w:rsid w:val="00843759"/>
    <w:rsid w:val="00843916"/>
    <w:rsid w:val="0084399A"/>
    <w:rsid w:val="00843C99"/>
    <w:rsid w:val="00843D2B"/>
    <w:rsid w:val="00844301"/>
    <w:rsid w:val="00844316"/>
    <w:rsid w:val="00844582"/>
    <w:rsid w:val="008446DA"/>
    <w:rsid w:val="00844890"/>
    <w:rsid w:val="00844BBA"/>
    <w:rsid w:val="00844E45"/>
    <w:rsid w:val="00844FCC"/>
    <w:rsid w:val="008453C5"/>
    <w:rsid w:val="00845978"/>
    <w:rsid w:val="0084633C"/>
    <w:rsid w:val="008464EB"/>
    <w:rsid w:val="0084653E"/>
    <w:rsid w:val="00846622"/>
    <w:rsid w:val="0084697D"/>
    <w:rsid w:val="00846AA7"/>
    <w:rsid w:val="00846B44"/>
    <w:rsid w:val="00846BFD"/>
    <w:rsid w:val="00846F2F"/>
    <w:rsid w:val="00846F3D"/>
    <w:rsid w:val="00846FFE"/>
    <w:rsid w:val="00847021"/>
    <w:rsid w:val="0084727F"/>
    <w:rsid w:val="0084765E"/>
    <w:rsid w:val="00847B7C"/>
    <w:rsid w:val="00847CDC"/>
    <w:rsid w:val="00847E32"/>
    <w:rsid w:val="00847E81"/>
    <w:rsid w:val="008505E6"/>
    <w:rsid w:val="00850C52"/>
    <w:rsid w:val="00851105"/>
    <w:rsid w:val="008513EA"/>
    <w:rsid w:val="008514B7"/>
    <w:rsid w:val="00851671"/>
    <w:rsid w:val="008516EC"/>
    <w:rsid w:val="008518C0"/>
    <w:rsid w:val="00851A62"/>
    <w:rsid w:val="00851E1B"/>
    <w:rsid w:val="00852116"/>
    <w:rsid w:val="00852184"/>
    <w:rsid w:val="0085229B"/>
    <w:rsid w:val="008522F0"/>
    <w:rsid w:val="00852303"/>
    <w:rsid w:val="008523D2"/>
    <w:rsid w:val="008524F3"/>
    <w:rsid w:val="0085261E"/>
    <w:rsid w:val="0085263F"/>
    <w:rsid w:val="00852DD0"/>
    <w:rsid w:val="00852DDB"/>
    <w:rsid w:val="008532EE"/>
    <w:rsid w:val="0085356F"/>
    <w:rsid w:val="008535FD"/>
    <w:rsid w:val="00853652"/>
    <w:rsid w:val="00853693"/>
    <w:rsid w:val="00853BDF"/>
    <w:rsid w:val="00853C20"/>
    <w:rsid w:val="00853D66"/>
    <w:rsid w:val="0085425F"/>
    <w:rsid w:val="00854A36"/>
    <w:rsid w:val="00854AC2"/>
    <w:rsid w:val="00854AD4"/>
    <w:rsid w:val="00854D38"/>
    <w:rsid w:val="00855037"/>
    <w:rsid w:val="00855366"/>
    <w:rsid w:val="008557F7"/>
    <w:rsid w:val="00855AB2"/>
    <w:rsid w:val="00855C78"/>
    <w:rsid w:val="00855D69"/>
    <w:rsid w:val="00855DD5"/>
    <w:rsid w:val="008569B1"/>
    <w:rsid w:val="00856ED3"/>
    <w:rsid w:val="00856FF2"/>
    <w:rsid w:val="00856FF7"/>
    <w:rsid w:val="008571E2"/>
    <w:rsid w:val="00857220"/>
    <w:rsid w:val="0085722B"/>
    <w:rsid w:val="0085764F"/>
    <w:rsid w:val="0085765E"/>
    <w:rsid w:val="00857C44"/>
    <w:rsid w:val="00857C92"/>
    <w:rsid w:val="00857D13"/>
    <w:rsid w:val="008603FD"/>
    <w:rsid w:val="0086050F"/>
    <w:rsid w:val="0086055E"/>
    <w:rsid w:val="008605D3"/>
    <w:rsid w:val="00860A45"/>
    <w:rsid w:val="00860DA5"/>
    <w:rsid w:val="00861006"/>
    <w:rsid w:val="00861253"/>
    <w:rsid w:val="00861513"/>
    <w:rsid w:val="0086156C"/>
    <w:rsid w:val="0086189E"/>
    <w:rsid w:val="008618A8"/>
    <w:rsid w:val="00861A32"/>
    <w:rsid w:val="00861C17"/>
    <w:rsid w:val="00861C3C"/>
    <w:rsid w:val="00861FB4"/>
    <w:rsid w:val="00861FDD"/>
    <w:rsid w:val="0086265C"/>
    <w:rsid w:val="008627C9"/>
    <w:rsid w:val="00862869"/>
    <w:rsid w:val="00862BB3"/>
    <w:rsid w:val="008630A4"/>
    <w:rsid w:val="008631B9"/>
    <w:rsid w:val="00863214"/>
    <w:rsid w:val="00863490"/>
    <w:rsid w:val="00863521"/>
    <w:rsid w:val="00863701"/>
    <w:rsid w:val="00863AD9"/>
    <w:rsid w:val="00863C6C"/>
    <w:rsid w:val="00863C77"/>
    <w:rsid w:val="00864205"/>
    <w:rsid w:val="008644C5"/>
    <w:rsid w:val="008645CF"/>
    <w:rsid w:val="008645F8"/>
    <w:rsid w:val="008649DF"/>
    <w:rsid w:val="00864D87"/>
    <w:rsid w:val="0086530D"/>
    <w:rsid w:val="0086566C"/>
    <w:rsid w:val="00865A54"/>
    <w:rsid w:val="00865A83"/>
    <w:rsid w:val="00865C23"/>
    <w:rsid w:val="00865D7D"/>
    <w:rsid w:val="00865DD2"/>
    <w:rsid w:val="00865DE7"/>
    <w:rsid w:val="00866160"/>
    <w:rsid w:val="008662FC"/>
    <w:rsid w:val="00866854"/>
    <w:rsid w:val="008668F7"/>
    <w:rsid w:val="00866A76"/>
    <w:rsid w:val="008670E5"/>
    <w:rsid w:val="00867109"/>
    <w:rsid w:val="0086737C"/>
    <w:rsid w:val="008674F6"/>
    <w:rsid w:val="0086756F"/>
    <w:rsid w:val="0086766B"/>
    <w:rsid w:val="008677DD"/>
    <w:rsid w:val="00867839"/>
    <w:rsid w:val="00867A0D"/>
    <w:rsid w:val="00867B34"/>
    <w:rsid w:val="00867B87"/>
    <w:rsid w:val="00867CD8"/>
    <w:rsid w:val="00867F56"/>
    <w:rsid w:val="00867FD3"/>
    <w:rsid w:val="0087002B"/>
    <w:rsid w:val="008702E1"/>
    <w:rsid w:val="00870309"/>
    <w:rsid w:val="00870709"/>
    <w:rsid w:val="00870862"/>
    <w:rsid w:val="00870F8C"/>
    <w:rsid w:val="00871239"/>
    <w:rsid w:val="00871383"/>
    <w:rsid w:val="00871459"/>
    <w:rsid w:val="008716F6"/>
    <w:rsid w:val="008719B0"/>
    <w:rsid w:val="008719CF"/>
    <w:rsid w:val="00871CD5"/>
    <w:rsid w:val="00871D20"/>
    <w:rsid w:val="00871E91"/>
    <w:rsid w:val="00872AC0"/>
    <w:rsid w:val="00872D0F"/>
    <w:rsid w:val="00872E18"/>
    <w:rsid w:val="0087312A"/>
    <w:rsid w:val="00873287"/>
    <w:rsid w:val="0087347E"/>
    <w:rsid w:val="00873659"/>
    <w:rsid w:val="00873AAA"/>
    <w:rsid w:val="00873F4D"/>
    <w:rsid w:val="00874520"/>
    <w:rsid w:val="00874583"/>
    <w:rsid w:val="00874680"/>
    <w:rsid w:val="00874B25"/>
    <w:rsid w:val="00874BB9"/>
    <w:rsid w:val="00874D98"/>
    <w:rsid w:val="00874ED0"/>
    <w:rsid w:val="00874F6C"/>
    <w:rsid w:val="00875114"/>
    <w:rsid w:val="00875174"/>
    <w:rsid w:val="00875237"/>
    <w:rsid w:val="008754C2"/>
    <w:rsid w:val="008758BC"/>
    <w:rsid w:val="00875ADF"/>
    <w:rsid w:val="00875BC7"/>
    <w:rsid w:val="00875E5F"/>
    <w:rsid w:val="00875E76"/>
    <w:rsid w:val="0087609A"/>
    <w:rsid w:val="00876304"/>
    <w:rsid w:val="00876647"/>
    <w:rsid w:val="00876685"/>
    <w:rsid w:val="008769D0"/>
    <w:rsid w:val="00876DF5"/>
    <w:rsid w:val="00876FC2"/>
    <w:rsid w:val="00877097"/>
    <w:rsid w:val="00877133"/>
    <w:rsid w:val="00877422"/>
    <w:rsid w:val="00877495"/>
    <w:rsid w:val="008775CA"/>
    <w:rsid w:val="00877837"/>
    <w:rsid w:val="0087794A"/>
    <w:rsid w:val="00877C91"/>
    <w:rsid w:val="0088010C"/>
    <w:rsid w:val="0088010E"/>
    <w:rsid w:val="00880385"/>
    <w:rsid w:val="0088090D"/>
    <w:rsid w:val="00880E72"/>
    <w:rsid w:val="00880E8A"/>
    <w:rsid w:val="008811A5"/>
    <w:rsid w:val="00881200"/>
    <w:rsid w:val="00881251"/>
    <w:rsid w:val="008812A5"/>
    <w:rsid w:val="008812BB"/>
    <w:rsid w:val="0088132A"/>
    <w:rsid w:val="0088174C"/>
    <w:rsid w:val="008819B2"/>
    <w:rsid w:val="00881C3E"/>
    <w:rsid w:val="00881EA2"/>
    <w:rsid w:val="0088262F"/>
    <w:rsid w:val="0088279C"/>
    <w:rsid w:val="008827D3"/>
    <w:rsid w:val="008829A3"/>
    <w:rsid w:val="008829E8"/>
    <w:rsid w:val="00882A5E"/>
    <w:rsid w:val="00882B1B"/>
    <w:rsid w:val="00882EC0"/>
    <w:rsid w:val="008831ED"/>
    <w:rsid w:val="0088320A"/>
    <w:rsid w:val="00883565"/>
    <w:rsid w:val="008837C8"/>
    <w:rsid w:val="008837D9"/>
    <w:rsid w:val="00883965"/>
    <w:rsid w:val="00883C60"/>
    <w:rsid w:val="00883D32"/>
    <w:rsid w:val="00884031"/>
    <w:rsid w:val="00884217"/>
    <w:rsid w:val="00884229"/>
    <w:rsid w:val="008846D1"/>
    <w:rsid w:val="00884F7A"/>
    <w:rsid w:val="00885029"/>
    <w:rsid w:val="008850A4"/>
    <w:rsid w:val="00885225"/>
    <w:rsid w:val="00885244"/>
    <w:rsid w:val="008853EA"/>
    <w:rsid w:val="00885498"/>
    <w:rsid w:val="008856B3"/>
    <w:rsid w:val="008856E9"/>
    <w:rsid w:val="0088584F"/>
    <w:rsid w:val="008859CE"/>
    <w:rsid w:val="00885B35"/>
    <w:rsid w:val="00885DC3"/>
    <w:rsid w:val="00885F91"/>
    <w:rsid w:val="00886173"/>
    <w:rsid w:val="00886255"/>
    <w:rsid w:val="0088650B"/>
    <w:rsid w:val="0088657A"/>
    <w:rsid w:val="008867F5"/>
    <w:rsid w:val="008869E0"/>
    <w:rsid w:val="00886A7A"/>
    <w:rsid w:val="00886C4A"/>
    <w:rsid w:val="00886D69"/>
    <w:rsid w:val="008871BE"/>
    <w:rsid w:val="00887303"/>
    <w:rsid w:val="008873F9"/>
    <w:rsid w:val="0088749F"/>
    <w:rsid w:val="00887560"/>
    <w:rsid w:val="0088767B"/>
    <w:rsid w:val="00887742"/>
    <w:rsid w:val="00887B72"/>
    <w:rsid w:val="00887C96"/>
    <w:rsid w:val="00887E1A"/>
    <w:rsid w:val="00887E3C"/>
    <w:rsid w:val="00887EF8"/>
    <w:rsid w:val="00890513"/>
    <w:rsid w:val="00890714"/>
    <w:rsid w:val="008907D9"/>
    <w:rsid w:val="00890879"/>
    <w:rsid w:val="00890FD1"/>
    <w:rsid w:val="00891030"/>
    <w:rsid w:val="008911D7"/>
    <w:rsid w:val="00891211"/>
    <w:rsid w:val="00891473"/>
    <w:rsid w:val="0089168F"/>
    <w:rsid w:val="0089179D"/>
    <w:rsid w:val="008917FE"/>
    <w:rsid w:val="00891ABD"/>
    <w:rsid w:val="00891C51"/>
    <w:rsid w:val="00891D0A"/>
    <w:rsid w:val="00891F41"/>
    <w:rsid w:val="0089229B"/>
    <w:rsid w:val="008923CB"/>
    <w:rsid w:val="00892455"/>
    <w:rsid w:val="008928D7"/>
    <w:rsid w:val="008929D7"/>
    <w:rsid w:val="00892BB9"/>
    <w:rsid w:val="00892C01"/>
    <w:rsid w:val="00892CA8"/>
    <w:rsid w:val="00892DD2"/>
    <w:rsid w:val="00892F56"/>
    <w:rsid w:val="00893048"/>
    <w:rsid w:val="008931AD"/>
    <w:rsid w:val="00893539"/>
    <w:rsid w:val="008935BC"/>
    <w:rsid w:val="008937C7"/>
    <w:rsid w:val="00893B03"/>
    <w:rsid w:val="00893D21"/>
    <w:rsid w:val="00894185"/>
    <w:rsid w:val="0089428C"/>
    <w:rsid w:val="0089442E"/>
    <w:rsid w:val="00894858"/>
    <w:rsid w:val="0089486F"/>
    <w:rsid w:val="0089499C"/>
    <w:rsid w:val="00894A1A"/>
    <w:rsid w:val="00894B19"/>
    <w:rsid w:val="008955CC"/>
    <w:rsid w:val="00895E94"/>
    <w:rsid w:val="008960CD"/>
    <w:rsid w:val="00896A8D"/>
    <w:rsid w:val="00896ADA"/>
    <w:rsid w:val="008977DF"/>
    <w:rsid w:val="0089789B"/>
    <w:rsid w:val="00897AEA"/>
    <w:rsid w:val="00897D86"/>
    <w:rsid w:val="00897D94"/>
    <w:rsid w:val="008A0273"/>
    <w:rsid w:val="008A030F"/>
    <w:rsid w:val="008A0404"/>
    <w:rsid w:val="008A0501"/>
    <w:rsid w:val="008A0B77"/>
    <w:rsid w:val="008A115E"/>
    <w:rsid w:val="008A11B8"/>
    <w:rsid w:val="008A12CC"/>
    <w:rsid w:val="008A15D5"/>
    <w:rsid w:val="008A1CC4"/>
    <w:rsid w:val="008A1D0D"/>
    <w:rsid w:val="008A1D66"/>
    <w:rsid w:val="008A1EEE"/>
    <w:rsid w:val="008A1F1E"/>
    <w:rsid w:val="008A1F7A"/>
    <w:rsid w:val="008A209D"/>
    <w:rsid w:val="008A285E"/>
    <w:rsid w:val="008A287B"/>
    <w:rsid w:val="008A294C"/>
    <w:rsid w:val="008A2A39"/>
    <w:rsid w:val="008A2C2F"/>
    <w:rsid w:val="008A2C80"/>
    <w:rsid w:val="008A2DBC"/>
    <w:rsid w:val="008A2EF7"/>
    <w:rsid w:val="008A3128"/>
    <w:rsid w:val="008A3300"/>
    <w:rsid w:val="008A3444"/>
    <w:rsid w:val="008A37FC"/>
    <w:rsid w:val="008A39E6"/>
    <w:rsid w:val="008A3A21"/>
    <w:rsid w:val="008A3B36"/>
    <w:rsid w:val="008A40A8"/>
    <w:rsid w:val="008A40B7"/>
    <w:rsid w:val="008A41DD"/>
    <w:rsid w:val="008A42F3"/>
    <w:rsid w:val="008A4324"/>
    <w:rsid w:val="008A4486"/>
    <w:rsid w:val="008A44DC"/>
    <w:rsid w:val="008A47DF"/>
    <w:rsid w:val="008A498F"/>
    <w:rsid w:val="008A4DE1"/>
    <w:rsid w:val="008A4EA1"/>
    <w:rsid w:val="008A508B"/>
    <w:rsid w:val="008A5216"/>
    <w:rsid w:val="008A56C5"/>
    <w:rsid w:val="008A5717"/>
    <w:rsid w:val="008A58A9"/>
    <w:rsid w:val="008A590F"/>
    <w:rsid w:val="008A5A42"/>
    <w:rsid w:val="008A5C45"/>
    <w:rsid w:val="008A5E0E"/>
    <w:rsid w:val="008A6023"/>
    <w:rsid w:val="008A626D"/>
    <w:rsid w:val="008A629F"/>
    <w:rsid w:val="008A632E"/>
    <w:rsid w:val="008A6435"/>
    <w:rsid w:val="008A657A"/>
    <w:rsid w:val="008A66B1"/>
    <w:rsid w:val="008A6842"/>
    <w:rsid w:val="008A6C35"/>
    <w:rsid w:val="008A7085"/>
    <w:rsid w:val="008A71D7"/>
    <w:rsid w:val="008A77C3"/>
    <w:rsid w:val="008A795A"/>
    <w:rsid w:val="008A7A96"/>
    <w:rsid w:val="008A7ACC"/>
    <w:rsid w:val="008A7B96"/>
    <w:rsid w:val="008A7BEE"/>
    <w:rsid w:val="008B02F6"/>
    <w:rsid w:val="008B044D"/>
    <w:rsid w:val="008B04DD"/>
    <w:rsid w:val="008B070C"/>
    <w:rsid w:val="008B085B"/>
    <w:rsid w:val="008B08C9"/>
    <w:rsid w:val="008B09BF"/>
    <w:rsid w:val="008B0ABF"/>
    <w:rsid w:val="008B0BF0"/>
    <w:rsid w:val="008B0D91"/>
    <w:rsid w:val="008B0E94"/>
    <w:rsid w:val="008B1061"/>
    <w:rsid w:val="008B115A"/>
    <w:rsid w:val="008B14D3"/>
    <w:rsid w:val="008B1B3D"/>
    <w:rsid w:val="008B1F67"/>
    <w:rsid w:val="008B26ED"/>
    <w:rsid w:val="008B2AEC"/>
    <w:rsid w:val="008B2B27"/>
    <w:rsid w:val="008B2E24"/>
    <w:rsid w:val="008B2F12"/>
    <w:rsid w:val="008B3671"/>
    <w:rsid w:val="008B3BC3"/>
    <w:rsid w:val="008B3C54"/>
    <w:rsid w:val="008B4350"/>
    <w:rsid w:val="008B4660"/>
    <w:rsid w:val="008B4682"/>
    <w:rsid w:val="008B4B5F"/>
    <w:rsid w:val="008B4C45"/>
    <w:rsid w:val="008B4FA2"/>
    <w:rsid w:val="008B5044"/>
    <w:rsid w:val="008B51B1"/>
    <w:rsid w:val="008B52AE"/>
    <w:rsid w:val="008B576A"/>
    <w:rsid w:val="008B5823"/>
    <w:rsid w:val="008B592D"/>
    <w:rsid w:val="008B62B5"/>
    <w:rsid w:val="008B66CB"/>
    <w:rsid w:val="008B6813"/>
    <w:rsid w:val="008B68DA"/>
    <w:rsid w:val="008B69DB"/>
    <w:rsid w:val="008B6C04"/>
    <w:rsid w:val="008B6D5C"/>
    <w:rsid w:val="008B6D7F"/>
    <w:rsid w:val="008B72A4"/>
    <w:rsid w:val="008B74FC"/>
    <w:rsid w:val="008B7619"/>
    <w:rsid w:val="008B7763"/>
    <w:rsid w:val="008B7785"/>
    <w:rsid w:val="008B7806"/>
    <w:rsid w:val="008B794B"/>
    <w:rsid w:val="008B7AE3"/>
    <w:rsid w:val="008B7C95"/>
    <w:rsid w:val="008B7D65"/>
    <w:rsid w:val="008C0051"/>
    <w:rsid w:val="008C05E9"/>
    <w:rsid w:val="008C0A46"/>
    <w:rsid w:val="008C0A9E"/>
    <w:rsid w:val="008C0B91"/>
    <w:rsid w:val="008C0CCF"/>
    <w:rsid w:val="008C0F0A"/>
    <w:rsid w:val="008C12EC"/>
    <w:rsid w:val="008C14AF"/>
    <w:rsid w:val="008C1D0D"/>
    <w:rsid w:val="008C1D14"/>
    <w:rsid w:val="008C2007"/>
    <w:rsid w:val="008C2092"/>
    <w:rsid w:val="008C2232"/>
    <w:rsid w:val="008C247B"/>
    <w:rsid w:val="008C26F1"/>
    <w:rsid w:val="008C27DD"/>
    <w:rsid w:val="008C2B6F"/>
    <w:rsid w:val="008C2C63"/>
    <w:rsid w:val="008C2CFC"/>
    <w:rsid w:val="008C2DA9"/>
    <w:rsid w:val="008C33BB"/>
    <w:rsid w:val="008C344B"/>
    <w:rsid w:val="008C4034"/>
    <w:rsid w:val="008C4040"/>
    <w:rsid w:val="008C49BC"/>
    <w:rsid w:val="008C4CD0"/>
    <w:rsid w:val="008C50EA"/>
    <w:rsid w:val="008C5297"/>
    <w:rsid w:val="008C54D2"/>
    <w:rsid w:val="008C5993"/>
    <w:rsid w:val="008C5C55"/>
    <w:rsid w:val="008C5E23"/>
    <w:rsid w:val="008C6112"/>
    <w:rsid w:val="008C62B7"/>
    <w:rsid w:val="008C67B4"/>
    <w:rsid w:val="008C68F9"/>
    <w:rsid w:val="008C7233"/>
    <w:rsid w:val="008C72A7"/>
    <w:rsid w:val="008C755B"/>
    <w:rsid w:val="008C7633"/>
    <w:rsid w:val="008C76DE"/>
    <w:rsid w:val="008C7A79"/>
    <w:rsid w:val="008C7AE2"/>
    <w:rsid w:val="008C7B01"/>
    <w:rsid w:val="008C7F1C"/>
    <w:rsid w:val="008D0315"/>
    <w:rsid w:val="008D032A"/>
    <w:rsid w:val="008D0730"/>
    <w:rsid w:val="008D090A"/>
    <w:rsid w:val="008D0C16"/>
    <w:rsid w:val="008D0DB0"/>
    <w:rsid w:val="008D0EFD"/>
    <w:rsid w:val="008D0F28"/>
    <w:rsid w:val="008D10D3"/>
    <w:rsid w:val="008D15C1"/>
    <w:rsid w:val="008D15CD"/>
    <w:rsid w:val="008D1868"/>
    <w:rsid w:val="008D18CD"/>
    <w:rsid w:val="008D1B66"/>
    <w:rsid w:val="008D23C0"/>
    <w:rsid w:val="008D292A"/>
    <w:rsid w:val="008D2989"/>
    <w:rsid w:val="008D29AB"/>
    <w:rsid w:val="008D2A9B"/>
    <w:rsid w:val="008D2C67"/>
    <w:rsid w:val="008D3375"/>
    <w:rsid w:val="008D355C"/>
    <w:rsid w:val="008D3644"/>
    <w:rsid w:val="008D3D65"/>
    <w:rsid w:val="008D4237"/>
    <w:rsid w:val="008D42A2"/>
    <w:rsid w:val="008D433B"/>
    <w:rsid w:val="008D4365"/>
    <w:rsid w:val="008D4488"/>
    <w:rsid w:val="008D4622"/>
    <w:rsid w:val="008D46A4"/>
    <w:rsid w:val="008D4AB9"/>
    <w:rsid w:val="008D4AE6"/>
    <w:rsid w:val="008D4C0C"/>
    <w:rsid w:val="008D50D8"/>
    <w:rsid w:val="008D575E"/>
    <w:rsid w:val="008D59AC"/>
    <w:rsid w:val="008D5B7F"/>
    <w:rsid w:val="008D5DD7"/>
    <w:rsid w:val="008D62F3"/>
    <w:rsid w:val="008D6355"/>
    <w:rsid w:val="008D66F6"/>
    <w:rsid w:val="008D681D"/>
    <w:rsid w:val="008D697F"/>
    <w:rsid w:val="008D6C72"/>
    <w:rsid w:val="008D6EBD"/>
    <w:rsid w:val="008D6F43"/>
    <w:rsid w:val="008D6FB0"/>
    <w:rsid w:val="008D72D9"/>
    <w:rsid w:val="008D7660"/>
    <w:rsid w:val="008D7B26"/>
    <w:rsid w:val="008D7C5E"/>
    <w:rsid w:val="008D7D24"/>
    <w:rsid w:val="008D7D2E"/>
    <w:rsid w:val="008D7DEF"/>
    <w:rsid w:val="008D7E02"/>
    <w:rsid w:val="008E0002"/>
    <w:rsid w:val="008E0066"/>
    <w:rsid w:val="008E01AD"/>
    <w:rsid w:val="008E0270"/>
    <w:rsid w:val="008E02A1"/>
    <w:rsid w:val="008E02A5"/>
    <w:rsid w:val="008E03A2"/>
    <w:rsid w:val="008E0A34"/>
    <w:rsid w:val="008E1055"/>
    <w:rsid w:val="008E1747"/>
    <w:rsid w:val="008E1CCC"/>
    <w:rsid w:val="008E2294"/>
    <w:rsid w:val="008E23F7"/>
    <w:rsid w:val="008E24C8"/>
    <w:rsid w:val="008E2CF6"/>
    <w:rsid w:val="008E2D5F"/>
    <w:rsid w:val="008E2D64"/>
    <w:rsid w:val="008E2DED"/>
    <w:rsid w:val="008E2EDD"/>
    <w:rsid w:val="008E3168"/>
    <w:rsid w:val="008E3556"/>
    <w:rsid w:val="008E3571"/>
    <w:rsid w:val="008E3BEF"/>
    <w:rsid w:val="008E3C9C"/>
    <w:rsid w:val="008E3D25"/>
    <w:rsid w:val="008E3F6B"/>
    <w:rsid w:val="008E409C"/>
    <w:rsid w:val="008E4176"/>
    <w:rsid w:val="008E418B"/>
    <w:rsid w:val="008E4244"/>
    <w:rsid w:val="008E4760"/>
    <w:rsid w:val="008E49F8"/>
    <w:rsid w:val="008E4E7B"/>
    <w:rsid w:val="008E51C0"/>
    <w:rsid w:val="008E5604"/>
    <w:rsid w:val="008E57C7"/>
    <w:rsid w:val="008E5EC8"/>
    <w:rsid w:val="008E5EED"/>
    <w:rsid w:val="008E607F"/>
    <w:rsid w:val="008E6651"/>
    <w:rsid w:val="008E685B"/>
    <w:rsid w:val="008E6B66"/>
    <w:rsid w:val="008E6F2E"/>
    <w:rsid w:val="008E7315"/>
    <w:rsid w:val="008E73F4"/>
    <w:rsid w:val="008E7500"/>
    <w:rsid w:val="008E7F5F"/>
    <w:rsid w:val="008F0011"/>
    <w:rsid w:val="008F01A2"/>
    <w:rsid w:val="008F07B3"/>
    <w:rsid w:val="008F0F22"/>
    <w:rsid w:val="008F0F23"/>
    <w:rsid w:val="008F1374"/>
    <w:rsid w:val="008F1412"/>
    <w:rsid w:val="008F153E"/>
    <w:rsid w:val="008F1540"/>
    <w:rsid w:val="008F1675"/>
    <w:rsid w:val="008F16FC"/>
    <w:rsid w:val="008F18D2"/>
    <w:rsid w:val="008F18DF"/>
    <w:rsid w:val="008F1941"/>
    <w:rsid w:val="008F1BF9"/>
    <w:rsid w:val="008F1D3E"/>
    <w:rsid w:val="008F2265"/>
    <w:rsid w:val="008F2B85"/>
    <w:rsid w:val="008F2E04"/>
    <w:rsid w:val="008F2FE9"/>
    <w:rsid w:val="008F32CF"/>
    <w:rsid w:val="008F332D"/>
    <w:rsid w:val="008F33AD"/>
    <w:rsid w:val="008F347F"/>
    <w:rsid w:val="008F3946"/>
    <w:rsid w:val="008F3FD7"/>
    <w:rsid w:val="008F4182"/>
    <w:rsid w:val="008F41E9"/>
    <w:rsid w:val="008F4270"/>
    <w:rsid w:val="008F4656"/>
    <w:rsid w:val="008F4BA8"/>
    <w:rsid w:val="008F4C97"/>
    <w:rsid w:val="008F4D56"/>
    <w:rsid w:val="008F4D64"/>
    <w:rsid w:val="008F4EE5"/>
    <w:rsid w:val="008F4F77"/>
    <w:rsid w:val="008F547D"/>
    <w:rsid w:val="008F56EB"/>
    <w:rsid w:val="008F5AE2"/>
    <w:rsid w:val="008F5E95"/>
    <w:rsid w:val="008F60A2"/>
    <w:rsid w:val="008F6363"/>
    <w:rsid w:val="008F63E7"/>
    <w:rsid w:val="008F646B"/>
    <w:rsid w:val="008F68A1"/>
    <w:rsid w:val="008F6DCF"/>
    <w:rsid w:val="008F7138"/>
    <w:rsid w:val="008F7145"/>
    <w:rsid w:val="008F7364"/>
    <w:rsid w:val="008F7570"/>
    <w:rsid w:val="008F7C8E"/>
    <w:rsid w:val="009005B7"/>
    <w:rsid w:val="00900D60"/>
    <w:rsid w:val="00900DC4"/>
    <w:rsid w:val="00900E94"/>
    <w:rsid w:val="00901147"/>
    <w:rsid w:val="00901148"/>
    <w:rsid w:val="009011AE"/>
    <w:rsid w:val="00901265"/>
    <w:rsid w:val="0090128B"/>
    <w:rsid w:val="0090136A"/>
    <w:rsid w:val="00901695"/>
    <w:rsid w:val="00901704"/>
    <w:rsid w:val="009017C4"/>
    <w:rsid w:val="00901E07"/>
    <w:rsid w:val="00901FFA"/>
    <w:rsid w:val="0090252F"/>
    <w:rsid w:val="00902660"/>
    <w:rsid w:val="00902875"/>
    <w:rsid w:val="0090289B"/>
    <w:rsid w:val="00902D9B"/>
    <w:rsid w:val="00903433"/>
    <w:rsid w:val="0090345C"/>
    <w:rsid w:val="0090378A"/>
    <w:rsid w:val="00903DA6"/>
    <w:rsid w:val="00904702"/>
    <w:rsid w:val="00904C31"/>
    <w:rsid w:val="00904F20"/>
    <w:rsid w:val="009054E4"/>
    <w:rsid w:val="009054EC"/>
    <w:rsid w:val="009055D1"/>
    <w:rsid w:val="00906115"/>
    <w:rsid w:val="009061E1"/>
    <w:rsid w:val="00906240"/>
    <w:rsid w:val="0090670F"/>
    <w:rsid w:val="00906830"/>
    <w:rsid w:val="00906A27"/>
    <w:rsid w:val="00906A7F"/>
    <w:rsid w:val="00906FB7"/>
    <w:rsid w:val="009070E9"/>
    <w:rsid w:val="009073B9"/>
    <w:rsid w:val="009074A1"/>
    <w:rsid w:val="00907854"/>
    <w:rsid w:val="00907881"/>
    <w:rsid w:val="00907CC9"/>
    <w:rsid w:val="0091010D"/>
    <w:rsid w:val="00910293"/>
    <w:rsid w:val="009103AB"/>
    <w:rsid w:val="009104FF"/>
    <w:rsid w:val="009106E5"/>
    <w:rsid w:val="009109AE"/>
    <w:rsid w:val="00910E6F"/>
    <w:rsid w:val="00910E88"/>
    <w:rsid w:val="00911020"/>
    <w:rsid w:val="0091164B"/>
    <w:rsid w:val="009116A1"/>
    <w:rsid w:val="00911A75"/>
    <w:rsid w:val="00911C48"/>
    <w:rsid w:val="00911D20"/>
    <w:rsid w:val="00912467"/>
    <w:rsid w:val="00912612"/>
    <w:rsid w:val="00912674"/>
    <w:rsid w:val="009128AA"/>
    <w:rsid w:val="009128B0"/>
    <w:rsid w:val="00912C19"/>
    <w:rsid w:val="00912CD3"/>
    <w:rsid w:val="00912FDF"/>
    <w:rsid w:val="00913159"/>
    <w:rsid w:val="00913185"/>
    <w:rsid w:val="00913358"/>
    <w:rsid w:val="00913360"/>
    <w:rsid w:val="00913857"/>
    <w:rsid w:val="00913959"/>
    <w:rsid w:val="00913A94"/>
    <w:rsid w:val="00913AF7"/>
    <w:rsid w:val="00913DDE"/>
    <w:rsid w:val="0091442C"/>
    <w:rsid w:val="00914498"/>
    <w:rsid w:val="009145DE"/>
    <w:rsid w:val="00914E93"/>
    <w:rsid w:val="009151BC"/>
    <w:rsid w:val="009157B8"/>
    <w:rsid w:val="00915821"/>
    <w:rsid w:val="0091596C"/>
    <w:rsid w:val="00915B75"/>
    <w:rsid w:val="00915C7F"/>
    <w:rsid w:val="00916250"/>
    <w:rsid w:val="0091642C"/>
    <w:rsid w:val="0091652A"/>
    <w:rsid w:val="0091673B"/>
    <w:rsid w:val="009168C7"/>
    <w:rsid w:val="00916DD7"/>
    <w:rsid w:val="00916E2C"/>
    <w:rsid w:val="00916F7F"/>
    <w:rsid w:val="0091734D"/>
    <w:rsid w:val="00917355"/>
    <w:rsid w:val="0091741E"/>
    <w:rsid w:val="009174EA"/>
    <w:rsid w:val="00917511"/>
    <w:rsid w:val="009179B5"/>
    <w:rsid w:val="00917D0A"/>
    <w:rsid w:val="00917F5A"/>
    <w:rsid w:val="009200A4"/>
    <w:rsid w:val="009202B1"/>
    <w:rsid w:val="0092054D"/>
    <w:rsid w:val="00920873"/>
    <w:rsid w:val="00920C96"/>
    <w:rsid w:val="00920DBE"/>
    <w:rsid w:val="00921012"/>
    <w:rsid w:val="0092101B"/>
    <w:rsid w:val="0092142D"/>
    <w:rsid w:val="009215BB"/>
    <w:rsid w:val="009215E2"/>
    <w:rsid w:val="00921827"/>
    <w:rsid w:val="0092185C"/>
    <w:rsid w:val="00921B03"/>
    <w:rsid w:val="00921F81"/>
    <w:rsid w:val="00921FC5"/>
    <w:rsid w:val="00922013"/>
    <w:rsid w:val="009224D4"/>
    <w:rsid w:val="009225A9"/>
    <w:rsid w:val="0092275A"/>
    <w:rsid w:val="009227CB"/>
    <w:rsid w:val="0092287E"/>
    <w:rsid w:val="00923097"/>
    <w:rsid w:val="009235CA"/>
    <w:rsid w:val="009238C0"/>
    <w:rsid w:val="00923ACA"/>
    <w:rsid w:val="00923C37"/>
    <w:rsid w:val="00924093"/>
    <w:rsid w:val="009240FC"/>
    <w:rsid w:val="009244A6"/>
    <w:rsid w:val="0092459C"/>
    <w:rsid w:val="00924A54"/>
    <w:rsid w:val="00924A55"/>
    <w:rsid w:val="00924C2A"/>
    <w:rsid w:val="00925032"/>
    <w:rsid w:val="0092515A"/>
    <w:rsid w:val="00925259"/>
    <w:rsid w:val="009253D1"/>
    <w:rsid w:val="00925413"/>
    <w:rsid w:val="009256E5"/>
    <w:rsid w:val="0092570F"/>
    <w:rsid w:val="00925775"/>
    <w:rsid w:val="009257C5"/>
    <w:rsid w:val="00925A10"/>
    <w:rsid w:val="00925E43"/>
    <w:rsid w:val="00925F50"/>
    <w:rsid w:val="009262B8"/>
    <w:rsid w:val="009262BA"/>
    <w:rsid w:val="00926694"/>
    <w:rsid w:val="0092687A"/>
    <w:rsid w:val="00926DED"/>
    <w:rsid w:val="009270A7"/>
    <w:rsid w:val="009276E4"/>
    <w:rsid w:val="00927C21"/>
    <w:rsid w:val="00927D32"/>
    <w:rsid w:val="00927FCB"/>
    <w:rsid w:val="009300C7"/>
    <w:rsid w:val="009301E5"/>
    <w:rsid w:val="00930828"/>
    <w:rsid w:val="00930F68"/>
    <w:rsid w:val="009311A4"/>
    <w:rsid w:val="009311E1"/>
    <w:rsid w:val="0093141E"/>
    <w:rsid w:val="00931A62"/>
    <w:rsid w:val="00931B29"/>
    <w:rsid w:val="00931BD1"/>
    <w:rsid w:val="00931C84"/>
    <w:rsid w:val="00931D6E"/>
    <w:rsid w:val="009323A7"/>
    <w:rsid w:val="00932461"/>
    <w:rsid w:val="00932606"/>
    <w:rsid w:val="009327F0"/>
    <w:rsid w:val="00932836"/>
    <w:rsid w:val="009328B9"/>
    <w:rsid w:val="00932931"/>
    <w:rsid w:val="00932A48"/>
    <w:rsid w:val="00933204"/>
    <w:rsid w:val="00933283"/>
    <w:rsid w:val="00933337"/>
    <w:rsid w:val="009333E3"/>
    <w:rsid w:val="00933A9B"/>
    <w:rsid w:val="00934433"/>
    <w:rsid w:val="0093467A"/>
    <w:rsid w:val="009346BE"/>
    <w:rsid w:val="0093472D"/>
    <w:rsid w:val="00934A6D"/>
    <w:rsid w:val="00934BAB"/>
    <w:rsid w:val="00934BAF"/>
    <w:rsid w:val="00934C64"/>
    <w:rsid w:val="00934E11"/>
    <w:rsid w:val="009353E3"/>
    <w:rsid w:val="00935AC5"/>
    <w:rsid w:val="00935ED9"/>
    <w:rsid w:val="009363FC"/>
    <w:rsid w:val="009364C6"/>
    <w:rsid w:val="009365BF"/>
    <w:rsid w:val="0093665A"/>
    <w:rsid w:val="00936AF4"/>
    <w:rsid w:val="00936DBE"/>
    <w:rsid w:val="00937288"/>
    <w:rsid w:val="009373E7"/>
    <w:rsid w:val="00937445"/>
    <w:rsid w:val="009379C1"/>
    <w:rsid w:val="00937ADA"/>
    <w:rsid w:val="00937AE6"/>
    <w:rsid w:val="00937CCD"/>
    <w:rsid w:val="00937F34"/>
    <w:rsid w:val="009402DF"/>
    <w:rsid w:val="009407ED"/>
    <w:rsid w:val="00940B17"/>
    <w:rsid w:val="00940BA4"/>
    <w:rsid w:val="00940DFE"/>
    <w:rsid w:val="0094136C"/>
    <w:rsid w:val="009413D6"/>
    <w:rsid w:val="0094152B"/>
    <w:rsid w:val="00942070"/>
    <w:rsid w:val="0094315B"/>
    <w:rsid w:val="009433BC"/>
    <w:rsid w:val="00943423"/>
    <w:rsid w:val="00943D75"/>
    <w:rsid w:val="00943E84"/>
    <w:rsid w:val="00943ECA"/>
    <w:rsid w:val="009444A7"/>
    <w:rsid w:val="00944509"/>
    <w:rsid w:val="009445BA"/>
    <w:rsid w:val="009447C7"/>
    <w:rsid w:val="00944D39"/>
    <w:rsid w:val="00944F28"/>
    <w:rsid w:val="00945039"/>
    <w:rsid w:val="00945101"/>
    <w:rsid w:val="00945620"/>
    <w:rsid w:val="0094583E"/>
    <w:rsid w:val="009459AA"/>
    <w:rsid w:val="00946023"/>
    <w:rsid w:val="009461EE"/>
    <w:rsid w:val="00946836"/>
    <w:rsid w:val="009469BF"/>
    <w:rsid w:val="00946C12"/>
    <w:rsid w:val="00946C9D"/>
    <w:rsid w:val="00946E67"/>
    <w:rsid w:val="0094755F"/>
    <w:rsid w:val="009477D9"/>
    <w:rsid w:val="00947A4A"/>
    <w:rsid w:val="00947B22"/>
    <w:rsid w:val="009504E3"/>
    <w:rsid w:val="00950637"/>
    <w:rsid w:val="009507B9"/>
    <w:rsid w:val="009507F3"/>
    <w:rsid w:val="0095086F"/>
    <w:rsid w:val="00950AB1"/>
    <w:rsid w:val="00950AE7"/>
    <w:rsid w:val="00950BF1"/>
    <w:rsid w:val="00950FAF"/>
    <w:rsid w:val="0095120E"/>
    <w:rsid w:val="00951260"/>
    <w:rsid w:val="0095152B"/>
    <w:rsid w:val="0095178A"/>
    <w:rsid w:val="009518E5"/>
    <w:rsid w:val="009519D7"/>
    <w:rsid w:val="00951D64"/>
    <w:rsid w:val="009520E3"/>
    <w:rsid w:val="0095247A"/>
    <w:rsid w:val="0095255F"/>
    <w:rsid w:val="0095282B"/>
    <w:rsid w:val="009529B6"/>
    <w:rsid w:val="00952B88"/>
    <w:rsid w:val="00952DE0"/>
    <w:rsid w:val="0095350B"/>
    <w:rsid w:val="0095353F"/>
    <w:rsid w:val="0095366A"/>
    <w:rsid w:val="0095381E"/>
    <w:rsid w:val="009538C9"/>
    <w:rsid w:val="00953915"/>
    <w:rsid w:val="00953AA2"/>
    <w:rsid w:val="0095410F"/>
    <w:rsid w:val="0095426C"/>
    <w:rsid w:val="009542FD"/>
    <w:rsid w:val="009543D3"/>
    <w:rsid w:val="00954988"/>
    <w:rsid w:val="00954A5F"/>
    <w:rsid w:val="00954E2C"/>
    <w:rsid w:val="00954E57"/>
    <w:rsid w:val="00954E7C"/>
    <w:rsid w:val="009552A5"/>
    <w:rsid w:val="0095534F"/>
    <w:rsid w:val="00955941"/>
    <w:rsid w:val="00955A45"/>
    <w:rsid w:val="00955D4F"/>
    <w:rsid w:val="00955DBB"/>
    <w:rsid w:val="00956200"/>
    <w:rsid w:val="0095688F"/>
    <w:rsid w:val="009568EF"/>
    <w:rsid w:val="00956F4F"/>
    <w:rsid w:val="00957342"/>
    <w:rsid w:val="00957359"/>
    <w:rsid w:val="009575C7"/>
    <w:rsid w:val="00957732"/>
    <w:rsid w:val="00957939"/>
    <w:rsid w:val="00957B85"/>
    <w:rsid w:val="00957D52"/>
    <w:rsid w:val="00960181"/>
    <w:rsid w:val="0096020A"/>
    <w:rsid w:val="0096034F"/>
    <w:rsid w:val="0096065D"/>
    <w:rsid w:val="00960B52"/>
    <w:rsid w:val="00960E6A"/>
    <w:rsid w:val="009616E8"/>
    <w:rsid w:val="009617D6"/>
    <w:rsid w:val="00962749"/>
    <w:rsid w:val="00962A01"/>
    <w:rsid w:val="00962A7A"/>
    <w:rsid w:val="00962E59"/>
    <w:rsid w:val="00963162"/>
    <w:rsid w:val="009632B6"/>
    <w:rsid w:val="009634BD"/>
    <w:rsid w:val="00963600"/>
    <w:rsid w:val="00963884"/>
    <w:rsid w:val="00963BBF"/>
    <w:rsid w:val="00963C93"/>
    <w:rsid w:val="00963D79"/>
    <w:rsid w:val="00963E8C"/>
    <w:rsid w:val="00964174"/>
    <w:rsid w:val="0096421D"/>
    <w:rsid w:val="009644DD"/>
    <w:rsid w:val="00964598"/>
    <w:rsid w:val="0096469D"/>
    <w:rsid w:val="00964751"/>
    <w:rsid w:val="0096492D"/>
    <w:rsid w:val="00964C4E"/>
    <w:rsid w:val="00964D14"/>
    <w:rsid w:val="00964E36"/>
    <w:rsid w:val="00964E76"/>
    <w:rsid w:val="00965109"/>
    <w:rsid w:val="009656C9"/>
    <w:rsid w:val="00965A3E"/>
    <w:rsid w:val="00965AE6"/>
    <w:rsid w:val="00965D0D"/>
    <w:rsid w:val="00965E45"/>
    <w:rsid w:val="009660E5"/>
    <w:rsid w:val="009668A1"/>
    <w:rsid w:val="00966B06"/>
    <w:rsid w:val="00966C26"/>
    <w:rsid w:val="00966C31"/>
    <w:rsid w:val="00966C92"/>
    <w:rsid w:val="009675B3"/>
    <w:rsid w:val="00967607"/>
    <w:rsid w:val="00967927"/>
    <w:rsid w:val="00967B78"/>
    <w:rsid w:val="009700C4"/>
    <w:rsid w:val="009700D4"/>
    <w:rsid w:val="0097061A"/>
    <w:rsid w:val="00970674"/>
    <w:rsid w:val="00970742"/>
    <w:rsid w:val="00970921"/>
    <w:rsid w:val="00970AE4"/>
    <w:rsid w:val="00970D1B"/>
    <w:rsid w:val="00970D72"/>
    <w:rsid w:val="00971019"/>
    <w:rsid w:val="0097139B"/>
    <w:rsid w:val="009713B7"/>
    <w:rsid w:val="00971662"/>
    <w:rsid w:val="009717AE"/>
    <w:rsid w:val="009717F0"/>
    <w:rsid w:val="00971D3B"/>
    <w:rsid w:val="00971EB3"/>
    <w:rsid w:val="00971FB3"/>
    <w:rsid w:val="00972092"/>
    <w:rsid w:val="009726F9"/>
    <w:rsid w:val="009729B3"/>
    <w:rsid w:val="00972B2F"/>
    <w:rsid w:val="00972CAF"/>
    <w:rsid w:val="00972E8F"/>
    <w:rsid w:val="00973276"/>
    <w:rsid w:val="00973468"/>
    <w:rsid w:val="009734A3"/>
    <w:rsid w:val="00973C10"/>
    <w:rsid w:val="00974580"/>
    <w:rsid w:val="009747F9"/>
    <w:rsid w:val="009748DA"/>
    <w:rsid w:val="009749FA"/>
    <w:rsid w:val="00974B63"/>
    <w:rsid w:val="00974C19"/>
    <w:rsid w:val="00974D8C"/>
    <w:rsid w:val="00975025"/>
    <w:rsid w:val="009751BC"/>
    <w:rsid w:val="00975425"/>
    <w:rsid w:val="009755D6"/>
    <w:rsid w:val="0097576C"/>
    <w:rsid w:val="00975A9D"/>
    <w:rsid w:val="00975CC2"/>
    <w:rsid w:val="00975F00"/>
    <w:rsid w:val="009760F3"/>
    <w:rsid w:val="00976740"/>
    <w:rsid w:val="00976A9F"/>
    <w:rsid w:val="00976CED"/>
    <w:rsid w:val="00976DD6"/>
    <w:rsid w:val="00976E7C"/>
    <w:rsid w:val="00977017"/>
    <w:rsid w:val="009779EC"/>
    <w:rsid w:val="00977E84"/>
    <w:rsid w:val="00977F50"/>
    <w:rsid w:val="0098012B"/>
    <w:rsid w:val="00980154"/>
    <w:rsid w:val="00980192"/>
    <w:rsid w:val="00980206"/>
    <w:rsid w:val="00980350"/>
    <w:rsid w:val="0098097B"/>
    <w:rsid w:val="009809FD"/>
    <w:rsid w:val="00980A48"/>
    <w:rsid w:val="00980CA6"/>
    <w:rsid w:val="00980DD5"/>
    <w:rsid w:val="00980EE2"/>
    <w:rsid w:val="00980F2F"/>
    <w:rsid w:val="009811A8"/>
    <w:rsid w:val="00981246"/>
    <w:rsid w:val="009814F0"/>
    <w:rsid w:val="00981617"/>
    <w:rsid w:val="00981848"/>
    <w:rsid w:val="00981C04"/>
    <w:rsid w:val="0098201B"/>
    <w:rsid w:val="00982096"/>
    <w:rsid w:val="00982136"/>
    <w:rsid w:val="0098215B"/>
    <w:rsid w:val="0098216B"/>
    <w:rsid w:val="009823C5"/>
    <w:rsid w:val="00982633"/>
    <w:rsid w:val="009828B6"/>
    <w:rsid w:val="00982B58"/>
    <w:rsid w:val="009830BF"/>
    <w:rsid w:val="00983211"/>
    <w:rsid w:val="00983294"/>
    <w:rsid w:val="00983364"/>
    <w:rsid w:val="00983468"/>
    <w:rsid w:val="0098348C"/>
    <w:rsid w:val="00983546"/>
    <w:rsid w:val="00983669"/>
    <w:rsid w:val="00983756"/>
    <w:rsid w:val="00983AD2"/>
    <w:rsid w:val="00983F2D"/>
    <w:rsid w:val="009841FD"/>
    <w:rsid w:val="00984586"/>
    <w:rsid w:val="00984643"/>
    <w:rsid w:val="00984ECF"/>
    <w:rsid w:val="009851AA"/>
    <w:rsid w:val="0098532B"/>
    <w:rsid w:val="00985534"/>
    <w:rsid w:val="00985881"/>
    <w:rsid w:val="009858B4"/>
    <w:rsid w:val="00985A51"/>
    <w:rsid w:val="00985B23"/>
    <w:rsid w:val="00986208"/>
    <w:rsid w:val="009865D3"/>
    <w:rsid w:val="00986759"/>
    <w:rsid w:val="00986B0C"/>
    <w:rsid w:val="00986B2A"/>
    <w:rsid w:val="00986DC2"/>
    <w:rsid w:val="009872CA"/>
    <w:rsid w:val="00987510"/>
    <w:rsid w:val="00990071"/>
    <w:rsid w:val="009900C3"/>
    <w:rsid w:val="009900C6"/>
    <w:rsid w:val="009900E8"/>
    <w:rsid w:val="0099027F"/>
    <w:rsid w:val="009903A0"/>
    <w:rsid w:val="0099062B"/>
    <w:rsid w:val="00990765"/>
    <w:rsid w:val="00990884"/>
    <w:rsid w:val="00990A84"/>
    <w:rsid w:val="00990E40"/>
    <w:rsid w:val="00990FCD"/>
    <w:rsid w:val="00991211"/>
    <w:rsid w:val="00991444"/>
    <w:rsid w:val="00991485"/>
    <w:rsid w:val="0099149C"/>
    <w:rsid w:val="0099152D"/>
    <w:rsid w:val="0099178B"/>
    <w:rsid w:val="009918CD"/>
    <w:rsid w:val="009918ED"/>
    <w:rsid w:val="00991918"/>
    <w:rsid w:val="00991D5B"/>
    <w:rsid w:val="009924F3"/>
    <w:rsid w:val="00992B5D"/>
    <w:rsid w:val="00992BF8"/>
    <w:rsid w:val="00992C64"/>
    <w:rsid w:val="00992DB4"/>
    <w:rsid w:val="009931EB"/>
    <w:rsid w:val="009932FC"/>
    <w:rsid w:val="00993351"/>
    <w:rsid w:val="0099350C"/>
    <w:rsid w:val="0099357D"/>
    <w:rsid w:val="0099426E"/>
    <w:rsid w:val="0099467A"/>
    <w:rsid w:val="009949B7"/>
    <w:rsid w:val="00994DAF"/>
    <w:rsid w:val="00995400"/>
    <w:rsid w:val="009959D4"/>
    <w:rsid w:val="009959ED"/>
    <w:rsid w:val="00995BC2"/>
    <w:rsid w:val="00995C9B"/>
    <w:rsid w:val="00995E0D"/>
    <w:rsid w:val="00995E66"/>
    <w:rsid w:val="009962F0"/>
    <w:rsid w:val="00996457"/>
    <w:rsid w:val="00996DD0"/>
    <w:rsid w:val="00997049"/>
    <w:rsid w:val="00997050"/>
    <w:rsid w:val="009970D7"/>
    <w:rsid w:val="00997236"/>
    <w:rsid w:val="0099762D"/>
    <w:rsid w:val="00997633"/>
    <w:rsid w:val="00997C77"/>
    <w:rsid w:val="00997D3A"/>
    <w:rsid w:val="009A001D"/>
    <w:rsid w:val="009A0257"/>
    <w:rsid w:val="009A04DB"/>
    <w:rsid w:val="009A0546"/>
    <w:rsid w:val="009A0609"/>
    <w:rsid w:val="009A0613"/>
    <w:rsid w:val="009A068E"/>
    <w:rsid w:val="009A0895"/>
    <w:rsid w:val="009A0A0A"/>
    <w:rsid w:val="009A0BA3"/>
    <w:rsid w:val="009A0C48"/>
    <w:rsid w:val="009A0E37"/>
    <w:rsid w:val="009A0F3D"/>
    <w:rsid w:val="009A0F9C"/>
    <w:rsid w:val="009A1168"/>
    <w:rsid w:val="009A152B"/>
    <w:rsid w:val="009A1537"/>
    <w:rsid w:val="009A15D6"/>
    <w:rsid w:val="009A169F"/>
    <w:rsid w:val="009A1A45"/>
    <w:rsid w:val="009A1DB0"/>
    <w:rsid w:val="009A1EC3"/>
    <w:rsid w:val="009A20BD"/>
    <w:rsid w:val="009A23FA"/>
    <w:rsid w:val="009A2A87"/>
    <w:rsid w:val="009A2DD5"/>
    <w:rsid w:val="009A2E7E"/>
    <w:rsid w:val="009A2FDD"/>
    <w:rsid w:val="009A3117"/>
    <w:rsid w:val="009A32CB"/>
    <w:rsid w:val="009A3309"/>
    <w:rsid w:val="009A3357"/>
    <w:rsid w:val="009A35C5"/>
    <w:rsid w:val="009A37A2"/>
    <w:rsid w:val="009A3A31"/>
    <w:rsid w:val="009A3B58"/>
    <w:rsid w:val="009A3DDB"/>
    <w:rsid w:val="009A3E69"/>
    <w:rsid w:val="009A3EAD"/>
    <w:rsid w:val="009A40F1"/>
    <w:rsid w:val="009A4174"/>
    <w:rsid w:val="009A419D"/>
    <w:rsid w:val="009A43E5"/>
    <w:rsid w:val="009A44E5"/>
    <w:rsid w:val="009A4805"/>
    <w:rsid w:val="009A486A"/>
    <w:rsid w:val="009A4A4A"/>
    <w:rsid w:val="009A4CCA"/>
    <w:rsid w:val="009A4CE1"/>
    <w:rsid w:val="009A4EDB"/>
    <w:rsid w:val="009A4F0C"/>
    <w:rsid w:val="009A5044"/>
    <w:rsid w:val="009A5300"/>
    <w:rsid w:val="009A54B1"/>
    <w:rsid w:val="009A5ADE"/>
    <w:rsid w:val="009A5B1E"/>
    <w:rsid w:val="009A5BA0"/>
    <w:rsid w:val="009A5F7F"/>
    <w:rsid w:val="009A6041"/>
    <w:rsid w:val="009A63BD"/>
    <w:rsid w:val="009A643E"/>
    <w:rsid w:val="009A64BC"/>
    <w:rsid w:val="009A69EC"/>
    <w:rsid w:val="009A6B06"/>
    <w:rsid w:val="009A7162"/>
    <w:rsid w:val="009A71AB"/>
    <w:rsid w:val="009A72D2"/>
    <w:rsid w:val="009A7535"/>
    <w:rsid w:val="009A7D4A"/>
    <w:rsid w:val="009B0054"/>
    <w:rsid w:val="009B06AF"/>
    <w:rsid w:val="009B0809"/>
    <w:rsid w:val="009B0975"/>
    <w:rsid w:val="009B0F04"/>
    <w:rsid w:val="009B170D"/>
    <w:rsid w:val="009B187F"/>
    <w:rsid w:val="009B19C9"/>
    <w:rsid w:val="009B1D04"/>
    <w:rsid w:val="009B1E14"/>
    <w:rsid w:val="009B1F39"/>
    <w:rsid w:val="009B21EA"/>
    <w:rsid w:val="009B28AB"/>
    <w:rsid w:val="009B2B9F"/>
    <w:rsid w:val="009B2EF6"/>
    <w:rsid w:val="009B3110"/>
    <w:rsid w:val="009B38E3"/>
    <w:rsid w:val="009B3B78"/>
    <w:rsid w:val="009B4083"/>
    <w:rsid w:val="009B4589"/>
    <w:rsid w:val="009B4847"/>
    <w:rsid w:val="009B4A43"/>
    <w:rsid w:val="009B4AD9"/>
    <w:rsid w:val="009B4DCB"/>
    <w:rsid w:val="009B5005"/>
    <w:rsid w:val="009B5051"/>
    <w:rsid w:val="009B5085"/>
    <w:rsid w:val="009B5120"/>
    <w:rsid w:val="009B5235"/>
    <w:rsid w:val="009B5834"/>
    <w:rsid w:val="009B5B28"/>
    <w:rsid w:val="009B6361"/>
    <w:rsid w:val="009B6768"/>
    <w:rsid w:val="009B69BD"/>
    <w:rsid w:val="009B6F7F"/>
    <w:rsid w:val="009B7018"/>
    <w:rsid w:val="009B7193"/>
    <w:rsid w:val="009B7261"/>
    <w:rsid w:val="009B76FE"/>
    <w:rsid w:val="009B7945"/>
    <w:rsid w:val="009B7CC3"/>
    <w:rsid w:val="009C0273"/>
    <w:rsid w:val="009C0881"/>
    <w:rsid w:val="009C0EAD"/>
    <w:rsid w:val="009C1221"/>
    <w:rsid w:val="009C12D1"/>
    <w:rsid w:val="009C13C4"/>
    <w:rsid w:val="009C1419"/>
    <w:rsid w:val="009C1498"/>
    <w:rsid w:val="009C1BA3"/>
    <w:rsid w:val="009C1EA6"/>
    <w:rsid w:val="009C3523"/>
    <w:rsid w:val="009C3A1E"/>
    <w:rsid w:val="009C3D22"/>
    <w:rsid w:val="009C40F6"/>
    <w:rsid w:val="009C40FE"/>
    <w:rsid w:val="009C42CE"/>
    <w:rsid w:val="009C447B"/>
    <w:rsid w:val="009C4480"/>
    <w:rsid w:val="009C4599"/>
    <w:rsid w:val="009C46D4"/>
    <w:rsid w:val="009C4E82"/>
    <w:rsid w:val="009C4F7E"/>
    <w:rsid w:val="009C5197"/>
    <w:rsid w:val="009C5676"/>
    <w:rsid w:val="009C598C"/>
    <w:rsid w:val="009C5B6B"/>
    <w:rsid w:val="009C5C53"/>
    <w:rsid w:val="009C6EE5"/>
    <w:rsid w:val="009C738E"/>
    <w:rsid w:val="009C740C"/>
    <w:rsid w:val="009C7534"/>
    <w:rsid w:val="009C7AD3"/>
    <w:rsid w:val="009C7F56"/>
    <w:rsid w:val="009C7FB4"/>
    <w:rsid w:val="009D0054"/>
    <w:rsid w:val="009D0154"/>
    <w:rsid w:val="009D06E6"/>
    <w:rsid w:val="009D0986"/>
    <w:rsid w:val="009D0B05"/>
    <w:rsid w:val="009D0B74"/>
    <w:rsid w:val="009D0E91"/>
    <w:rsid w:val="009D0F33"/>
    <w:rsid w:val="009D0F6F"/>
    <w:rsid w:val="009D0FB3"/>
    <w:rsid w:val="009D1492"/>
    <w:rsid w:val="009D188F"/>
    <w:rsid w:val="009D1E42"/>
    <w:rsid w:val="009D1E6C"/>
    <w:rsid w:val="009D1E8B"/>
    <w:rsid w:val="009D1ED0"/>
    <w:rsid w:val="009D20EF"/>
    <w:rsid w:val="009D27B4"/>
    <w:rsid w:val="009D2AAF"/>
    <w:rsid w:val="009D2AD1"/>
    <w:rsid w:val="009D2C09"/>
    <w:rsid w:val="009D2C38"/>
    <w:rsid w:val="009D2C7A"/>
    <w:rsid w:val="009D2CCF"/>
    <w:rsid w:val="009D2CFD"/>
    <w:rsid w:val="009D2D35"/>
    <w:rsid w:val="009D2E6D"/>
    <w:rsid w:val="009D30FC"/>
    <w:rsid w:val="009D31F2"/>
    <w:rsid w:val="009D3CA5"/>
    <w:rsid w:val="009D3DE0"/>
    <w:rsid w:val="009D427B"/>
    <w:rsid w:val="009D42FE"/>
    <w:rsid w:val="009D4401"/>
    <w:rsid w:val="009D4CAD"/>
    <w:rsid w:val="009D4EAA"/>
    <w:rsid w:val="009D5AE1"/>
    <w:rsid w:val="009D5CED"/>
    <w:rsid w:val="009D5F1D"/>
    <w:rsid w:val="009D6532"/>
    <w:rsid w:val="009D671E"/>
    <w:rsid w:val="009D69C0"/>
    <w:rsid w:val="009D6CC0"/>
    <w:rsid w:val="009D6E82"/>
    <w:rsid w:val="009D6F8E"/>
    <w:rsid w:val="009D6FF2"/>
    <w:rsid w:val="009D72B1"/>
    <w:rsid w:val="009D7F60"/>
    <w:rsid w:val="009D7F61"/>
    <w:rsid w:val="009E041E"/>
    <w:rsid w:val="009E044F"/>
    <w:rsid w:val="009E05CE"/>
    <w:rsid w:val="009E0E47"/>
    <w:rsid w:val="009E1420"/>
    <w:rsid w:val="009E1DAF"/>
    <w:rsid w:val="009E1F45"/>
    <w:rsid w:val="009E1FAB"/>
    <w:rsid w:val="009E20B9"/>
    <w:rsid w:val="009E20D2"/>
    <w:rsid w:val="009E266D"/>
    <w:rsid w:val="009E2E36"/>
    <w:rsid w:val="009E2EF7"/>
    <w:rsid w:val="009E340E"/>
    <w:rsid w:val="009E37F0"/>
    <w:rsid w:val="009E3A92"/>
    <w:rsid w:val="009E4968"/>
    <w:rsid w:val="009E49E9"/>
    <w:rsid w:val="009E4A50"/>
    <w:rsid w:val="009E4BF7"/>
    <w:rsid w:val="009E4C80"/>
    <w:rsid w:val="009E4CC6"/>
    <w:rsid w:val="009E4DF8"/>
    <w:rsid w:val="009E4E75"/>
    <w:rsid w:val="009E511C"/>
    <w:rsid w:val="009E5161"/>
    <w:rsid w:val="009E559C"/>
    <w:rsid w:val="009E55AD"/>
    <w:rsid w:val="009E599C"/>
    <w:rsid w:val="009E5AC2"/>
    <w:rsid w:val="009E5AD0"/>
    <w:rsid w:val="009E5C45"/>
    <w:rsid w:val="009E5D23"/>
    <w:rsid w:val="009E6738"/>
    <w:rsid w:val="009E6B40"/>
    <w:rsid w:val="009E6E1B"/>
    <w:rsid w:val="009E6FE6"/>
    <w:rsid w:val="009E755B"/>
    <w:rsid w:val="009E7592"/>
    <w:rsid w:val="009E77B7"/>
    <w:rsid w:val="009E7852"/>
    <w:rsid w:val="009E7D04"/>
    <w:rsid w:val="009F047C"/>
    <w:rsid w:val="009F04B2"/>
    <w:rsid w:val="009F0509"/>
    <w:rsid w:val="009F0995"/>
    <w:rsid w:val="009F0A52"/>
    <w:rsid w:val="009F0AD8"/>
    <w:rsid w:val="009F0DE4"/>
    <w:rsid w:val="009F143A"/>
    <w:rsid w:val="009F14FC"/>
    <w:rsid w:val="009F188C"/>
    <w:rsid w:val="009F18DE"/>
    <w:rsid w:val="009F1982"/>
    <w:rsid w:val="009F1D25"/>
    <w:rsid w:val="009F264F"/>
    <w:rsid w:val="009F26AA"/>
    <w:rsid w:val="009F2C6B"/>
    <w:rsid w:val="009F2FF7"/>
    <w:rsid w:val="009F3015"/>
    <w:rsid w:val="009F39B4"/>
    <w:rsid w:val="009F3A1F"/>
    <w:rsid w:val="009F3C0C"/>
    <w:rsid w:val="009F3CF7"/>
    <w:rsid w:val="009F3CFC"/>
    <w:rsid w:val="009F3D3A"/>
    <w:rsid w:val="009F3E38"/>
    <w:rsid w:val="009F3E46"/>
    <w:rsid w:val="009F4132"/>
    <w:rsid w:val="009F4164"/>
    <w:rsid w:val="009F41AA"/>
    <w:rsid w:val="009F484F"/>
    <w:rsid w:val="009F4BBD"/>
    <w:rsid w:val="009F50DB"/>
    <w:rsid w:val="009F5223"/>
    <w:rsid w:val="009F59AD"/>
    <w:rsid w:val="009F5BC3"/>
    <w:rsid w:val="009F5DC4"/>
    <w:rsid w:val="009F620D"/>
    <w:rsid w:val="009F6262"/>
    <w:rsid w:val="009F66F9"/>
    <w:rsid w:val="009F6CF9"/>
    <w:rsid w:val="009F6E59"/>
    <w:rsid w:val="009F6EE8"/>
    <w:rsid w:val="009F7510"/>
    <w:rsid w:val="009F7830"/>
    <w:rsid w:val="009F78A2"/>
    <w:rsid w:val="009F7A3F"/>
    <w:rsid w:val="00A003BE"/>
    <w:rsid w:val="00A0104A"/>
    <w:rsid w:val="00A01173"/>
    <w:rsid w:val="00A01274"/>
    <w:rsid w:val="00A014D6"/>
    <w:rsid w:val="00A01531"/>
    <w:rsid w:val="00A01542"/>
    <w:rsid w:val="00A01839"/>
    <w:rsid w:val="00A019A9"/>
    <w:rsid w:val="00A01B0F"/>
    <w:rsid w:val="00A0228F"/>
    <w:rsid w:val="00A02323"/>
    <w:rsid w:val="00A02C70"/>
    <w:rsid w:val="00A0300F"/>
    <w:rsid w:val="00A030D3"/>
    <w:rsid w:val="00A033E3"/>
    <w:rsid w:val="00A039F3"/>
    <w:rsid w:val="00A03EDA"/>
    <w:rsid w:val="00A0421C"/>
    <w:rsid w:val="00A04518"/>
    <w:rsid w:val="00A045A5"/>
    <w:rsid w:val="00A046D3"/>
    <w:rsid w:val="00A047EC"/>
    <w:rsid w:val="00A0490C"/>
    <w:rsid w:val="00A050EB"/>
    <w:rsid w:val="00A0517E"/>
    <w:rsid w:val="00A0565E"/>
    <w:rsid w:val="00A05EF3"/>
    <w:rsid w:val="00A06009"/>
    <w:rsid w:val="00A067F4"/>
    <w:rsid w:val="00A06BB3"/>
    <w:rsid w:val="00A06BB4"/>
    <w:rsid w:val="00A06C25"/>
    <w:rsid w:val="00A0750E"/>
    <w:rsid w:val="00A0770B"/>
    <w:rsid w:val="00A0780A"/>
    <w:rsid w:val="00A07A31"/>
    <w:rsid w:val="00A07CE7"/>
    <w:rsid w:val="00A07EC5"/>
    <w:rsid w:val="00A07EFF"/>
    <w:rsid w:val="00A07F44"/>
    <w:rsid w:val="00A10111"/>
    <w:rsid w:val="00A101FC"/>
    <w:rsid w:val="00A105BE"/>
    <w:rsid w:val="00A10751"/>
    <w:rsid w:val="00A10A53"/>
    <w:rsid w:val="00A10BFC"/>
    <w:rsid w:val="00A10DD2"/>
    <w:rsid w:val="00A11081"/>
    <w:rsid w:val="00A1136D"/>
    <w:rsid w:val="00A11433"/>
    <w:rsid w:val="00A11703"/>
    <w:rsid w:val="00A11A5F"/>
    <w:rsid w:val="00A11B62"/>
    <w:rsid w:val="00A11E59"/>
    <w:rsid w:val="00A123CF"/>
    <w:rsid w:val="00A12678"/>
    <w:rsid w:val="00A126CE"/>
    <w:rsid w:val="00A12785"/>
    <w:rsid w:val="00A12918"/>
    <w:rsid w:val="00A12B44"/>
    <w:rsid w:val="00A12BAE"/>
    <w:rsid w:val="00A12C8E"/>
    <w:rsid w:val="00A13122"/>
    <w:rsid w:val="00A13349"/>
    <w:rsid w:val="00A133CD"/>
    <w:rsid w:val="00A136CA"/>
    <w:rsid w:val="00A137B0"/>
    <w:rsid w:val="00A13913"/>
    <w:rsid w:val="00A139A5"/>
    <w:rsid w:val="00A13BF1"/>
    <w:rsid w:val="00A14224"/>
    <w:rsid w:val="00A144C0"/>
    <w:rsid w:val="00A14664"/>
    <w:rsid w:val="00A14667"/>
    <w:rsid w:val="00A14A1C"/>
    <w:rsid w:val="00A14A20"/>
    <w:rsid w:val="00A15172"/>
    <w:rsid w:val="00A151D1"/>
    <w:rsid w:val="00A15201"/>
    <w:rsid w:val="00A152B4"/>
    <w:rsid w:val="00A15570"/>
    <w:rsid w:val="00A15F01"/>
    <w:rsid w:val="00A16002"/>
    <w:rsid w:val="00A16371"/>
    <w:rsid w:val="00A164B8"/>
    <w:rsid w:val="00A16505"/>
    <w:rsid w:val="00A165E6"/>
    <w:rsid w:val="00A16983"/>
    <w:rsid w:val="00A16C08"/>
    <w:rsid w:val="00A16C3F"/>
    <w:rsid w:val="00A16D57"/>
    <w:rsid w:val="00A16D6F"/>
    <w:rsid w:val="00A16F8B"/>
    <w:rsid w:val="00A1721A"/>
    <w:rsid w:val="00A174CD"/>
    <w:rsid w:val="00A1791D"/>
    <w:rsid w:val="00A17B48"/>
    <w:rsid w:val="00A17DDB"/>
    <w:rsid w:val="00A2067B"/>
    <w:rsid w:val="00A206AA"/>
    <w:rsid w:val="00A20922"/>
    <w:rsid w:val="00A2096F"/>
    <w:rsid w:val="00A209E4"/>
    <w:rsid w:val="00A20A23"/>
    <w:rsid w:val="00A20A70"/>
    <w:rsid w:val="00A21106"/>
    <w:rsid w:val="00A21611"/>
    <w:rsid w:val="00A21E36"/>
    <w:rsid w:val="00A220E2"/>
    <w:rsid w:val="00A22C22"/>
    <w:rsid w:val="00A2352E"/>
    <w:rsid w:val="00A23654"/>
    <w:rsid w:val="00A2376E"/>
    <w:rsid w:val="00A2377D"/>
    <w:rsid w:val="00A23832"/>
    <w:rsid w:val="00A23D3B"/>
    <w:rsid w:val="00A23D47"/>
    <w:rsid w:val="00A23F5B"/>
    <w:rsid w:val="00A24025"/>
    <w:rsid w:val="00A241EF"/>
    <w:rsid w:val="00A24270"/>
    <w:rsid w:val="00A242A4"/>
    <w:rsid w:val="00A24584"/>
    <w:rsid w:val="00A24611"/>
    <w:rsid w:val="00A249D5"/>
    <w:rsid w:val="00A24A0E"/>
    <w:rsid w:val="00A24A5B"/>
    <w:rsid w:val="00A24C7D"/>
    <w:rsid w:val="00A24CF7"/>
    <w:rsid w:val="00A24F5A"/>
    <w:rsid w:val="00A24FE1"/>
    <w:rsid w:val="00A25166"/>
    <w:rsid w:val="00A258EA"/>
    <w:rsid w:val="00A25CFA"/>
    <w:rsid w:val="00A26020"/>
    <w:rsid w:val="00A264CC"/>
    <w:rsid w:val="00A26961"/>
    <w:rsid w:val="00A26974"/>
    <w:rsid w:val="00A269F1"/>
    <w:rsid w:val="00A26BD7"/>
    <w:rsid w:val="00A26C46"/>
    <w:rsid w:val="00A26F57"/>
    <w:rsid w:val="00A27246"/>
    <w:rsid w:val="00A273A7"/>
    <w:rsid w:val="00A27793"/>
    <w:rsid w:val="00A277B4"/>
    <w:rsid w:val="00A2794D"/>
    <w:rsid w:val="00A27A06"/>
    <w:rsid w:val="00A27D5F"/>
    <w:rsid w:val="00A27F4B"/>
    <w:rsid w:val="00A301A2"/>
    <w:rsid w:val="00A302CE"/>
    <w:rsid w:val="00A30415"/>
    <w:rsid w:val="00A3116E"/>
    <w:rsid w:val="00A31369"/>
    <w:rsid w:val="00A31AFD"/>
    <w:rsid w:val="00A31CC3"/>
    <w:rsid w:val="00A31CCE"/>
    <w:rsid w:val="00A31FC7"/>
    <w:rsid w:val="00A31FE9"/>
    <w:rsid w:val="00A3202A"/>
    <w:rsid w:val="00A32042"/>
    <w:rsid w:val="00A32043"/>
    <w:rsid w:val="00A3222C"/>
    <w:rsid w:val="00A323B3"/>
    <w:rsid w:val="00A3247F"/>
    <w:rsid w:val="00A326A3"/>
    <w:rsid w:val="00A32BD8"/>
    <w:rsid w:val="00A32CD0"/>
    <w:rsid w:val="00A32EA8"/>
    <w:rsid w:val="00A32FD5"/>
    <w:rsid w:val="00A331FC"/>
    <w:rsid w:val="00A335EE"/>
    <w:rsid w:val="00A33695"/>
    <w:rsid w:val="00A33C25"/>
    <w:rsid w:val="00A33D63"/>
    <w:rsid w:val="00A33FE3"/>
    <w:rsid w:val="00A34459"/>
    <w:rsid w:val="00A3449D"/>
    <w:rsid w:val="00A349AC"/>
    <w:rsid w:val="00A34D71"/>
    <w:rsid w:val="00A34FB4"/>
    <w:rsid w:val="00A35A30"/>
    <w:rsid w:val="00A35BE8"/>
    <w:rsid w:val="00A35C1A"/>
    <w:rsid w:val="00A36222"/>
    <w:rsid w:val="00A36E0E"/>
    <w:rsid w:val="00A37029"/>
    <w:rsid w:val="00A37078"/>
    <w:rsid w:val="00A371C1"/>
    <w:rsid w:val="00A373C4"/>
    <w:rsid w:val="00A3744F"/>
    <w:rsid w:val="00A37482"/>
    <w:rsid w:val="00A376D2"/>
    <w:rsid w:val="00A37767"/>
    <w:rsid w:val="00A37F6B"/>
    <w:rsid w:val="00A404AA"/>
    <w:rsid w:val="00A404F1"/>
    <w:rsid w:val="00A40602"/>
    <w:rsid w:val="00A40CCD"/>
    <w:rsid w:val="00A40EB9"/>
    <w:rsid w:val="00A40F1F"/>
    <w:rsid w:val="00A40F67"/>
    <w:rsid w:val="00A40F80"/>
    <w:rsid w:val="00A41090"/>
    <w:rsid w:val="00A41209"/>
    <w:rsid w:val="00A41471"/>
    <w:rsid w:val="00A41531"/>
    <w:rsid w:val="00A42011"/>
    <w:rsid w:val="00A420C5"/>
    <w:rsid w:val="00A42C7C"/>
    <w:rsid w:val="00A433FD"/>
    <w:rsid w:val="00A4367E"/>
    <w:rsid w:val="00A437E3"/>
    <w:rsid w:val="00A449A7"/>
    <w:rsid w:val="00A44B77"/>
    <w:rsid w:val="00A44D37"/>
    <w:rsid w:val="00A44ED8"/>
    <w:rsid w:val="00A44F1F"/>
    <w:rsid w:val="00A44F52"/>
    <w:rsid w:val="00A45157"/>
    <w:rsid w:val="00A45ACA"/>
    <w:rsid w:val="00A45D45"/>
    <w:rsid w:val="00A460A0"/>
    <w:rsid w:val="00A46177"/>
    <w:rsid w:val="00A46296"/>
    <w:rsid w:val="00A46392"/>
    <w:rsid w:val="00A46905"/>
    <w:rsid w:val="00A4693D"/>
    <w:rsid w:val="00A46B28"/>
    <w:rsid w:val="00A46D13"/>
    <w:rsid w:val="00A470FA"/>
    <w:rsid w:val="00A477A3"/>
    <w:rsid w:val="00A47CAE"/>
    <w:rsid w:val="00A50002"/>
    <w:rsid w:val="00A503A0"/>
    <w:rsid w:val="00A505E0"/>
    <w:rsid w:val="00A51244"/>
    <w:rsid w:val="00A51672"/>
    <w:rsid w:val="00A51CB1"/>
    <w:rsid w:val="00A51E5B"/>
    <w:rsid w:val="00A51E7D"/>
    <w:rsid w:val="00A520CD"/>
    <w:rsid w:val="00A52D0B"/>
    <w:rsid w:val="00A530F8"/>
    <w:rsid w:val="00A54900"/>
    <w:rsid w:val="00A54C75"/>
    <w:rsid w:val="00A54CD3"/>
    <w:rsid w:val="00A54FC7"/>
    <w:rsid w:val="00A5570E"/>
    <w:rsid w:val="00A5597A"/>
    <w:rsid w:val="00A55D6E"/>
    <w:rsid w:val="00A56082"/>
    <w:rsid w:val="00A5655C"/>
    <w:rsid w:val="00A56D8D"/>
    <w:rsid w:val="00A56F0F"/>
    <w:rsid w:val="00A56F36"/>
    <w:rsid w:val="00A56FB6"/>
    <w:rsid w:val="00A5700B"/>
    <w:rsid w:val="00A5713D"/>
    <w:rsid w:val="00A5722A"/>
    <w:rsid w:val="00A5730D"/>
    <w:rsid w:val="00A573B5"/>
    <w:rsid w:val="00A574EB"/>
    <w:rsid w:val="00A574F8"/>
    <w:rsid w:val="00A5776B"/>
    <w:rsid w:val="00A57A1F"/>
    <w:rsid w:val="00A57E4C"/>
    <w:rsid w:val="00A57FBF"/>
    <w:rsid w:val="00A601A8"/>
    <w:rsid w:val="00A604AC"/>
    <w:rsid w:val="00A6060E"/>
    <w:rsid w:val="00A6092F"/>
    <w:rsid w:val="00A60998"/>
    <w:rsid w:val="00A60A4F"/>
    <w:rsid w:val="00A60C43"/>
    <w:rsid w:val="00A60D55"/>
    <w:rsid w:val="00A61B72"/>
    <w:rsid w:val="00A620FF"/>
    <w:rsid w:val="00A6228A"/>
    <w:rsid w:val="00A62763"/>
    <w:rsid w:val="00A62848"/>
    <w:rsid w:val="00A628BA"/>
    <w:rsid w:val="00A62D17"/>
    <w:rsid w:val="00A62D7E"/>
    <w:rsid w:val="00A6305F"/>
    <w:rsid w:val="00A63592"/>
    <w:rsid w:val="00A635AA"/>
    <w:rsid w:val="00A63637"/>
    <w:rsid w:val="00A640D8"/>
    <w:rsid w:val="00A64366"/>
    <w:rsid w:val="00A64895"/>
    <w:rsid w:val="00A649FD"/>
    <w:rsid w:val="00A64A0B"/>
    <w:rsid w:val="00A64A0C"/>
    <w:rsid w:val="00A64D3E"/>
    <w:rsid w:val="00A652D3"/>
    <w:rsid w:val="00A654CD"/>
    <w:rsid w:val="00A655A0"/>
    <w:rsid w:val="00A65B18"/>
    <w:rsid w:val="00A65BAF"/>
    <w:rsid w:val="00A65F97"/>
    <w:rsid w:val="00A66116"/>
    <w:rsid w:val="00A66351"/>
    <w:rsid w:val="00A664F4"/>
    <w:rsid w:val="00A66565"/>
    <w:rsid w:val="00A665B0"/>
    <w:rsid w:val="00A668E9"/>
    <w:rsid w:val="00A66CC9"/>
    <w:rsid w:val="00A66DAB"/>
    <w:rsid w:val="00A67085"/>
    <w:rsid w:val="00A671B1"/>
    <w:rsid w:val="00A67430"/>
    <w:rsid w:val="00A675A1"/>
    <w:rsid w:val="00A676A9"/>
    <w:rsid w:val="00A67DF6"/>
    <w:rsid w:val="00A701DE"/>
    <w:rsid w:val="00A703C2"/>
    <w:rsid w:val="00A7047A"/>
    <w:rsid w:val="00A70563"/>
    <w:rsid w:val="00A705E2"/>
    <w:rsid w:val="00A7085F"/>
    <w:rsid w:val="00A70ACD"/>
    <w:rsid w:val="00A70C9D"/>
    <w:rsid w:val="00A70E87"/>
    <w:rsid w:val="00A71006"/>
    <w:rsid w:val="00A71062"/>
    <w:rsid w:val="00A710B4"/>
    <w:rsid w:val="00A711F1"/>
    <w:rsid w:val="00A71251"/>
    <w:rsid w:val="00A7147C"/>
    <w:rsid w:val="00A716D9"/>
    <w:rsid w:val="00A7182A"/>
    <w:rsid w:val="00A7188F"/>
    <w:rsid w:val="00A71A8E"/>
    <w:rsid w:val="00A71B13"/>
    <w:rsid w:val="00A71DBB"/>
    <w:rsid w:val="00A71E3C"/>
    <w:rsid w:val="00A7221F"/>
    <w:rsid w:val="00A7229B"/>
    <w:rsid w:val="00A72636"/>
    <w:rsid w:val="00A72758"/>
    <w:rsid w:val="00A727E0"/>
    <w:rsid w:val="00A728BB"/>
    <w:rsid w:val="00A72A3E"/>
    <w:rsid w:val="00A72B22"/>
    <w:rsid w:val="00A72DC4"/>
    <w:rsid w:val="00A73161"/>
    <w:rsid w:val="00A73248"/>
    <w:rsid w:val="00A733DC"/>
    <w:rsid w:val="00A7349A"/>
    <w:rsid w:val="00A73728"/>
    <w:rsid w:val="00A737FF"/>
    <w:rsid w:val="00A73B15"/>
    <w:rsid w:val="00A73C3D"/>
    <w:rsid w:val="00A73E23"/>
    <w:rsid w:val="00A73E51"/>
    <w:rsid w:val="00A74179"/>
    <w:rsid w:val="00A74182"/>
    <w:rsid w:val="00A7459B"/>
    <w:rsid w:val="00A746B4"/>
    <w:rsid w:val="00A7475F"/>
    <w:rsid w:val="00A74822"/>
    <w:rsid w:val="00A74D7E"/>
    <w:rsid w:val="00A74DA4"/>
    <w:rsid w:val="00A7507E"/>
    <w:rsid w:val="00A750C4"/>
    <w:rsid w:val="00A750D7"/>
    <w:rsid w:val="00A75256"/>
    <w:rsid w:val="00A75C8F"/>
    <w:rsid w:val="00A75E81"/>
    <w:rsid w:val="00A763E3"/>
    <w:rsid w:val="00A766EA"/>
    <w:rsid w:val="00A76709"/>
    <w:rsid w:val="00A76C65"/>
    <w:rsid w:val="00A76D38"/>
    <w:rsid w:val="00A7704C"/>
    <w:rsid w:val="00A770CE"/>
    <w:rsid w:val="00A7762C"/>
    <w:rsid w:val="00A77859"/>
    <w:rsid w:val="00A7796F"/>
    <w:rsid w:val="00A77A90"/>
    <w:rsid w:val="00A77B51"/>
    <w:rsid w:val="00A77C56"/>
    <w:rsid w:val="00A80D1D"/>
    <w:rsid w:val="00A80DB7"/>
    <w:rsid w:val="00A81009"/>
    <w:rsid w:val="00A81693"/>
    <w:rsid w:val="00A819D0"/>
    <w:rsid w:val="00A82104"/>
    <w:rsid w:val="00A822BD"/>
    <w:rsid w:val="00A823A0"/>
    <w:rsid w:val="00A82578"/>
    <w:rsid w:val="00A825E4"/>
    <w:rsid w:val="00A82B2F"/>
    <w:rsid w:val="00A832B4"/>
    <w:rsid w:val="00A83335"/>
    <w:rsid w:val="00A83498"/>
    <w:rsid w:val="00A8356A"/>
    <w:rsid w:val="00A83586"/>
    <w:rsid w:val="00A838E6"/>
    <w:rsid w:val="00A83D55"/>
    <w:rsid w:val="00A83F22"/>
    <w:rsid w:val="00A83F47"/>
    <w:rsid w:val="00A842FA"/>
    <w:rsid w:val="00A84409"/>
    <w:rsid w:val="00A84688"/>
    <w:rsid w:val="00A84776"/>
    <w:rsid w:val="00A849BD"/>
    <w:rsid w:val="00A84B65"/>
    <w:rsid w:val="00A84C8A"/>
    <w:rsid w:val="00A84CA0"/>
    <w:rsid w:val="00A84F4A"/>
    <w:rsid w:val="00A854E8"/>
    <w:rsid w:val="00A855A2"/>
    <w:rsid w:val="00A858E8"/>
    <w:rsid w:val="00A859AD"/>
    <w:rsid w:val="00A85A20"/>
    <w:rsid w:val="00A85B5C"/>
    <w:rsid w:val="00A861DC"/>
    <w:rsid w:val="00A86269"/>
    <w:rsid w:val="00A8626B"/>
    <w:rsid w:val="00A8629D"/>
    <w:rsid w:val="00A86519"/>
    <w:rsid w:val="00A86786"/>
    <w:rsid w:val="00A86929"/>
    <w:rsid w:val="00A86A67"/>
    <w:rsid w:val="00A86AE1"/>
    <w:rsid w:val="00A86BE8"/>
    <w:rsid w:val="00A86FCF"/>
    <w:rsid w:val="00A87077"/>
    <w:rsid w:val="00A87165"/>
    <w:rsid w:val="00A87290"/>
    <w:rsid w:val="00A87464"/>
    <w:rsid w:val="00A876A0"/>
    <w:rsid w:val="00A87B64"/>
    <w:rsid w:val="00A87B86"/>
    <w:rsid w:val="00A87C9F"/>
    <w:rsid w:val="00A87DC5"/>
    <w:rsid w:val="00A87ED8"/>
    <w:rsid w:val="00A87F99"/>
    <w:rsid w:val="00A9005C"/>
    <w:rsid w:val="00A900B3"/>
    <w:rsid w:val="00A908DE"/>
    <w:rsid w:val="00A90923"/>
    <w:rsid w:val="00A9095A"/>
    <w:rsid w:val="00A90E7D"/>
    <w:rsid w:val="00A910F4"/>
    <w:rsid w:val="00A91BEE"/>
    <w:rsid w:val="00A91F59"/>
    <w:rsid w:val="00A924C1"/>
    <w:rsid w:val="00A92564"/>
    <w:rsid w:val="00A9258B"/>
    <w:rsid w:val="00A925AE"/>
    <w:rsid w:val="00A925C0"/>
    <w:rsid w:val="00A9262B"/>
    <w:rsid w:val="00A92694"/>
    <w:rsid w:val="00A927E2"/>
    <w:rsid w:val="00A92986"/>
    <w:rsid w:val="00A929E3"/>
    <w:rsid w:val="00A92AA8"/>
    <w:rsid w:val="00A9346C"/>
    <w:rsid w:val="00A9352D"/>
    <w:rsid w:val="00A9441F"/>
    <w:rsid w:val="00A94559"/>
    <w:rsid w:val="00A9495C"/>
    <w:rsid w:val="00A94B3D"/>
    <w:rsid w:val="00A94B41"/>
    <w:rsid w:val="00A94CF2"/>
    <w:rsid w:val="00A94EB8"/>
    <w:rsid w:val="00A95157"/>
    <w:rsid w:val="00A95B7D"/>
    <w:rsid w:val="00A95DA6"/>
    <w:rsid w:val="00A9611F"/>
    <w:rsid w:val="00A965EA"/>
    <w:rsid w:val="00A966F4"/>
    <w:rsid w:val="00A96B4A"/>
    <w:rsid w:val="00A96C95"/>
    <w:rsid w:val="00A96E7C"/>
    <w:rsid w:val="00A96FB8"/>
    <w:rsid w:val="00A97233"/>
    <w:rsid w:val="00A97455"/>
    <w:rsid w:val="00A97592"/>
    <w:rsid w:val="00A976C0"/>
    <w:rsid w:val="00A9777A"/>
    <w:rsid w:val="00A978CE"/>
    <w:rsid w:val="00A97D98"/>
    <w:rsid w:val="00A97DB1"/>
    <w:rsid w:val="00A97E0D"/>
    <w:rsid w:val="00A97EB3"/>
    <w:rsid w:val="00AA02B1"/>
    <w:rsid w:val="00AA0414"/>
    <w:rsid w:val="00AA0421"/>
    <w:rsid w:val="00AA0830"/>
    <w:rsid w:val="00AA084D"/>
    <w:rsid w:val="00AA113C"/>
    <w:rsid w:val="00AA11C0"/>
    <w:rsid w:val="00AA1249"/>
    <w:rsid w:val="00AA1524"/>
    <w:rsid w:val="00AA1557"/>
    <w:rsid w:val="00AA1659"/>
    <w:rsid w:val="00AA170A"/>
    <w:rsid w:val="00AA1C3A"/>
    <w:rsid w:val="00AA1CFD"/>
    <w:rsid w:val="00AA1D16"/>
    <w:rsid w:val="00AA1F10"/>
    <w:rsid w:val="00AA2220"/>
    <w:rsid w:val="00AA2538"/>
    <w:rsid w:val="00AA2818"/>
    <w:rsid w:val="00AA2896"/>
    <w:rsid w:val="00AA2B30"/>
    <w:rsid w:val="00AA2BEF"/>
    <w:rsid w:val="00AA2C92"/>
    <w:rsid w:val="00AA3008"/>
    <w:rsid w:val="00AA3190"/>
    <w:rsid w:val="00AA332B"/>
    <w:rsid w:val="00AA3383"/>
    <w:rsid w:val="00AA38CD"/>
    <w:rsid w:val="00AA38DC"/>
    <w:rsid w:val="00AA3BC6"/>
    <w:rsid w:val="00AA3DE4"/>
    <w:rsid w:val="00AA3DF5"/>
    <w:rsid w:val="00AA41B3"/>
    <w:rsid w:val="00AA41F5"/>
    <w:rsid w:val="00AA43A4"/>
    <w:rsid w:val="00AA4561"/>
    <w:rsid w:val="00AA4661"/>
    <w:rsid w:val="00AA4915"/>
    <w:rsid w:val="00AA4A0C"/>
    <w:rsid w:val="00AA4AC7"/>
    <w:rsid w:val="00AA4C0D"/>
    <w:rsid w:val="00AA4CCE"/>
    <w:rsid w:val="00AA4D23"/>
    <w:rsid w:val="00AA5301"/>
    <w:rsid w:val="00AA5331"/>
    <w:rsid w:val="00AA5513"/>
    <w:rsid w:val="00AA5AE3"/>
    <w:rsid w:val="00AA5B66"/>
    <w:rsid w:val="00AA5C2F"/>
    <w:rsid w:val="00AA5CF9"/>
    <w:rsid w:val="00AA5FAD"/>
    <w:rsid w:val="00AA608D"/>
    <w:rsid w:val="00AA628D"/>
    <w:rsid w:val="00AA6480"/>
    <w:rsid w:val="00AA6673"/>
    <w:rsid w:val="00AA669A"/>
    <w:rsid w:val="00AA68B0"/>
    <w:rsid w:val="00AA6C25"/>
    <w:rsid w:val="00AA6D87"/>
    <w:rsid w:val="00AA6DCA"/>
    <w:rsid w:val="00AA738B"/>
    <w:rsid w:val="00AA7758"/>
    <w:rsid w:val="00AA7A72"/>
    <w:rsid w:val="00AA7D5E"/>
    <w:rsid w:val="00AA7D6B"/>
    <w:rsid w:val="00AA7E11"/>
    <w:rsid w:val="00AB0144"/>
    <w:rsid w:val="00AB01B9"/>
    <w:rsid w:val="00AB06FD"/>
    <w:rsid w:val="00AB0772"/>
    <w:rsid w:val="00AB0789"/>
    <w:rsid w:val="00AB091A"/>
    <w:rsid w:val="00AB0AB6"/>
    <w:rsid w:val="00AB0E35"/>
    <w:rsid w:val="00AB0E50"/>
    <w:rsid w:val="00AB1641"/>
    <w:rsid w:val="00AB178E"/>
    <w:rsid w:val="00AB19BA"/>
    <w:rsid w:val="00AB1BB5"/>
    <w:rsid w:val="00AB1DFA"/>
    <w:rsid w:val="00AB2040"/>
    <w:rsid w:val="00AB22DF"/>
    <w:rsid w:val="00AB247D"/>
    <w:rsid w:val="00AB25BA"/>
    <w:rsid w:val="00AB2608"/>
    <w:rsid w:val="00AB266F"/>
    <w:rsid w:val="00AB26DF"/>
    <w:rsid w:val="00AB27C3"/>
    <w:rsid w:val="00AB2ACA"/>
    <w:rsid w:val="00AB2B67"/>
    <w:rsid w:val="00AB2EC6"/>
    <w:rsid w:val="00AB3102"/>
    <w:rsid w:val="00AB338E"/>
    <w:rsid w:val="00AB394E"/>
    <w:rsid w:val="00AB3CBF"/>
    <w:rsid w:val="00AB3CC6"/>
    <w:rsid w:val="00AB3CE7"/>
    <w:rsid w:val="00AB3CF2"/>
    <w:rsid w:val="00AB3F15"/>
    <w:rsid w:val="00AB44D4"/>
    <w:rsid w:val="00AB459A"/>
    <w:rsid w:val="00AB468C"/>
    <w:rsid w:val="00AB496F"/>
    <w:rsid w:val="00AB4B89"/>
    <w:rsid w:val="00AB4D7E"/>
    <w:rsid w:val="00AB4E95"/>
    <w:rsid w:val="00AB4F40"/>
    <w:rsid w:val="00AB555B"/>
    <w:rsid w:val="00AB556B"/>
    <w:rsid w:val="00AB58BB"/>
    <w:rsid w:val="00AB59CA"/>
    <w:rsid w:val="00AB5ACB"/>
    <w:rsid w:val="00AB5BC4"/>
    <w:rsid w:val="00AB5E8F"/>
    <w:rsid w:val="00AB635E"/>
    <w:rsid w:val="00AB679D"/>
    <w:rsid w:val="00AB68C6"/>
    <w:rsid w:val="00AB6A02"/>
    <w:rsid w:val="00AB6B25"/>
    <w:rsid w:val="00AB6C62"/>
    <w:rsid w:val="00AB6D68"/>
    <w:rsid w:val="00AB7148"/>
    <w:rsid w:val="00AB7656"/>
    <w:rsid w:val="00AB7697"/>
    <w:rsid w:val="00AB772D"/>
    <w:rsid w:val="00AB78A5"/>
    <w:rsid w:val="00AB794C"/>
    <w:rsid w:val="00AB7AE1"/>
    <w:rsid w:val="00AB7AF4"/>
    <w:rsid w:val="00AB7C6D"/>
    <w:rsid w:val="00AB7F61"/>
    <w:rsid w:val="00AC0195"/>
    <w:rsid w:val="00AC021E"/>
    <w:rsid w:val="00AC08DB"/>
    <w:rsid w:val="00AC0AC1"/>
    <w:rsid w:val="00AC0AE4"/>
    <w:rsid w:val="00AC0BE4"/>
    <w:rsid w:val="00AC0E3B"/>
    <w:rsid w:val="00AC0FF5"/>
    <w:rsid w:val="00AC1652"/>
    <w:rsid w:val="00AC1B51"/>
    <w:rsid w:val="00AC202D"/>
    <w:rsid w:val="00AC2161"/>
    <w:rsid w:val="00AC2A11"/>
    <w:rsid w:val="00AC2D07"/>
    <w:rsid w:val="00AC2DA6"/>
    <w:rsid w:val="00AC3111"/>
    <w:rsid w:val="00AC33D0"/>
    <w:rsid w:val="00AC3723"/>
    <w:rsid w:val="00AC375E"/>
    <w:rsid w:val="00AC39FB"/>
    <w:rsid w:val="00AC3B77"/>
    <w:rsid w:val="00AC3B84"/>
    <w:rsid w:val="00AC3CA7"/>
    <w:rsid w:val="00AC3F25"/>
    <w:rsid w:val="00AC40BD"/>
    <w:rsid w:val="00AC41C0"/>
    <w:rsid w:val="00AC4722"/>
    <w:rsid w:val="00AC4784"/>
    <w:rsid w:val="00AC48AB"/>
    <w:rsid w:val="00AC4DA6"/>
    <w:rsid w:val="00AC4EBF"/>
    <w:rsid w:val="00AC4F6C"/>
    <w:rsid w:val="00AC5720"/>
    <w:rsid w:val="00AC59E9"/>
    <w:rsid w:val="00AC6671"/>
    <w:rsid w:val="00AC674A"/>
    <w:rsid w:val="00AC6831"/>
    <w:rsid w:val="00AC68CE"/>
    <w:rsid w:val="00AC6A82"/>
    <w:rsid w:val="00AC7082"/>
    <w:rsid w:val="00AC73B2"/>
    <w:rsid w:val="00AC7E19"/>
    <w:rsid w:val="00AC7E62"/>
    <w:rsid w:val="00AD01FF"/>
    <w:rsid w:val="00AD0459"/>
    <w:rsid w:val="00AD06E5"/>
    <w:rsid w:val="00AD0749"/>
    <w:rsid w:val="00AD0850"/>
    <w:rsid w:val="00AD09AE"/>
    <w:rsid w:val="00AD0B21"/>
    <w:rsid w:val="00AD0D89"/>
    <w:rsid w:val="00AD0F00"/>
    <w:rsid w:val="00AD15BA"/>
    <w:rsid w:val="00AD1B43"/>
    <w:rsid w:val="00AD1E42"/>
    <w:rsid w:val="00AD26F1"/>
    <w:rsid w:val="00AD29D1"/>
    <w:rsid w:val="00AD2B22"/>
    <w:rsid w:val="00AD2CA8"/>
    <w:rsid w:val="00AD2F24"/>
    <w:rsid w:val="00AD3049"/>
    <w:rsid w:val="00AD306C"/>
    <w:rsid w:val="00AD3094"/>
    <w:rsid w:val="00AD316C"/>
    <w:rsid w:val="00AD33CD"/>
    <w:rsid w:val="00AD3785"/>
    <w:rsid w:val="00AD3789"/>
    <w:rsid w:val="00AD37D1"/>
    <w:rsid w:val="00AD39A9"/>
    <w:rsid w:val="00AD3DA3"/>
    <w:rsid w:val="00AD43C0"/>
    <w:rsid w:val="00AD4ADC"/>
    <w:rsid w:val="00AD4C9C"/>
    <w:rsid w:val="00AD516A"/>
    <w:rsid w:val="00AD583A"/>
    <w:rsid w:val="00AD58A4"/>
    <w:rsid w:val="00AD5A95"/>
    <w:rsid w:val="00AD5E8B"/>
    <w:rsid w:val="00AD5F3C"/>
    <w:rsid w:val="00AD6013"/>
    <w:rsid w:val="00AD61F1"/>
    <w:rsid w:val="00AD6778"/>
    <w:rsid w:val="00AD6CDF"/>
    <w:rsid w:val="00AD729C"/>
    <w:rsid w:val="00AD750F"/>
    <w:rsid w:val="00AD75FD"/>
    <w:rsid w:val="00AD7F81"/>
    <w:rsid w:val="00AE0316"/>
    <w:rsid w:val="00AE054E"/>
    <w:rsid w:val="00AE06BA"/>
    <w:rsid w:val="00AE074F"/>
    <w:rsid w:val="00AE0791"/>
    <w:rsid w:val="00AE09A5"/>
    <w:rsid w:val="00AE0B36"/>
    <w:rsid w:val="00AE0C95"/>
    <w:rsid w:val="00AE133D"/>
    <w:rsid w:val="00AE1393"/>
    <w:rsid w:val="00AE1589"/>
    <w:rsid w:val="00AE16CD"/>
    <w:rsid w:val="00AE17E4"/>
    <w:rsid w:val="00AE1A29"/>
    <w:rsid w:val="00AE1A51"/>
    <w:rsid w:val="00AE1F61"/>
    <w:rsid w:val="00AE216F"/>
    <w:rsid w:val="00AE2257"/>
    <w:rsid w:val="00AE28F4"/>
    <w:rsid w:val="00AE331C"/>
    <w:rsid w:val="00AE367F"/>
    <w:rsid w:val="00AE3911"/>
    <w:rsid w:val="00AE3ACC"/>
    <w:rsid w:val="00AE41F1"/>
    <w:rsid w:val="00AE431C"/>
    <w:rsid w:val="00AE4409"/>
    <w:rsid w:val="00AE469F"/>
    <w:rsid w:val="00AE4A7D"/>
    <w:rsid w:val="00AE4C1A"/>
    <w:rsid w:val="00AE4D94"/>
    <w:rsid w:val="00AE55F7"/>
    <w:rsid w:val="00AE5632"/>
    <w:rsid w:val="00AE5682"/>
    <w:rsid w:val="00AE568A"/>
    <w:rsid w:val="00AE5D15"/>
    <w:rsid w:val="00AE5F52"/>
    <w:rsid w:val="00AE617F"/>
    <w:rsid w:val="00AE6735"/>
    <w:rsid w:val="00AE6F45"/>
    <w:rsid w:val="00AE74C3"/>
    <w:rsid w:val="00AE750B"/>
    <w:rsid w:val="00AE75E8"/>
    <w:rsid w:val="00AE792A"/>
    <w:rsid w:val="00AE79F0"/>
    <w:rsid w:val="00AE7A22"/>
    <w:rsid w:val="00AE7AB9"/>
    <w:rsid w:val="00AF036B"/>
    <w:rsid w:val="00AF0439"/>
    <w:rsid w:val="00AF0C1C"/>
    <w:rsid w:val="00AF0E06"/>
    <w:rsid w:val="00AF0EF7"/>
    <w:rsid w:val="00AF0F3B"/>
    <w:rsid w:val="00AF0F7A"/>
    <w:rsid w:val="00AF104A"/>
    <w:rsid w:val="00AF1139"/>
    <w:rsid w:val="00AF15BA"/>
    <w:rsid w:val="00AF1702"/>
    <w:rsid w:val="00AF1703"/>
    <w:rsid w:val="00AF1746"/>
    <w:rsid w:val="00AF198E"/>
    <w:rsid w:val="00AF205C"/>
    <w:rsid w:val="00AF211A"/>
    <w:rsid w:val="00AF29B3"/>
    <w:rsid w:val="00AF2A15"/>
    <w:rsid w:val="00AF2B07"/>
    <w:rsid w:val="00AF2B7B"/>
    <w:rsid w:val="00AF2B99"/>
    <w:rsid w:val="00AF2BCE"/>
    <w:rsid w:val="00AF2FF7"/>
    <w:rsid w:val="00AF3090"/>
    <w:rsid w:val="00AF350C"/>
    <w:rsid w:val="00AF3528"/>
    <w:rsid w:val="00AF36A3"/>
    <w:rsid w:val="00AF36B5"/>
    <w:rsid w:val="00AF3A36"/>
    <w:rsid w:val="00AF3B2C"/>
    <w:rsid w:val="00AF3CA0"/>
    <w:rsid w:val="00AF3CED"/>
    <w:rsid w:val="00AF3E79"/>
    <w:rsid w:val="00AF3ED2"/>
    <w:rsid w:val="00AF3F54"/>
    <w:rsid w:val="00AF456B"/>
    <w:rsid w:val="00AF4723"/>
    <w:rsid w:val="00AF4907"/>
    <w:rsid w:val="00AF4AD2"/>
    <w:rsid w:val="00AF4BF2"/>
    <w:rsid w:val="00AF4CAF"/>
    <w:rsid w:val="00AF50DF"/>
    <w:rsid w:val="00AF5514"/>
    <w:rsid w:val="00AF57C6"/>
    <w:rsid w:val="00AF5814"/>
    <w:rsid w:val="00AF59AE"/>
    <w:rsid w:val="00AF5B87"/>
    <w:rsid w:val="00AF5EE8"/>
    <w:rsid w:val="00AF6323"/>
    <w:rsid w:val="00AF63DD"/>
    <w:rsid w:val="00AF6417"/>
    <w:rsid w:val="00AF6494"/>
    <w:rsid w:val="00AF66BC"/>
    <w:rsid w:val="00AF688D"/>
    <w:rsid w:val="00AF68B1"/>
    <w:rsid w:val="00AF6925"/>
    <w:rsid w:val="00AF72DF"/>
    <w:rsid w:val="00AF77F8"/>
    <w:rsid w:val="00AF784C"/>
    <w:rsid w:val="00AF7C22"/>
    <w:rsid w:val="00AF7C6F"/>
    <w:rsid w:val="00AF7CAC"/>
    <w:rsid w:val="00B00403"/>
    <w:rsid w:val="00B004AC"/>
    <w:rsid w:val="00B005ED"/>
    <w:rsid w:val="00B00631"/>
    <w:rsid w:val="00B00899"/>
    <w:rsid w:val="00B009C7"/>
    <w:rsid w:val="00B00A11"/>
    <w:rsid w:val="00B00D4F"/>
    <w:rsid w:val="00B00F62"/>
    <w:rsid w:val="00B00FFE"/>
    <w:rsid w:val="00B01445"/>
    <w:rsid w:val="00B021FE"/>
    <w:rsid w:val="00B0244E"/>
    <w:rsid w:val="00B02522"/>
    <w:rsid w:val="00B02686"/>
    <w:rsid w:val="00B02820"/>
    <w:rsid w:val="00B032B4"/>
    <w:rsid w:val="00B03521"/>
    <w:rsid w:val="00B03774"/>
    <w:rsid w:val="00B03A94"/>
    <w:rsid w:val="00B03AA9"/>
    <w:rsid w:val="00B03C6A"/>
    <w:rsid w:val="00B03E34"/>
    <w:rsid w:val="00B03F8C"/>
    <w:rsid w:val="00B04334"/>
    <w:rsid w:val="00B04460"/>
    <w:rsid w:val="00B0458F"/>
    <w:rsid w:val="00B04927"/>
    <w:rsid w:val="00B04AA2"/>
    <w:rsid w:val="00B05181"/>
    <w:rsid w:val="00B053D8"/>
    <w:rsid w:val="00B0561B"/>
    <w:rsid w:val="00B05982"/>
    <w:rsid w:val="00B059DE"/>
    <w:rsid w:val="00B05AF8"/>
    <w:rsid w:val="00B068EB"/>
    <w:rsid w:val="00B06938"/>
    <w:rsid w:val="00B06AE5"/>
    <w:rsid w:val="00B06F19"/>
    <w:rsid w:val="00B0714C"/>
    <w:rsid w:val="00B0720C"/>
    <w:rsid w:val="00B0767D"/>
    <w:rsid w:val="00B078DD"/>
    <w:rsid w:val="00B07B6C"/>
    <w:rsid w:val="00B07D78"/>
    <w:rsid w:val="00B07D93"/>
    <w:rsid w:val="00B1055F"/>
    <w:rsid w:val="00B10760"/>
    <w:rsid w:val="00B10EC5"/>
    <w:rsid w:val="00B10F76"/>
    <w:rsid w:val="00B1113A"/>
    <w:rsid w:val="00B11337"/>
    <w:rsid w:val="00B116D9"/>
    <w:rsid w:val="00B1170F"/>
    <w:rsid w:val="00B11F10"/>
    <w:rsid w:val="00B12337"/>
    <w:rsid w:val="00B124A6"/>
    <w:rsid w:val="00B124CA"/>
    <w:rsid w:val="00B12A50"/>
    <w:rsid w:val="00B12C90"/>
    <w:rsid w:val="00B1312E"/>
    <w:rsid w:val="00B13332"/>
    <w:rsid w:val="00B1389D"/>
    <w:rsid w:val="00B13A80"/>
    <w:rsid w:val="00B13D0B"/>
    <w:rsid w:val="00B13DE6"/>
    <w:rsid w:val="00B13E1C"/>
    <w:rsid w:val="00B13E1E"/>
    <w:rsid w:val="00B1417E"/>
    <w:rsid w:val="00B14252"/>
    <w:rsid w:val="00B14357"/>
    <w:rsid w:val="00B146AD"/>
    <w:rsid w:val="00B1493B"/>
    <w:rsid w:val="00B149E1"/>
    <w:rsid w:val="00B149F6"/>
    <w:rsid w:val="00B14B41"/>
    <w:rsid w:val="00B14B88"/>
    <w:rsid w:val="00B14E29"/>
    <w:rsid w:val="00B15302"/>
    <w:rsid w:val="00B15495"/>
    <w:rsid w:val="00B1565A"/>
    <w:rsid w:val="00B1574B"/>
    <w:rsid w:val="00B157C7"/>
    <w:rsid w:val="00B15830"/>
    <w:rsid w:val="00B158C9"/>
    <w:rsid w:val="00B15AB4"/>
    <w:rsid w:val="00B15CAF"/>
    <w:rsid w:val="00B15F6A"/>
    <w:rsid w:val="00B15FC7"/>
    <w:rsid w:val="00B16883"/>
    <w:rsid w:val="00B168DB"/>
    <w:rsid w:val="00B16F73"/>
    <w:rsid w:val="00B17377"/>
    <w:rsid w:val="00B175AA"/>
    <w:rsid w:val="00B1775E"/>
    <w:rsid w:val="00B17D62"/>
    <w:rsid w:val="00B17ECE"/>
    <w:rsid w:val="00B2019D"/>
    <w:rsid w:val="00B2036B"/>
    <w:rsid w:val="00B204E2"/>
    <w:rsid w:val="00B205C8"/>
    <w:rsid w:val="00B20E42"/>
    <w:rsid w:val="00B20EC8"/>
    <w:rsid w:val="00B21155"/>
    <w:rsid w:val="00B213A6"/>
    <w:rsid w:val="00B21547"/>
    <w:rsid w:val="00B21B55"/>
    <w:rsid w:val="00B21C24"/>
    <w:rsid w:val="00B21C8F"/>
    <w:rsid w:val="00B224B2"/>
    <w:rsid w:val="00B22854"/>
    <w:rsid w:val="00B22F2C"/>
    <w:rsid w:val="00B232D2"/>
    <w:rsid w:val="00B234C2"/>
    <w:rsid w:val="00B23728"/>
    <w:rsid w:val="00B23907"/>
    <w:rsid w:val="00B23B02"/>
    <w:rsid w:val="00B23B81"/>
    <w:rsid w:val="00B24075"/>
    <w:rsid w:val="00B2458E"/>
    <w:rsid w:val="00B24803"/>
    <w:rsid w:val="00B2484A"/>
    <w:rsid w:val="00B24912"/>
    <w:rsid w:val="00B2493B"/>
    <w:rsid w:val="00B24C5F"/>
    <w:rsid w:val="00B24E00"/>
    <w:rsid w:val="00B24E68"/>
    <w:rsid w:val="00B24FE7"/>
    <w:rsid w:val="00B254F4"/>
    <w:rsid w:val="00B25659"/>
    <w:rsid w:val="00B256C4"/>
    <w:rsid w:val="00B256DD"/>
    <w:rsid w:val="00B25B29"/>
    <w:rsid w:val="00B2605C"/>
    <w:rsid w:val="00B262E4"/>
    <w:rsid w:val="00B26A2C"/>
    <w:rsid w:val="00B26AA6"/>
    <w:rsid w:val="00B26C82"/>
    <w:rsid w:val="00B26DE3"/>
    <w:rsid w:val="00B26F3E"/>
    <w:rsid w:val="00B26FC1"/>
    <w:rsid w:val="00B271CC"/>
    <w:rsid w:val="00B2754A"/>
    <w:rsid w:val="00B276F9"/>
    <w:rsid w:val="00B279CC"/>
    <w:rsid w:val="00B27D80"/>
    <w:rsid w:val="00B3002F"/>
    <w:rsid w:val="00B303E8"/>
    <w:rsid w:val="00B30550"/>
    <w:rsid w:val="00B305AF"/>
    <w:rsid w:val="00B30798"/>
    <w:rsid w:val="00B3081D"/>
    <w:rsid w:val="00B31100"/>
    <w:rsid w:val="00B315F8"/>
    <w:rsid w:val="00B31DCA"/>
    <w:rsid w:val="00B3204D"/>
    <w:rsid w:val="00B323B9"/>
    <w:rsid w:val="00B3276C"/>
    <w:rsid w:val="00B32AF8"/>
    <w:rsid w:val="00B32B8A"/>
    <w:rsid w:val="00B32BBE"/>
    <w:rsid w:val="00B32BFA"/>
    <w:rsid w:val="00B32F69"/>
    <w:rsid w:val="00B330FC"/>
    <w:rsid w:val="00B331C0"/>
    <w:rsid w:val="00B3334E"/>
    <w:rsid w:val="00B3348B"/>
    <w:rsid w:val="00B3365F"/>
    <w:rsid w:val="00B33C5A"/>
    <w:rsid w:val="00B34012"/>
    <w:rsid w:val="00B34504"/>
    <w:rsid w:val="00B34612"/>
    <w:rsid w:val="00B34BE4"/>
    <w:rsid w:val="00B352D4"/>
    <w:rsid w:val="00B3542F"/>
    <w:rsid w:val="00B35442"/>
    <w:rsid w:val="00B35528"/>
    <w:rsid w:val="00B35C47"/>
    <w:rsid w:val="00B35E73"/>
    <w:rsid w:val="00B36215"/>
    <w:rsid w:val="00B36657"/>
    <w:rsid w:val="00B36882"/>
    <w:rsid w:val="00B369BA"/>
    <w:rsid w:val="00B36B5C"/>
    <w:rsid w:val="00B370F7"/>
    <w:rsid w:val="00B37BCC"/>
    <w:rsid w:val="00B37D1C"/>
    <w:rsid w:val="00B4029E"/>
    <w:rsid w:val="00B40508"/>
    <w:rsid w:val="00B405A5"/>
    <w:rsid w:val="00B416EE"/>
    <w:rsid w:val="00B4188D"/>
    <w:rsid w:val="00B41B18"/>
    <w:rsid w:val="00B41FDD"/>
    <w:rsid w:val="00B420A9"/>
    <w:rsid w:val="00B42588"/>
    <w:rsid w:val="00B42597"/>
    <w:rsid w:val="00B425E5"/>
    <w:rsid w:val="00B431A6"/>
    <w:rsid w:val="00B4375A"/>
    <w:rsid w:val="00B437DF"/>
    <w:rsid w:val="00B4390C"/>
    <w:rsid w:val="00B43B80"/>
    <w:rsid w:val="00B4410B"/>
    <w:rsid w:val="00B443A3"/>
    <w:rsid w:val="00B44518"/>
    <w:rsid w:val="00B4452D"/>
    <w:rsid w:val="00B44880"/>
    <w:rsid w:val="00B44B2E"/>
    <w:rsid w:val="00B44C7B"/>
    <w:rsid w:val="00B44CE3"/>
    <w:rsid w:val="00B44E62"/>
    <w:rsid w:val="00B44F47"/>
    <w:rsid w:val="00B45183"/>
    <w:rsid w:val="00B45A29"/>
    <w:rsid w:val="00B45A50"/>
    <w:rsid w:val="00B45C6C"/>
    <w:rsid w:val="00B45E05"/>
    <w:rsid w:val="00B4610E"/>
    <w:rsid w:val="00B4633A"/>
    <w:rsid w:val="00B46437"/>
    <w:rsid w:val="00B46496"/>
    <w:rsid w:val="00B46643"/>
    <w:rsid w:val="00B4695E"/>
    <w:rsid w:val="00B46997"/>
    <w:rsid w:val="00B46D93"/>
    <w:rsid w:val="00B4738C"/>
    <w:rsid w:val="00B474F6"/>
    <w:rsid w:val="00B47593"/>
    <w:rsid w:val="00B47724"/>
    <w:rsid w:val="00B47ABD"/>
    <w:rsid w:val="00B47BD4"/>
    <w:rsid w:val="00B47BF2"/>
    <w:rsid w:val="00B47D88"/>
    <w:rsid w:val="00B47E8D"/>
    <w:rsid w:val="00B47FAA"/>
    <w:rsid w:val="00B50051"/>
    <w:rsid w:val="00B5022A"/>
    <w:rsid w:val="00B50377"/>
    <w:rsid w:val="00B50AAF"/>
    <w:rsid w:val="00B50C7E"/>
    <w:rsid w:val="00B511CC"/>
    <w:rsid w:val="00B5124C"/>
    <w:rsid w:val="00B513C2"/>
    <w:rsid w:val="00B51532"/>
    <w:rsid w:val="00B51614"/>
    <w:rsid w:val="00B518DA"/>
    <w:rsid w:val="00B519BB"/>
    <w:rsid w:val="00B519DF"/>
    <w:rsid w:val="00B51CB6"/>
    <w:rsid w:val="00B51D61"/>
    <w:rsid w:val="00B526B3"/>
    <w:rsid w:val="00B52AC8"/>
    <w:rsid w:val="00B52B6A"/>
    <w:rsid w:val="00B52FB5"/>
    <w:rsid w:val="00B530C3"/>
    <w:rsid w:val="00B53430"/>
    <w:rsid w:val="00B5344F"/>
    <w:rsid w:val="00B5347D"/>
    <w:rsid w:val="00B53700"/>
    <w:rsid w:val="00B53A5E"/>
    <w:rsid w:val="00B53B13"/>
    <w:rsid w:val="00B53CAA"/>
    <w:rsid w:val="00B53F3E"/>
    <w:rsid w:val="00B54579"/>
    <w:rsid w:val="00B547AA"/>
    <w:rsid w:val="00B54DB9"/>
    <w:rsid w:val="00B54ED4"/>
    <w:rsid w:val="00B55215"/>
    <w:rsid w:val="00B557E7"/>
    <w:rsid w:val="00B5586E"/>
    <w:rsid w:val="00B55AEF"/>
    <w:rsid w:val="00B5605F"/>
    <w:rsid w:val="00B56539"/>
    <w:rsid w:val="00B56571"/>
    <w:rsid w:val="00B56B45"/>
    <w:rsid w:val="00B56E7C"/>
    <w:rsid w:val="00B5701A"/>
    <w:rsid w:val="00B57F88"/>
    <w:rsid w:val="00B603A7"/>
    <w:rsid w:val="00B606BC"/>
    <w:rsid w:val="00B60829"/>
    <w:rsid w:val="00B609F1"/>
    <w:rsid w:val="00B60B08"/>
    <w:rsid w:val="00B60DCC"/>
    <w:rsid w:val="00B60EC2"/>
    <w:rsid w:val="00B610A0"/>
    <w:rsid w:val="00B610DD"/>
    <w:rsid w:val="00B617BD"/>
    <w:rsid w:val="00B61D8B"/>
    <w:rsid w:val="00B62301"/>
    <w:rsid w:val="00B6230C"/>
    <w:rsid w:val="00B62B19"/>
    <w:rsid w:val="00B62C15"/>
    <w:rsid w:val="00B62FEB"/>
    <w:rsid w:val="00B631A7"/>
    <w:rsid w:val="00B631E9"/>
    <w:rsid w:val="00B6326B"/>
    <w:rsid w:val="00B6350F"/>
    <w:rsid w:val="00B6356E"/>
    <w:rsid w:val="00B6359B"/>
    <w:rsid w:val="00B637C0"/>
    <w:rsid w:val="00B63828"/>
    <w:rsid w:val="00B63A0C"/>
    <w:rsid w:val="00B63CA9"/>
    <w:rsid w:val="00B641BA"/>
    <w:rsid w:val="00B6446F"/>
    <w:rsid w:val="00B64667"/>
    <w:rsid w:val="00B64B00"/>
    <w:rsid w:val="00B64C4B"/>
    <w:rsid w:val="00B65288"/>
    <w:rsid w:val="00B65470"/>
    <w:rsid w:val="00B656E2"/>
    <w:rsid w:val="00B65922"/>
    <w:rsid w:val="00B65E8F"/>
    <w:rsid w:val="00B662C7"/>
    <w:rsid w:val="00B66622"/>
    <w:rsid w:val="00B6696C"/>
    <w:rsid w:val="00B66A58"/>
    <w:rsid w:val="00B66BDD"/>
    <w:rsid w:val="00B673FE"/>
    <w:rsid w:val="00B67B97"/>
    <w:rsid w:val="00B70101"/>
    <w:rsid w:val="00B70B96"/>
    <w:rsid w:val="00B70C2C"/>
    <w:rsid w:val="00B70D08"/>
    <w:rsid w:val="00B70F6B"/>
    <w:rsid w:val="00B7161D"/>
    <w:rsid w:val="00B71D38"/>
    <w:rsid w:val="00B72046"/>
    <w:rsid w:val="00B723A0"/>
    <w:rsid w:val="00B72962"/>
    <w:rsid w:val="00B729FC"/>
    <w:rsid w:val="00B72A29"/>
    <w:rsid w:val="00B72ACE"/>
    <w:rsid w:val="00B72B3E"/>
    <w:rsid w:val="00B72C62"/>
    <w:rsid w:val="00B72EB3"/>
    <w:rsid w:val="00B7330F"/>
    <w:rsid w:val="00B735E0"/>
    <w:rsid w:val="00B7381B"/>
    <w:rsid w:val="00B73833"/>
    <w:rsid w:val="00B73A24"/>
    <w:rsid w:val="00B73C21"/>
    <w:rsid w:val="00B73F25"/>
    <w:rsid w:val="00B73F82"/>
    <w:rsid w:val="00B74091"/>
    <w:rsid w:val="00B74151"/>
    <w:rsid w:val="00B74507"/>
    <w:rsid w:val="00B74607"/>
    <w:rsid w:val="00B746D2"/>
    <w:rsid w:val="00B749A1"/>
    <w:rsid w:val="00B74A21"/>
    <w:rsid w:val="00B75066"/>
    <w:rsid w:val="00B751B8"/>
    <w:rsid w:val="00B7552C"/>
    <w:rsid w:val="00B75752"/>
    <w:rsid w:val="00B757C0"/>
    <w:rsid w:val="00B75993"/>
    <w:rsid w:val="00B75997"/>
    <w:rsid w:val="00B75B07"/>
    <w:rsid w:val="00B75B28"/>
    <w:rsid w:val="00B75C34"/>
    <w:rsid w:val="00B75D75"/>
    <w:rsid w:val="00B75DA3"/>
    <w:rsid w:val="00B75DF1"/>
    <w:rsid w:val="00B76737"/>
    <w:rsid w:val="00B76BA2"/>
    <w:rsid w:val="00B76BF2"/>
    <w:rsid w:val="00B76D45"/>
    <w:rsid w:val="00B76E72"/>
    <w:rsid w:val="00B771F8"/>
    <w:rsid w:val="00B772F9"/>
    <w:rsid w:val="00B773C9"/>
    <w:rsid w:val="00B777ED"/>
    <w:rsid w:val="00B77992"/>
    <w:rsid w:val="00B77C1F"/>
    <w:rsid w:val="00B77C9E"/>
    <w:rsid w:val="00B77FC5"/>
    <w:rsid w:val="00B80209"/>
    <w:rsid w:val="00B80274"/>
    <w:rsid w:val="00B80302"/>
    <w:rsid w:val="00B80828"/>
    <w:rsid w:val="00B80E64"/>
    <w:rsid w:val="00B80EF6"/>
    <w:rsid w:val="00B810D7"/>
    <w:rsid w:val="00B8135D"/>
    <w:rsid w:val="00B81496"/>
    <w:rsid w:val="00B81625"/>
    <w:rsid w:val="00B81B23"/>
    <w:rsid w:val="00B81C1A"/>
    <w:rsid w:val="00B81E1C"/>
    <w:rsid w:val="00B829FE"/>
    <w:rsid w:val="00B82B2F"/>
    <w:rsid w:val="00B83090"/>
    <w:rsid w:val="00B83169"/>
    <w:rsid w:val="00B83355"/>
    <w:rsid w:val="00B836C5"/>
    <w:rsid w:val="00B83C17"/>
    <w:rsid w:val="00B840BB"/>
    <w:rsid w:val="00B848E8"/>
    <w:rsid w:val="00B84975"/>
    <w:rsid w:val="00B84D1C"/>
    <w:rsid w:val="00B84F6F"/>
    <w:rsid w:val="00B84FDB"/>
    <w:rsid w:val="00B85197"/>
    <w:rsid w:val="00B851B3"/>
    <w:rsid w:val="00B853F5"/>
    <w:rsid w:val="00B85790"/>
    <w:rsid w:val="00B85845"/>
    <w:rsid w:val="00B859D4"/>
    <w:rsid w:val="00B85A6C"/>
    <w:rsid w:val="00B85CF5"/>
    <w:rsid w:val="00B85D9A"/>
    <w:rsid w:val="00B860A1"/>
    <w:rsid w:val="00B86253"/>
    <w:rsid w:val="00B86262"/>
    <w:rsid w:val="00B862A4"/>
    <w:rsid w:val="00B86536"/>
    <w:rsid w:val="00B86872"/>
    <w:rsid w:val="00B86AD6"/>
    <w:rsid w:val="00B86C4B"/>
    <w:rsid w:val="00B86D4C"/>
    <w:rsid w:val="00B86D94"/>
    <w:rsid w:val="00B87437"/>
    <w:rsid w:val="00B87B98"/>
    <w:rsid w:val="00B87BCF"/>
    <w:rsid w:val="00B9000B"/>
    <w:rsid w:val="00B90470"/>
    <w:rsid w:val="00B90A05"/>
    <w:rsid w:val="00B90CC8"/>
    <w:rsid w:val="00B90F4D"/>
    <w:rsid w:val="00B90F96"/>
    <w:rsid w:val="00B917E1"/>
    <w:rsid w:val="00B9181D"/>
    <w:rsid w:val="00B9182A"/>
    <w:rsid w:val="00B9188E"/>
    <w:rsid w:val="00B92305"/>
    <w:rsid w:val="00B92622"/>
    <w:rsid w:val="00B92B1D"/>
    <w:rsid w:val="00B92E65"/>
    <w:rsid w:val="00B93047"/>
    <w:rsid w:val="00B933AC"/>
    <w:rsid w:val="00B9391C"/>
    <w:rsid w:val="00B93AA9"/>
    <w:rsid w:val="00B93B1D"/>
    <w:rsid w:val="00B93C01"/>
    <w:rsid w:val="00B93C96"/>
    <w:rsid w:val="00B93E5F"/>
    <w:rsid w:val="00B93F4A"/>
    <w:rsid w:val="00B94294"/>
    <w:rsid w:val="00B947B7"/>
    <w:rsid w:val="00B94919"/>
    <w:rsid w:val="00B94B59"/>
    <w:rsid w:val="00B953B6"/>
    <w:rsid w:val="00B955AC"/>
    <w:rsid w:val="00B958A6"/>
    <w:rsid w:val="00B95A24"/>
    <w:rsid w:val="00B96298"/>
    <w:rsid w:val="00B962AF"/>
    <w:rsid w:val="00B966C4"/>
    <w:rsid w:val="00B9682C"/>
    <w:rsid w:val="00B96A17"/>
    <w:rsid w:val="00B9738E"/>
    <w:rsid w:val="00B975F0"/>
    <w:rsid w:val="00B97B24"/>
    <w:rsid w:val="00B97BBD"/>
    <w:rsid w:val="00B97DD5"/>
    <w:rsid w:val="00B97EE9"/>
    <w:rsid w:val="00BA00FA"/>
    <w:rsid w:val="00BA0198"/>
    <w:rsid w:val="00BA03C9"/>
    <w:rsid w:val="00BA0794"/>
    <w:rsid w:val="00BA09FF"/>
    <w:rsid w:val="00BA0CDA"/>
    <w:rsid w:val="00BA0D29"/>
    <w:rsid w:val="00BA0D5F"/>
    <w:rsid w:val="00BA1250"/>
    <w:rsid w:val="00BA129D"/>
    <w:rsid w:val="00BA1302"/>
    <w:rsid w:val="00BA13F2"/>
    <w:rsid w:val="00BA14A7"/>
    <w:rsid w:val="00BA16CD"/>
    <w:rsid w:val="00BA1737"/>
    <w:rsid w:val="00BA1923"/>
    <w:rsid w:val="00BA1A3D"/>
    <w:rsid w:val="00BA1B54"/>
    <w:rsid w:val="00BA1BBA"/>
    <w:rsid w:val="00BA1C49"/>
    <w:rsid w:val="00BA1C89"/>
    <w:rsid w:val="00BA1D22"/>
    <w:rsid w:val="00BA1D9B"/>
    <w:rsid w:val="00BA247B"/>
    <w:rsid w:val="00BA2592"/>
    <w:rsid w:val="00BA2732"/>
    <w:rsid w:val="00BA281B"/>
    <w:rsid w:val="00BA293A"/>
    <w:rsid w:val="00BA2A9C"/>
    <w:rsid w:val="00BA2C7B"/>
    <w:rsid w:val="00BA4217"/>
    <w:rsid w:val="00BA4273"/>
    <w:rsid w:val="00BA444B"/>
    <w:rsid w:val="00BA4587"/>
    <w:rsid w:val="00BA4822"/>
    <w:rsid w:val="00BA4B4A"/>
    <w:rsid w:val="00BA4F6E"/>
    <w:rsid w:val="00BA5102"/>
    <w:rsid w:val="00BA51DC"/>
    <w:rsid w:val="00BA524C"/>
    <w:rsid w:val="00BA535D"/>
    <w:rsid w:val="00BA55A2"/>
    <w:rsid w:val="00BA5854"/>
    <w:rsid w:val="00BA5888"/>
    <w:rsid w:val="00BA58E9"/>
    <w:rsid w:val="00BA5CFC"/>
    <w:rsid w:val="00BA5D97"/>
    <w:rsid w:val="00BA5DCB"/>
    <w:rsid w:val="00BA5E7C"/>
    <w:rsid w:val="00BA5FC9"/>
    <w:rsid w:val="00BA6303"/>
    <w:rsid w:val="00BA64B8"/>
    <w:rsid w:val="00BA684F"/>
    <w:rsid w:val="00BA6CFF"/>
    <w:rsid w:val="00BA6E18"/>
    <w:rsid w:val="00BA7873"/>
    <w:rsid w:val="00BA78EF"/>
    <w:rsid w:val="00BA7E5D"/>
    <w:rsid w:val="00BB004B"/>
    <w:rsid w:val="00BB0086"/>
    <w:rsid w:val="00BB073E"/>
    <w:rsid w:val="00BB082B"/>
    <w:rsid w:val="00BB0927"/>
    <w:rsid w:val="00BB09FA"/>
    <w:rsid w:val="00BB09FF"/>
    <w:rsid w:val="00BB0AA0"/>
    <w:rsid w:val="00BB0B28"/>
    <w:rsid w:val="00BB0DDC"/>
    <w:rsid w:val="00BB0E03"/>
    <w:rsid w:val="00BB111C"/>
    <w:rsid w:val="00BB13FA"/>
    <w:rsid w:val="00BB1773"/>
    <w:rsid w:val="00BB1AAD"/>
    <w:rsid w:val="00BB1D1F"/>
    <w:rsid w:val="00BB1E3C"/>
    <w:rsid w:val="00BB1F50"/>
    <w:rsid w:val="00BB2046"/>
    <w:rsid w:val="00BB2300"/>
    <w:rsid w:val="00BB2611"/>
    <w:rsid w:val="00BB27FF"/>
    <w:rsid w:val="00BB2854"/>
    <w:rsid w:val="00BB2CF9"/>
    <w:rsid w:val="00BB2F44"/>
    <w:rsid w:val="00BB2FF7"/>
    <w:rsid w:val="00BB3668"/>
    <w:rsid w:val="00BB3871"/>
    <w:rsid w:val="00BB38B6"/>
    <w:rsid w:val="00BB3A61"/>
    <w:rsid w:val="00BB3AA0"/>
    <w:rsid w:val="00BB3F98"/>
    <w:rsid w:val="00BB449D"/>
    <w:rsid w:val="00BB4D37"/>
    <w:rsid w:val="00BB4E7D"/>
    <w:rsid w:val="00BB4F67"/>
    <w:rsid w:val="00BB5087"/>
    <w:rsid w:val="00BB5442"/>
    <w:rsid w:val="00BB5934"/>
    <w:rsid w:val="00BB5A5B"/>
    <w:rsid w:val="00BB5CB7"/>
    <w:rsid w:val="00BB5D79"/>
    <w:rsid w:val="00BB5EE4"/>
    <w:rsid w:val="00BB5F4C"/>
    <w:rsid w:val="00BB5FB3"/>
    <w:rsid w:val="00BB658E"/>
    <w:rsid w:val="00BB65D9"/>
    <w:rsid w:val="00BB68C5"/>
    <w:rsid w:val="00BB6B3D"/>
    <w:rsid w:val="00BB7030"/>
    <w:rsid w:val="00BB7565"/>
    <w:rsid w:val="00BB75A4"/>
    <w:rsid w:val="00BB75A9"/>
    <w:rsid w:val="00BB7659"/>
    <w:rsid w:val="00BB79E8"/>
    <w:rsid w:val="00BB7A20"/>
    <w:rsid w:val="00BC05A1"/>
    <w:rsid w:val="00BC061A"/>
    <w:rsid w:val="00BC064D"/>
    <w:rsid w:val="00BC0A28"/>
    <w:rsid w:val="00BC0B33"/>
    <w:rsid w:val="00BC0EE4"/>
    <w:rsid w:val="00BC1803"/>
    <w:rsid w:val="00BC19DB"/>
    <w:rsid w:val="00BC1AE1"/>
    <w:rsid w:val="00BC21D0"/>
    <w:rsid w:val="00BC23F9"/>
    <w:rsid w:val="00BC2574"/>
    <w:rsid w:val="00BC2705"/>
    <w:rsid w:val="00BC2DAC"/>
    <w:rsid w:val="00BC31F8"/>
    <w:rsid w:val="00BC34AC"/>
    <w:rsid w:val="00BC371F"/>
    <w:rsid w:val="00BC3727"/>
    <w:rsid w:val="00BC37A9"/>
    <w:rsid w:val="00BC37AB"/>
    <w:rsid w:val="00BC3A1E"/>
    <w:rsid w:val="00BC3CD0"/>
    <w:rsid w:val="00BC3CE2"/>
    <w:rsid w:val="00BC3D8E"/>
    <w:rsid w:val="00BC3DFE"/>
    <w:rsid w:val="00BC3FEF"/>
    <w:rsid w:val="00BC4551"/>
    <w:rsid w:val="00BC4582"/>
    <w:rsid w:val="00BC4631"/>
    <w:rsid w:val="00BC4E0A"/>
    <w:rsid w:val="00BC5342"/>
    <w:rsid w:val="00BC5420"/>
    <w:rsid w:val="00BC546C"/>
    <w:rsid w:val="00BC5573"/>
    <w:rsid w:val="00BC59C2"/>
    <w:rsid w:val="00BC5A2E"/>
    <w:rsid w:val="00BC5C19"/>
    <w:rsid w:val="00BC5D1B"/>
    <w:rsid w:val="00BC5E22"/>
    <w:rsid w:val="00BC5F31"/>
    <w:rsid w:val="00BC611C"/>
    <w:rsid w:val="00BC6B9E"/>
    <w:rsid w:val="00BC6C5C"/>
    <w:rsid w:val="00BC6DE5"/>
    <w:rsid w:val="00BC6E42"/>
    <w:rsid w:val="00BC71FA"/>
    <w:rsid w:val="00BC7297"/>
    <w:rsid w:val="00BC732D"/>
    <w:rsid w:val="00BC774E"/>
    <w:rsid w:val="00BC781B"/>
    <w:rsid w:val="00BC79DA"/>
    <w:rsid w:val="00BC7ACC"/>
    <w:rsid w:val="00BC7C48"/>
    <w:rsid w:val="00BC7ED2"/>
    <w:rsid w:val="00BD065F"/>
    <w:rsid w:val="00BD07A1"/>
    <w:rsid w:val="00BD0A59"/>
    <w:rsid w:val="00BD0E15"/>
    <w:rsid w:val="00BD0F48"/>
    <w:rsid w:val="00BD0FE6"/>
    <w:rsid w:val="00BD124E"/>
    <w:rsid w:val="00BD13FB"/>
    <w:rsid w:val="00BD1475"/>
    <w:rsid w:val="00BD147C"/>
    <w:rsid w:val="00BD2100"/>
    <w:rsid w:val="00BD26B7"/>
    <w:rsid w:val="00BD2702"/>
    <w:rsid w:val="00BD2966"/>
    <w:rsid w:val="00BD2A9D"/>
    <w:rsid w:val="00BD2D03"/>
    <w:rsid w:val="00BD3155"/>
    <w:rsid w:val="00BD3273"/>
    <w:rsid w:val="00BD3416"/>
    <w:rsid w:val="00BD35CE"/>
    <w:rsid w:val="00BD3818"/>
    <w:rsid w:val="00BD397F"/>
    <w:rsid w:val="00BD3A0F"/>
    <w:rsid w:val="00BD3B8B"/>
    <w:rsid w:val="00BD3FD0"/>
    <w:rsid w:val="00BD4312"/>
    <w:rsid w:val="00BD4468"/>
    <w:rsid w:val="00BD450C"/>
    <w:rsid w:val="00BD454E"/>
    <w:rsid w:val="00BD4565"/>
    <w:rsid w:val="00BD48EE"/>
    <w:rsid w:val="00BD4A4D"/>
    <w:rsid w:val="00BD4C65"/>
    <w:rsid w:val="00BD539D"/>
    <w:rsid w:val="00BD53BE"/>
    <w:rsid w:val="00BD56CD"/>
    <w:rsid w:val="00BD57A1"/>
    <w:rsid w:val="00BD5ADA"/>
    <w:rsid w:val="00BD5CBB"/>
    <w:rsid w:val="00BD5D15"/>
    <w:rsid w:val="00BD5F8F"/>
    <w:rsid w:val="00BD62F7"/>
    <w:rsid w:val="00BD6305"/>
    <w:rsid w:val="00BD6609"/>
    <w:rsid w:val="00BD69DD"/>
    <w:rsid w:val="00BD6CB1"/>
    <w:rsid w:val="00BD73FB"/>
    <w:rsid w:val="00BD7676"/>
    <w:rsid w:val="00BD78FF"/>
    <w:rsid w:val="00BD7B3A"/>
    <w:rsid w:val="00BE001E"/>
    <w:rsid w:val="00BE005E"/>
    <w:rsid w:val="00BE00F7"/>
    <w:rsid w:val="00BE03CC"/>
    <w:rsid w:val="00BE0510"/>
    <w:rsid w:val="00BE08C1"/>
    <w:rsid w:val="00BE08CE"/>
    <w:rsid w:val="00BE0B41"/>
    <w:rsid w:val="00BE0E3D"/>
    <w:rsid w:val="00BE1229"/>
    <w:rsid w:val="00BE160E"/>
    <w:rsid w:val="00BE1968"/>
    <w:rsid w:val="00BE1E96"/>
    <w:rsid w:val="00BE1ED0"/>
    <w:rsid w:val="00BE1F57"/>
    <w:rsid w:val="00BE2042"/>
    <w:rsid w:val="00BE2513"/>
    <w:rsid w:val="00BE2583"/>
    <w:rsid w:val="00BE25E0"/>
    <w:rsid w:val="00BE2CFF"/>
    <w:rsid w:val="00BE30B2"/>
    <w:rsid w:val="00BE3613"/>
    <w:rsid w:val="00BE36E9"/>
    <w:rsid w:val="00BE38F0"/>
    <w:rsid w:val="00BE39E2"/>
    <w:rsid w:val="00BE3AF0"/>
    <w:rsid w:val="00BE3BA0"/>
    <w:rsid w:val="00BE4065"/>
    <w:rsid w:val="00BE40BA"/>
    <w:rsid w:val="00BE4193"/>
    <w:rsid w:val="00BE4274"/>
    <w:rsid w:val="00BE442A"/>
    <w:rsid w:val="00BE446B"/>
    <w:rsid w:val="00BE4775"/>
    <w:rsid w:val="00BE490A"/>
    <w:rsid w:val="00BE49F8"/>
    <w:rsid w:val="00BE4D19"/>
    <w:rsid w:val="00BE50E2"/>
    <w:rsid w:val="00BE5414"/>
    <w:rsid w:val="00BE5699"/>
    <w:rsid w:val="00BE57FE"/>
    <w:rsid w:val="00BE58B2"/>
    <w:rsid w:val="00BE5B7F"/>
    <w:rsid w:val="00BE5C74"/>
    <w:rsid w:val="00BE5F81"/>
    <w:rsid w:val="00BE5FAA"/>
    <w:rsid w:val="00BE627E"/>
    <w:rsid w:val="00BE6835"/>
    <w:rsid w:val="00BE6921"/>
    <w:rsid w:val="00BE6C64"/>
    <w:rsid w:val="00BE6C6E"/>
    <w:rsid w:val="00BE6D26"/>
    <w:rsid w:val="00BE6D30"/>
    <w:rsid w:val="00BE6E50"/>
    <w:rsid w:val="00BE70C5"/>
    <w:rsid w:val="00BE7481"/>
    <w:rsid w:val="00BE772F"/>
    <w:rsid w:val="00BE7F19"/>
    <w:rsid w:val="00BF0164"/>
    <w:rsid w:val="00BF0173"/>
    <w:rsid w:val="00BF02FC"/>
    <w:rsid w:val="00BF063F"/>
    <w:rsid w:val="00BF089C"/>
    <w:rsid w:val="00BF0E9B"/>
    <w:rsid w:val="00BF0ECA"/>
    <w:rsid w:val="00BF1101"/>
    <w:rsid w:val="00BF1186"/>
    <w:rsid w:val="00BF1188"/>
    <w:rsid w:val="00BF156F"/>
    <w:rsid w:val="00BF15B6"/>
    <w:rsid w:val="00BF1616"/>
    <w:rsid w:val="00BF1B4C"/>
    <w:rsid w:val="00BF1FEB"/>
    <w:rsid w:val="00BF2243"/>
    <w:rsid w:val="00BF240A"/>
    <w:rsid w:val="00BF24A7"/>
    <w:rsid w:val="00BF26BB"/>
    <w:rsid w:val="00BF2825"/>
    <w:rsid w:val="00BF2B0E"/>
    <w:rsid w:val="00BF2C08"/>
    <w:rsid w:val="00BF3083"/>
    <w:rsid w:val="00BF3489"/>
    <w:rsid w:val="00BF3E59"/>
    <w:rsid w:val="00BF4110"/>
    <w:rsid w:val="00BF41D8"/>
    <w:rsid w:val="00BF42C9"/>
    <w:rsid w:val="00BF4313"/>
    <w:rsid w:val="00BF4335"/>
    <w:rsid w:val="00BF447C"/>
    <w:rsid w:val="00BF46A5"/>
    <w:rsid w:val="00BF47F7"/>
    <w:rsid w:val="00BF50C0"/>
    <w:rsid w:val="00BF51D8"/>
    <w:rsid w:val="00BF520D"/>
    <w:rsid w:val="00BF53FD"/>
    <w:rsid w:val="00BF557D"/>
    <w:rsid w:val="00BF55E2"/>
    <w:rsid w:val="00BF5A17"/>
    <w:rsid w:val="00BF6099"/>
    <w:rsid w:val="00BF6498"/>
    <w:rsid w:val="00BF6989"/>
    <w:rsid w:val="00BF6B10"/>
    <w:rsid w:val="00BF6CBB"/>
    <w:rsid w:val="00BF6D34"/>
    <w:rsid w:val="00BF7566"/>
    <w:rsid w:val="00BF7C1A"/>
    <w:rsid w:val="00BF7C54"/>
    <w:rsid w:val="00BF7C9B"/>
    <w:rsid w:val="00BF7CF4"/>
    <w:rsid w:val="00BF7FA9"/>
    <w:rsid w:val="00C001BE"/>
    <w:rsid w:val="00C002BA"/>
    <w:rsid w:val="00C0038D"/>
    <w:rsid w:val="00C00429"/>
    <w:rsid w:val="00C00849"/>
    <w:rsid w:val="00C00C55"/>
    <w:rsid w:val="00C013F2"/>
    <w:rsid w:val="00C014C0"/>
    <w:rsid w:val="00C01964"/>
    <w:rsid w:val="00C01A6C"/>
    <w:rsid w:val="00C01BCB"/>
    <w:rsid w:val="00C01FA7"/>
    <w:rsid w:val="00C021DE"/>
    <w:rsid w:val="00C022E9"/>
    <w:rsid w:val="00C024AF"/>
    <w:rsid w:val="00C02646"/>
    <w:rsid w:val="00C028AE"/>
    <w:rsid w:val="00C0293E"/>
    <w:rsid w:val="00C02AF2"/>
    <w:rsid w:val="00C02ED5"/>
    <w:rsid w:val="00C0356D"/>
    <w:rsid w:val="00C036C5"/>
    <w:rsid w:val="00C037FB"/>
    <w:rsid w:val="00C0385F"/>
    <w:rsid w:val="00C03DAE"/>
    <w:rsid w:val="00C0428B"/>
    <w:rsid w:val="00C04E6F"/>
    <w:rsid w:val="00C04EF9"/>
    <w:rsid w:val="00C05325"/>
    <w:rsid w:val="00C053AF"/>
    <w:rsid w:val="00C05582"/>
    <w:rsid w:val="00C058C7"/>
    <w:rsid w:val="00C05B72"/>
    <w:rsid w:val="00C05E89"/>
    <w:rsid w:val="00C061C5"/>
    <w:rsid w:val="00C06203"/>
    <w:rsid w:val="00C062C8"/>
    <w:rsid w:val="00C06629"/>
    <w:rsid w:val="00C0669E"/>
    <w:rsid w:val="00C067B9"/>
    <w:rsid w:val="00C0691E"/>
    <w:rsid w:val="00C06FBD"/>
    <w:rsid w:val="00C0713C"/>
    <w:rsid w:val="00C071D2"/>
    <w:rsid w:val="00C07459"/>
    <w:rsid w:val="00C0751E"/>
    <w:rsid w:val="00C07752"/>
    <w:rsid w:val="00C07755"/>
    <w:rsid w:val="00C078B4"/>
    <w:rsid w:val="00C0799D"/>
    <w:rsid w:val="00C07CDC"/>
    <w:rsid w:val="00C07DA0"/>
    <w:rsid w:val="00C07DCF"/>
    <w:rsid w:val="00C07EEF"/>
    <w:rsid w:val="00C10252"/>
    <w:rsid w:val="00C102A0"/>
    <w:rsid w:val="00C1032E"/>
    <w:rsid w:val="00C103B6"/>
    <w:rsid w:val="00C1060A"/>
    <w:rsid w:val="00C10C05"/>
    <w:rsid w:val="00C10E57"/>
    <w:rsid w:val="00C10ECD"/>
    <w:rsid w:val="00C10F3E"/>
    <w:rsid w:val="00C110F6"/>
    <w:rsid w:val="00C1139E"/>
    <w:rsid w:val="00C114FA"/>
    <w:rsid w:val="00C11824"/>
    <w:rsid w:val="00C11AA0"/>
    <w:rsid w:val="00C11C51"/>
    <w:rsid w:val="00C11E1A"/>
    <w:rsid w:val="00C11EFD"/>
    <w:rsid w:val="00C11FD2"/>
    <w:rsid w:val="00C12037"/>
    <w:rsid w:val="00C1209C"/>
    <w:rsid w:val="00C125E5"/>
    <w:rsid w:val="00C128A1"/>
    <w:rsid w:val="00C12A0E"/>
    <w:rsid w:val="00C12C47"/>
    <w:rsid w:val="00C13016"/>
    <w:rsid w:val="00C13436"/>
    <w:rsid w:val="00C13581"/>
    <w:rsid w:val="00C135D4"/>
    <w:rsid w:val="00C13665"/>
    <w:rsid w:val="00C136BF"/>
    <w:rsid w:val="00C13780"/>
    <w:rsid w:val="00C137AF"/>
    <w:rsid w:val="00C13B78"/>
    <w:rsid w:val="00C13BE0"/>
    <w:rsid w:val="00C13CD5"/>
    <w:rsid w:val="00C13E26"/>
    <w:rsid w:val="00C13FA2"/>
    <w:rsid w:val="00C140AF"/>
    <w:rsid w:val="00C14241"/>
    <w:rsid w:val="00C142BF"/>
    <w:rsid w:val="00C146A7"/>
    <w:rsid w:val="00C149D4"/>
    <w:rsid w:val="00C149FD"/>
    <w:rsid w:val="00C14AFD"/>
    <w:rsid w:val="00C14D0C"/>
    <w:rsid w:val="00C14F6E"/>
    <w:rsid w:val="00C153CA"/>
    <w:rsid w:val="00C15438"/>
    <w:rsid w:val="00C156CA"/>
    <w:rsid w:val="00C15E48"/>
    <w:rsid w:val="00C15E85"/>
    <w:rsid w:val="00C1666B"/>
    <w:rsid w:val="00C16B8B"/>
    <w:rsid w:val="00C16FB0"/>
    <w:rsid w:val="00C17159"/>
    <w:rsid w:val="00C1738F"/>
    <w:rsid w:val="00C17684"/>
    <w:rsid w:val="00C17B56"/>
    <w:rsid w:val="00C17B94"/>
    <w:rsid w:val="00C17F46"/>
    <w:rsid w:val="00C203BD"/>
    <w:rsid w:val="00C208D1"/>
    <w:rsid w:val="00C20B3D"/>
    <w:rsid w:val="00C20C03"/>
    <w:rsid w:val="00C20DD1"/>
    <w:rsid w:val="00C20E30"/>
    <w:rsid w:val="00C20E6A"/>
    <w:rsid w:val="00C210FE"/>
    <w:rsid w:val="00C2128D"/>
    <w:rsid w:val="00C21765"/>
    <w:rsid w:val="00C21A68"/>
    <w:rsid w:val="00C21B7E"/>
    <w:rsid w:val="00C21BB2"/>
    <w:rsid w:val="00C221FA"/>
    <w:rsid w:val="00C2220D"/>
    <w:rsid w:val="00C22225"/>
    <w:rsid w:val="00C22DDB"/>
    <w:rsid w:val="00C22FBD"/>
    <w:rsid w:val="00C22FFD"/>
    <w:rsid w:val="00C23545"/>
    <w:rsid w:val="00C235C4"/>
    <w:rsid w:val="00C239EF"/>
    <w:rsid w:val="00C23A81"/>
    <w:rsid w:val="00C23AA8"/>
    <w:rsid w:val="00C23D23"/>
    <w:rsid w:val="00C23F9B"/>
    <w:rsid w:val="00C2400B"/>
    <w:rsid w:val="00C2414C"/>
    <w:rsid w:val="00C24186"/>
    <w:rsid w:val="00C24194"/>
    <w:rsid w:val="00C24206"/>
    <w:rsid w:val="00C24298"/>
    <w:rsid w:val="00C24575"/>
    <w:rsid w:val="00C249CA"/>
    <w:rsid w:val="00C249F1"/>
    <w:rsid w:val="00C24FCF"/>
    <w:rsid w:val="00C251EC"/>
    <w:rsid w:val="00C25248"/>
    <w:rsid w:val="00C253D3"/>
    <w:rsid w:val="00C2546A"/>
    <w:rsid w:val="00C2554F"/>
    <w:rsid w:val="00C25597"/>
    <w:rsid w:val="00C258BE"/>
    <w:rsid w:val="00C258E6"/>
    <w:rsid w:val="00C25D86"/>
    <w:rsid w:val="00C25EFB"/>
    <w:rsid w:val="00C26106"/>
    <w:rsid w:val="00C2620F"/>
    <w:rsid w:val="00C26240"/>
    <w:rsid w:val="00C26304"/>
    <w:rsid w:val="00C264B7"/>
    <w:rsid w:val="00C26731"/>
    <w:rsid w:val="00C26C43"/>
    <w:rsid w:val="00C2752D"/>
    <w:rsid w:val="00C278FE"/>
    <w:rsid w:val="00C3057A"/>
    <w:rsid w:val="00C30688"/>
    <w:rsid w:val="00C3079F"/>
    <w:rsid w:val="00C30B95"/>
    <w:rsid w:val="00C30C82"/>
    <w:rsid w:val="00C3108A"/>
    <w:rsid w:val="00C310F9"/>
    <w:rsid w:val="00C3113C"/>
    <w:rsid w:val="00C3115F"/>
    <w:rsid w:val="00C31263"/>
    <w:rsid w:val="00C3164A"/>
    <w:rsid w:val="00C316D3"/>
    <w:rsid w:val="00C319B2"/>
    <w:rsid w:val="00C319D7"/>
    <w:rsid w:val="00C31AD7"/>
    <w:rsid w:val="00C31B8C"/>
    <w:rsid w:val="00C31EF2"/>
    <w:rsid w:val="00C32488"/>
    <w:rsid w:val="00C32910"/>
    <w:rsid w:val="00C32C2E"/>
    <w:rsid w:val="00C32FC0"/>
    <w:rsid w:val="00C33368"/>
    <w:rsid w:val="00C3341B"/>
    <w:rsid w:val="00C33457"/>
    <w:rsid w:val="00C335BA"/>
    <w:rsid w:val="00C33A9A"/>
    <w:rsid w:val="00C33AA2"/>
    <w:rsid w:val="00C33B0A"/>
    <w:rsid w:val="00C33F72"/>
    <w:rsid w:val="00C3443A"/>
    <w:rsid w:val="00C34542"/>
    <w:rsid w:val="00C345BF"/>
    <w:rsid w:val="00C34685"/>
    <w:rsid w:val="00C34BAB"/>
    <w:rsid w:val="00C34C58"/>
    <w:rsid w:val="00C352E0"/>
    <w:rsid w:val="00C353B8"/>
    <w:rsid w:val="00C36378"/>
    <w:rsid w:val="00C364C6"/>
    <w:rsid w:val="00C3667D"/>
    <w:rsid w:val="00C36882"/>
    <w:rsid w:val="00C36983"/>
    <w:rsid w:val="00C36C0D"/>
    <w:rsid w:val="00C36D98"/>
    <w:rsid w:val="00C37586"/>
    <w:rsid w:val="00C37763"/>
    <w:rsid w:val="00C37BC2"/>
    <w:rsid w:val="00C40340"/>
    <w:rsid w:val="00C403CC"/>
    <w:rsid w:val="00C403FE"/>
    <w:rsid w:val="00C4042A"/>
    <w:rsid w:val="00C40506"/>
    <w:rsid w:val="00C409D7"/>
    <w:rsid w:val="00C40D70"/>
    <w:rsid w:val="00C4101B"/>
    <w:rsid w:val="00C41300"/>
    <w:rsid w:val="00C41A79"/>
    <w:rsid w:val="00C41B60"/>
    <w:rsid w:val="00C41D00"/>
    <w:rsid w:val="00C41D2A"/>
    <w:rsid w:val="00C41DD4"/>
    <w:rsid w:val="00C41FC5"/>
    <w:rsid w:val="00C4203F"/>
    <w:rsid w:val="00C422AA"/>
    <w:rsid w:val="00C422DA"/>
    <w:rsid w:val="00C42450"/>
    <w:rsid w:val="00C42826"/>
    <w:rsid w:val="00C42B24"/>
    <w:rsid w:val="00C42D82"/>
    <w:rsid w:val="00C43527"/>
    <w:rsid w:val="00C43581"/>
    <w:rsid w:val="00C43668"/>
    <w:rsid w:val="00C437C4"/>
    <w:rsid w:val="00C43D13"/>
    <w:rsid w:val="00C441AE"/>
    <w:rsid w:val="00C4438C"/>
    <w:rsid w:val="00C44974"/>
    <w:rsid w:val="00C44BD8"/>
    <w:rsid w:val="00C44CD5"/>
    <w:rsid w:val="00C455C2"/>
    <w:rsid w:val="00C45843"/>
    <w:rsid w:val="00C458A6"/>
    <w:rsid w:val="00C45B78"/>
    <w:rsid w:val="00C460B6"/>
    <w:rsid w:val="00C460FD"/>
    <w:rsid w:val="00C46342"/>
    <w:rsid w:val="00C464FC"/>
    <w:rsid w:val="00C46949"/>
    <w:rsid w:val="00C46B33"/>
    <w:rsid w:val="00C46B93"/>
    <w:rsid w:val="00C46EA9"/>
    <w:rsid w:val="00C472A6"/>
    <w:rsid w:val="00C4784B"/>
    <w:rsid w:val="00C47994"/>
    <w:rsid w:val="00C47B66"/>
    <w:rsid w:val="00C47E2C"/>
    <w:rsid w:val="00C47E9E"/>
    <w:rsid w:val="00C47EE0"/>
    <w:rsid w:val="00C47F9D"/>
    <w:rsid w:val="00C5081B"/>
    <w:rsid w:val="00C508AC"/>
    <w:rsid w:val="00C50975"/>
    <w:rsid w:val="00C509F3"/>
    <w:rsid w:val="00C50B9E"/>
    <w:rsid w:val="00C50CAC"/>
    <w:rsid w:val="00C50DC9"/>
    <w:rsid w:val="00C511B7"/>
    <w:rsid w:val="00C514BD"/>
    <w:rsid w:val="00C515F8"/>
    <w:rsid w:val="00C5187E"/>
    <w:rsid w:val="00C51972"/>
    <w:rsid w:val="00C521A7"/>
    <w:rsid w:val="00C521AC"/>
    <w:rsid w:val="00C521BD"/>
    <w:rsid w:val="00C52BA4"/>
    <w:rsid w:val="00C53043"/>
    <w:rsid w:val="00C530EA"/>
    <w:rsid w:val="00C5318E"/>
    <w:rsid w:val="00C53276"/>
    <w:rsid w:val="00C5358E"/>
    <w:rsid w:val="00C535C7"/>
    <w:rsid w:val="00C536CA"/>
    <w:rsid w:val="00C53883"/>
    <w:rsid w:val="00C53AE7"/>
    <w:rsid w:val="00C53B67"/>
    <w:rsid w:val="00C53BF2"/>
    <w:rsid w:val="00C54296"/>
    <w:rsid w:val="00C54371"/>
    <w:rsid w:val="00C543F8"/>
    <w:rsid w:val="00C549EF"/>
    <w:rsid w:val="00C54A8E"/>
    <w:rsid w:val="00C54B75"/>
    <w:rsid w:val="00C54DE4"/>
    <w:rsid w:val="00C54E27"/>
    <w:rsid w:val="00C54F9F"/>
    <w:rsid w:val="00C5552A"/>
    <w:rsid w:val="00C555A3"/>
    <w:rsid w:val="00C5571E"/>
    <w:rsid w:val="00C559E0"/>
    <w:rsid w:val="00C55A0B"/>
    <w:rsid w:val="00C55BA6"/>
    <w:rsid w:val="00C55BD3"/>
    <w:rsid w:val="00C561BA"/>
    <w:rsid w:val="00C56284"/>
    <w:rsid w:val="00C563AE"/>
    <w:rsid w:val="00C566E8"/>
    <w:rsid w:val="00C56936"/>
    <w:rsid w:val="00C56C52"/>
    <w:rsid w:val="00C56DA1"/>
    <w:rsid w:val="00C56E3C"/>
    <w:rsid w:val="00C56E65"/>
    <w:rsid w:val="00C57195"/>
    <w:rsid w:val="00C574F1"/>
    <w:rsid w:val="00C57591"/>
    <w:rsid w:val="00C575F8"/>
    <w:rsid w:val="00C5760F"/>
    <w:rsid w:val="00C57CFB"/>
    <w:rsid w:val="00C57E55"/>
    <w:rsid w:val="00C57E80"/>
    <w:rsid w:val="00C60500"/>
    <w:rsid w:val="00C608B6"/>
    <w:rsid w:val="00C60A2D"/>
    <w:rsid w:val="00C60F26"/>
    <w:rsid w:val="00C611FD"/>
    <w:rsid w:val="00C615D7"/>
    <w:rsid w:val="00C615F0"/>
    <w:rsid w:val="00C61997"/>
    <w:rsid w:val="00C61D61"/>
    <w:rsid w:val="00C61FCF"/>
    <w:rsid w:val="00C627EC"/>
    <w:rsid w:val="00C62B72"/>
    <w:rsid w:val="00C62F4D"/>
    <w:rsid w:val="00C63213"/>
    <w:rsid w:val="00C633F4"/>
    <w:rsid w:val="00C63540"/>
    <w:rsid w:val="00C6381A"/>
    <w:rsid w:val="00C63991"/>
    <w:rsid w:val="00C6447D"/>
    <w:rsid w:val="00C64719"/>
    <w:rsid w:val="00C647CF"/>
    <w:rsid w:val="00C6498C"/>
    <w:rsid w:val="00C64EC5"/>
    <w:rsid w:val="00C65139"/>
    <w:rsid w:val="00C6515E"/>
    <w:rsid w:val="00C658F3"/>
    <w:rsid w:val="00C6599A"/>
    <w:rsid w:val="00C65A4C"/>
    <w:rsid w:val="00C65A76"/>
    <w:rsid w:val="00C65ADF"/>
    <w:rsid w:val="00C65B5F"/>
    <w:rsid w:val="00C65C80"/>
    <w:rsid w:val="00C65C84"/>
    <w:rsid w:val="00C65D50"/>
    <w:rsid w:val="00C6617F"/>
    <w:rsid w:val="00C661D6"/>
    <w:rsid w:val="00C663F0"/>
    <w:rsid w:val="00C666D3"/>
    <w:rsid w:val="00C66747"/>
    <w:rsid w:val="00C66EA8"/>
    <w:rsid w:val="00C67062"/>
    <w:rsid w:val="00C674CD"/>
    <w:rsid w:val="00C67554"/>
    <w:rsid w:val="00C67577"/>
    <w:rsid w:val="00C6759D"/>
    <w:rsid w:val="00C6772D"/>
    <w:rsid w:val="00C67751"/>
    <w:rsid w:val="00C677D1"/>
    <w:rsid w:val="00C67962"/>
    <w:rsid w:val="00C67C04"/>
    <w:rsid w:val="00C67ECC"/>
    <w:rsid w:val="00C67F85"/>
    <w:rsid w:val="00C7062F"/>
    <w:rsid w:val="00C7074C"/>
    <w:rsid w:val="00C70933"/>
    <w:rsid w:val="00C709B7"/>
    <w:rsid w:val="00C70E3D"/>
    <w:rsid w:val="00C70EF2"/>
    <w:rsid w:val="00C70F09"/>
    <w:rsid w:val="00C7129E"/>
    <w:rsid w:val="00C7135E"/>
    <w:rsid w:val="00C71367"/>
    <w:rsid w:val="00C7150E"/>
    <w:rsid w:val="00C71B13"/>
    <w:rsid w:val="00C71EC7"/>
    <w:rsid w:val="00C71F2D"/>
    <w:rsid w:val="00C72593"/>
    <w:rsid w:val="00C725EF"/>
    <w:rsid w:val="00C7267C"/>
    <w:rsid w:val="00C72D46"/>
    <w:rsid w:val="00C72EF9"/>
    <w:rsid w:val="00C72EFB"/>
    <w:rsid w:val="00C72F41"/>
    <w:rsid w:val="00C731E2"/>
    <w:rsid w:val="00C73ADA"/>
    <w:rsid w:val="00C73B2E"/>
    <w:rsid w:val="00C73C03"/>
    <w:rsid w:val="00C73E6A"/>
    <w:rsid w:val="00C741F9"/>
    <w:rsid w:val="00C74302"/>
    <w:rsid w:val="00C74B0C"/>
    <w:rsid w:val="00C74B4A"/>
    <w:rsid w:val="00C74C34"/>
    <w:rsid w:val="00C74C89"/>
    <w:rsid w:val="00C75372"/>
    <w:rsid w:val="00C754A1"/>
    <w:rsid w:val="00C7555B"/>
    <w:rsid w:val="00C756EC"/>
    <w:rsid w:val="00C7572B"/>
    <w:rsid w:val="00C75802"/>
    <w:rsid w:val="00C759E7"/>
    <w:rsid w:val="00C761E5"/>
    <w:rsid w:val="00C76243"/>
    <w:rsid w:val="00C763E9"/>
    <w:rsid w:val="00C7643B"/>
    <w:rsid w:val="00C76C05"/>
    <w:rsid w:val="00C774F8"/>
    <w:rsid w:val="00C77698"/>
    <w:rsid w:val="00C77827"/>
    <w:rsid w:val="00C7790A"/>
    <w:rsid w:val="00C77995"/>
    <w:rsid w:val="00C779A3"/>
    <w:rsid w:val="00C77A56"/>
    <w:rsid w:val="00C77AC8"/>
    <w:rsid w:val="00C77C8F"/>
    <w:rsid w:val="00C77E21"/>
    <w:rsid w:val="00C77E7E"/>
    <w:rsid w:val="00C77FA3"/>
    <w:rsid w:val="00C77FB3"/>
    <w:rsid w:val="00C800C4"/>
    <w:rsid w:val="00C80751"/>
    <w:rsid w:val="00C80796"/>
    <w:rsid w:val="00C809C0"/>
    <w:rsid w:val="00C80CA8"/>
    <w:rsid w:val="00C80D55"/>
    <w:rsid w:val="00C80DAC"/>
    <w:rsid w:val="00C80F93"/>
    <w:rsid w:val="00C80FB2"/>
    <w:rsid w:val="00C810E5"/>
    <w:rsid w:val="00C812BA"/>
    <w:rsid w:val="00C8140E"/>
    <w:rsid w:val="00C81429"/>
    <w:rsid w:val="00C8143D"/>
    <w:rsid w:val="00C81478"/>
    <w:rsid w:val="00C81579"/>
    <w:rsid w:val="00C81645"/>
    <w:rsid w:val="00C81681"/>
    <w:rsid w:val="00C81A23"/>
    <w:rsid w:val="00C81C9B"/>
    <w:rsid w:val="00C81EA7"/>
    <w:rsid w:val="00C8218A"/>
    <w:rsid w:val="00C82384"/>
    <w:rsid w:val="00C82525"/>
    <w:rsid w:val="00C82633"/>
    <w:rsid w:val="00C82D55"/>
    <w:rsid w:val="00C82EBF"/>
    <w:rsid w:val="00C8332C"/>
    <w:rsid w:val="00C83391"/>
    <w:rsid w:val="00C83472"/>
    <w:rsid w:val="00C834D2"/>
    <w:rsid w:val="00C8351D"/>
    <w:rsid w:val="00C8377D"/>
    <w:rsid w:val="00C83C2E"/>
    <w:rsid w:val="00C83DA7"/>
    <w:rsid w:val="00C83F2E"/>
    <w:rsid w:val="00C845FD"/>
    <w:rsid w:val="00C849E6"/>
    <w:rsid w:val="00C84D71"/>
    <w:rsid w:val="00C84FCB"/>
    <w:rsid w:val="00C850D2"/>
    <w:rsid w:val="00C85A3C"/>
    <w:rsid w:val="00C8644B"/>
    <w:rsid w:val="00C86785"/>
    <w:rsid w:val="00C8693C"/>
    <w:rsid w:val="00C87295"/>
    <w:rsid w:val="00C87466"/>
    <w:rsid w:val="00C875CC"/>
    <w:rsid w:val="00C87D89"/>
    <w:rsid w:val="00C9000E"/>
    <w:rsid w:val="00C900D7"/>
    <w:rsid w:val="00C90286"/>
    <w:rsid w:val="00C90559"/>
    <w:rsid w:val="00C9061D"/>
    <w:rsid w:val="00C90BB9"/>
    <w:rsid w:val="00C90CD0"/>
    <w:rsid w:val="00C90FFF"/>
    <w:rsid w:val="00C9128B"/>
    <w:rsid w:val="00C913FD"/>
    <w:rsid w:val="00C91491"/>
    <w:rsid w:val="00C914F5"/>
    <w:rsid w:val="00C9153D"/>
    <w:rsid w:val="00C92025"/>
    <w:rsid w:val="00C9276E"/>
    <w:rsid w:val="00C92814"/>
    <w:rsid w:val="00C92883"/>
    <w:rsid w:val="00C928B9"/>
    <w:rsid w:val="00C92EE3"/>
    <w:rsid w:val="00C92F29"/>
    <w:rsid w:val="00C92FC3"/>
    <w:rsid w:val="00C9361F"/>
    <w:rsid w:val="00C9373F"/>
    <w:rsid w:val="00C9376E"/>
    <w:rsid w:val="00C93A95"/>
    <w:rsid w:val="00C94502"/>
    <w:rsid w:val="00C9497C"/>
    <w:rsid w:val="00C94D1A"/>
    <w:rsid w:val="00C94EDC"/>
    <w:rsid w:val="00C95331"/>
    <w:rsid w:val="00C953B0"/>
    <w:rsid w:val="00C957BF"/>
    <w:rsid w:val="00C958E6"/>
    <w:rsid w:val="00C95949"/>
    <w:rsid w:val="00C95994"/>
    <w:rsid w:val="00C95BEC"/>
    <w:rsid w:val="00C960DA"/>
    <w:rsid w:val="00C962F8"/>
    <w:rsid w:val="00C96694"/>
    <w:rsid w:val="00C96A23"/>
    <w:rsid w:val="00C96B53"/>
    <w:rsid w:val="00C97438"/>
    <w:rsid w:val="00C97898"/>
    <w:rsid w:val="00C97CAB"/>
    <w:rsid w:val="00C97D1E"/>
    <w:rsid w:val="00C97D6E"/>
    <w:rsid w:val="00CA03B0"/>
    <w:rsid w:val="00CA04CE"/>
    <w:rsid w:val="00CA0978"/>
    <w:rsid w:val="00CA0D49"/>
    <w:rsid w:val="00CA0F61"/>
    <w:rsid w:val="00CA1182"/>
    <w:rsid w:val="00CA1195"/>
    <w:rsid w:val="00CA1272"/>
    <w:rsid w:val="00CA1374"/>
    <w:rsid w:val="00CA15CA"/>
    <w:rsid w:val="00CA16F6"/>
    <w:rsid w:val="00CA188B"/>
    <w:rsid w:val="00CA2046"/>
    <w:rsid w:val="00CA2653"/>
    <w:rsid w:val="00CA2788"/>
    <w:rsid w:val="00CA2A36"/>
    <w:rsid w:val="00CA2AAA"/>
    <w:rsid w:val="00CA3161"/>
    <w:rsid w:val="00CA31D0"/>
    <w:rsid w:val="00CA33D4"/>
    <w:rsid w:val="00CA34BD"/>
    <w:rsid w:val="00CA3594"/>
    <w:rsid w:val="00CA36BC"/>
    <w:rsid w:val="00CA3700"/>
    <w:rsid w:val="00CA38D1"/>
    <w:rsid w:val="00CA3AE6"/>
    <w:rsid w:val="00CA3B64"/>
    <w:rsid w:val="00CA3CC8"/>
    <w:rsid w:val="00CA3D4D"/>
    <w:rsid w:val="00CA3D67"/>
    <w:rsid w:val="00CA3DC5"/>
    <w:rsid w:val="00CA402C"/>
    <w:rsid w:val="00CA409B"/>
    <w:rsid w:val="00CA40E0"/>
    <w:rsid w:val="00CA41D0"/>
    <w:rsid w:val="00CA41F6"/>
    <w:rsid w:val="00CA4243"/>
    <w:rsid w:val="00CA45EC"/>
    <w:rsid w:val="00CA46C6"/>
    <w:rsid w:val="00CA4803"/>
    <w:rsid w:val="00CA4C8E"/>
    <w:rsid w:val="00CA4D4C"/>
    <w:rsid w:val="00CA4EFA"/>
    <w:rsid w:val="00CA4FB3"/>
    <w:rsid w:val="00CA5321"/>
    <w:rsid w:val="00CA5359"/>
    <w:rsid w:val="00CA5390"/>
    <w:rsid w:val="00CA55FA"/>
    <w:rsid w:val="00CA5D38"/>
    <w:rsid w:val="00CA656B"/>
    <w:rsid w:val="00CA699A"/>
    <w:rsid w:val="00CA6B3F"/>
    <w:rsid w:val="00CA6BF2"/>
    <w:rsid w:val="00CA6F90"/>
    <w:rsid w:val="00CA6FD6"/>
    <w:rsid w:val="00CA731C"/>
    <w:rsid w:val="00CA74EA"/>
    <w:rsid w:val="00CA78C6"/>
    <w:rsid w:val="00CA78CD"/>
    <w:rsid w:val="00CA7FF0"/>
    <w:rsid w:val="00CB0111"/>
    <w:rsid w:val="00CB01BF"/>
    <w:rsid w:val="00CB0538"/>
    <w:rsid w:val="00CB09A6"/>
    <w:rsid w:val="00CB0A94"/>
    <w:rsid w:val="00CB0BCD"/>
    <w:rsid w:val="00CB1003"/>
    <w:rsid w:val="00CB107F"/>
    <w:rsid w:val="00CB110F"/>
    <w:rsid w:val="00CB1369"/>
    <w:rsid w:val="00CB1640"/>
    <w:rsid w:val="00CB1713"/>
    <w:rsid w:val="00CB1778"/>
    <w:rsid w:val="00CB17E6"/>
    <w:rsid w:val="00CB18E6"/>
    <w:rsid w:val="00CB19C0"/>
    <w:rsid w:val="00CB19C4"/>
    <w:rsid w:val="00CB1EEE"/>
    <w:rsid w:val="00CB239A"/>
    <w:rsid w:val="00CB2549"/>
    <w:rsid w:val="00CB259B"/>
    <w:rsid w:val="00CB267D"/>
    <w:rsid w:val="00CB2718"/>
    <w:rsid w:val="00CB2A5B"/>
    <w:rsid w:val="00CB2CDF"/>
    <w:rsid w:val="00CB30EE"/>
    <w:rsid w:val="00CB36A6"/>
    <w:rsid w:val="00CB39B4"/>
    <w:rsid w:val="00CB39CB"/>
    <w:rsid w:val="00CB3E03"/>
    <w:rsid w:val="00CB4846"/>
    <w:rsid w:val="00CB4AC3"/>
    <w:rsid w:val="00CB4C9E"/>
    <w:rsid w:val="00CB4FFF"/>
    <w:rsid w:val="00CB5098"/>
    <w:rsid w:val="00CB530B"/>
    <w:rsid w:val="00CB5547"/>
    <w:rsid w:val="00CB5922"/>
    <w:rsid w:val="00CB5A7E"/>
    <w:rsid w:val="00CB60A9"/>
    <w:rsid w:val="00CB6516"/>
    <w:rsid w:val="00CB6653"/>
    <w:rsid w:val="00CB6713"/>
    <w:rsid w:val="00CB6A0F"/>
    <w:rsid w:val="00CB6C4E"/>
    <w:rsid w:val="00CB6C69"/>
    <w:rsid w:val="00CB6F33"/>
    <w:rsid w:val="00CB6F55"/>
    <w:rsid w:val="00CB70F0"/>
    <w:rsid w:val="00CB74BA"/>
    <w:rsid w:val="00CB7B9E"/>
    <w:rsid w:val="00CB7F07"/>
    <w:rsid w:val="00CC01C9"/>
    <w:rsid w:val="00CC031B"/>
    <w:rsid w:val="00CC03D8"/>
    <w:rsid w:val="00CC046E"/>
    <w:rsid w:val="00CC0653"/>
    <w:rsid w:val="00CC0736"/>
    <w:rsid w:val="00CC07C1"/>
    <w:rsid w:val="00CC0A3D"/>
    <w:rsid w:val="00CC0B1A"/>
    <w:rsid w:val="00CC0B66"/>
    <w:rsid w:val="00CC1098"/>
    <w:rsid w:val="00CC176D"/>
    <w:rsid w:val="00CC1A51"/>
    <w:rsid w:val="00CC1AD9"/>
    <w:rsid w:val="00CC2354"/>
    <w:rsid w:val="00CC253D"/>
    <w:rsid w:val="00CC2551"/>
    <w:rsid w:val="00CC285E"/>
    <w:rsid w:val="00CC2ADA"/>
    <w:rsid w:val="00CC2AE5"/>
    <w:rsid w:val="00CC30F8"/>
    <w:rsid w:val="00CC3266"/>
    <w:rsid w:val="00CC32E9"/>
    <w:rsid w:val="00CC35AA"/>
    <w:rsid w:val="00CC36D8"/>
    <w:rsid w:val="00CC3783"/>
    <w:rsid w:val="00CC391E"/>
    <w:rsid w:val="00CC3A42"/>
    <w:rsid w:val="00CC3BAC"/>
    <w:rsid w:val="00CC3D06"/>
    <w:rsid w:val="00CC3D52"/>
    <w:rsid w:val="00CC3F72"/>
    <w:rsid w:val="00CC3FD8"/>
    <w:rsid w:val="00CC4056"/>
    <w:rsid w:val="00CC41AD"/>
    <w:rsid w:val="00CC41D7"/>
    <w:rsid w:val="00CC4288"/>
    <w:rsid w:val="00CC4AF4"/>
    <w:rsid w:val="00CC4BD0"/>
    <w:rsid w:val="00CC50A6"/>
    <w:rsid w:val="00CC5666"/>
    <w:rsid w:val="00CC568D"/>
    <w:rsid w:val="00CC57AE"/>
    <w:rsid w:val="00CC5CAE"/>
    <w:rsid w:val="00CC5E16"/>
    <w:rsid w:val="00CC5E3B"/>
    <w:rsid w:val="00CC60BB"/>
    <w:rsid w:val="00CC611F"/>
    <w:rsid w:val="00CC620B"/>
    <w:rsid w:val="00CC6387"/>
    <w:rsid w:val="00CC64AE"/>
    <w:rsid w:val="00CC69EA"/>
    <w:rsid w:val="00CC6CDF"/>
    <w:rsid w:val="00CC6D08"/>
    <w:rsid w:val="00CC6FC0"/>
    <w:rsid w:val="00CC700D"/>
    <w:rsid w:val="00CC74E3"/>
    <w:rsid w:val="00CC7537"/>
    <w:rsid w:val="00CC79EC"/>
    <w:rsid w:val="00CC7CCE"/>
    <w:rsid w:val="00CC7EA6"/>
    <w:rsid w:val="00CD009A"/>
    <w:rsid w:val="00CD0188"/>
    <w:rsid w:val="00CD0195"/>
    <w:rsid w:val="00CD0197"/>
    <w:rsid w:val="00CD02ED"/>
    <w:rsid w:val="00CD0333"/>
    <w:rsid w:val="00CD0415"/>
    <w:rsid w:val="00CD06EB"/>
    <w:rsid w:val="00CD0A43"/>
    <w:rsid w:val="00CD0D01"/>
    <w:rsid w:val="00CD0F3F"/>
    <w:rsid w:val="00CD0F51"/>
    <w:rsid w:val="00CD1218"/>
    <w:rsid w:val="00CD1808"/>
    <w:rsid w:val="00CD1AE4"/>
    <w:rsid w:val="00CD1D3B"/>
    <w:rsid w:val="00CD216F"/>
    <w:rsid w:val="00CD24BE"/>
    <w:rsid w:val="00CD263A"/>
    <w:rsid w:val="00CD278C"/>
    <w:rsid w:val="00CD286F"/>
    <w:rsid w:val="00CD2877"/>
    <w:rsid w:val="00CD2CB5"/>
    <w:rsid w:val="00CD2F65"/>
    <w:rsid w:val="00CD3048"/>
    <w:rsid w:val="00CD3369"/>
    <w:rsid w:val="00CD38B0"/>
    <w:rsid w:val="00CD3A28"/>
    <w:rsid w:val="00CD3A4A"/>
    <w:rsid w:val="00CD3AD1"/>
    <w:rsid w:val="00CD3DEA"/>
    <w:rsid w:val="00CD414C"/>
    <w:rsid w:val="00CD4329"/>
    <w:rsid w:val="00CD44E1"/>
    <w:rsid w:val="00CD48EC"/>
    <w:rsid w:val="00CD48F8"/>
    <w:rsid w:val="00CD4ADB"/>
    <w:rsid w:val="00CD4F55"/>
    <w:rsid w:val="00CD4FCB"/>
    <w:rsid w:val="00CD5C56"/>
    <w:rsid w:val="00CD63E6"/>
    <w:rsid w:val="00CD66AE"/>
    <w:rsid w:val="00CD6ADB"/>
    <w:rsid w:val="00CD6AEA"/>
    <w:rsid w:val="00CD6B5F"/>
    <w:rsid w:val="00CD6E2F"/>
    <w:rsid w:val="00CD6EC4"/>
    <w:rsid w:val="00CD6EF5"/>
    <w:rsid w:val="00CD7069"/>
    <w:rsid w:val="00CD7716"/>
    <w:rsid w:val="00CD781C"/>
    <w:rsid w:val="00CD7A0F"/>
    <w:rsid w:val="00CD7DD1"/>
    <w:rsid w:val="00CE023E"/>
    <w:rsid w:val="00CE02F9"/>
    <w:rsid w:val="00CE03BD"/>
    <w:rsid w:val="00CE0607"/>
    <w:rsid w:val="00CE0D6A"/>
    <w:rsid w:val="00CE0EC1"/>
    <w:rsid w:val="00CE176B"/>
    <w:rsid w:val="00CE1892"/>
    <w:rsid w:val="00CE1AEC"/>
    <w:rsid w:val="00CE1B92"/>
    <w:rsid w:val="00CE2394"/>
    <w:rsid w:val="00CE23CC"/>
    <w:rsid w:val="00CE2463"/>
    <w:rsid w:val="00CE26CE"/>
    <w:rsid w:val="00CE2925"/>
    <w:rsid w:val="00CE2F45"/>
    <w:rsid w:val="00CE3157"/>
    <w:rsid w:val="00CE32F3"/>
    <w:rsid w:val="00CE37B7"/>
    <w:rsid w:val="00CE3910"/>
    <w:rsid w:val="00CE39DD"/>
    <w:rsid w:val="00CE3BA6"/>
    <w:rsid w:val="00CE3C09"/>
    <w:rsid w:val="00CE3EE5"/>
    <w:rsid w:val="00CE41F7"/>
    <w:rsid w:val="00CE44F1"/>
    <w:rsid w:val="00CE4507"/>
    <w:rsid w:val="00CE467E"/>
    <w:rsid w:val="00CE46A1"/>
    <w:rsid w:val="00CE49DC"/>
    <w:rsid w:val="00CE4C12"/>
    <w:rsid w:val="00CE4C89"/>
    <w:rsid w:val="00CE5163"/>
    <w:rsid w:val="00CE5329"/>
    <w:rsid w:val="00CE5572"/>
    <w:rsid w:val="00CE55A2"/>
    <w:rsid w:val="00CE5CE0"/>
    <w:rsid w:val="00CE6472"/>
    <w:rsid w:val="00CE653A"/>
    <w:rsid w:val="00CE66FA"/>
    <w:rsid w:val="00CE6796"/>
    <w:rsid w:val="00CE6953"/>
    <w:rsid w:val="00CE6A50"/>
    <w:rsid w:val="00CE6ADA"/>
    <w:rsid w:val="00CE6B1A"/>
    <w:rsid w:val="00CE6B2C"/>
    <w:rsid w:val="00CE6ECC"/>
    <w:rsid w:val="00CE71E7"/>
    <w:rsid w:val="00CE7233"/>
    <w:rsid w:val="00CE7311"/>
    <w:rsid w:val="00CE73B2"/>
    <w:rsid w:val="00CE7784"/>
    <w:rsid w:val="00CE7B22"/>
    <w:rsid w:val="00CE7C18"/>
    <w:rsid w:val="00CE7F4A"/>
    <w:rsid w:val="00CF003C"/>
    <w:rsid w:val="00CF0A18"/>
    <w:rsid w:val="00CF0EE7"/>
    <w:rsid w:val="00CF0F40"/>
    <w:rsid w:val="00CF1222"/>
    <w:rsid w:val="00CF1321"/>
    <w:rsid w:val="00CF1557"/>
    <w:rsid w:val="00CF1690"/>
    <w:rsid w:val="00CF16AA"/>
    <w:rsid w:val="00CF17FA"/>
    <w:rsid w:val="00CF193A"/>
    <w:rsid w:val="00CF1ADF"/>
    <w:rsid w:val="00CF1E49"/>
    <w:rsid w:val="00CF203F"/>
    <w:rsid w:val="00CF233B"/>
    <w:rsid w:val="00CF29F6"/>
    <w:rsid w:val="00CF3091"/>
    <w:rsid w:val="00CF31D3"/>
    <w:rsid w:val="00CF3429"/>
    <w:rsid w:val="00CF371B"/>
    <w:rsid w:val="00CF389F"/>
    <w:rsid w:val="00CF3C84"/>
    <w:rsid w:val="00CF3C9C"/>
    <w:rsid w:val="00CF3FF8"/>
    <w:rsid w:val="00CF43BC"/>
    <w:rsid w:val="00CF440F"/>
    <w:rsid w:val="00CF46A9"/>
    <w:rsid w:val="00CF4AD0"/>
    <w:rsid w:val="00CF4B55"/>
    <w:rsid w:val="00CF5080"/>
    <w:rsid w:val="00CF5189"/>
    <w:rsid w:val="00CF5642"/>
    <w:rsid w:val="00CF581F"/>
    <w:rsid w:val="00CF5A95"/>
    <w:rsid w:val="00CF5B8C"/>
    <w:rsid w:val="00CF5E41"/>
    <w:rsid w:val="00CF69F7"/>
    <w:rsid w:val="00CF6A67"/>
    <w:rsid w:val="00CF6A9D"/>
    <w:rsid w:val="00CF6C90"/>
    <w:rsid w:val="00CF6CBE"/>
    <w:rsid w:val="00CF6DAC"/>
    <w:rsid w:val="00CF6E51"/>
    <w:rsid w:val="00CF6EC5"/>
    <w:rsid w:val="00CF7003"/>
    <w:rsid w:val="00CF71AC"/>
    <w:rsid w:val="00CF724C"/>
    <w:rsid w:val="00CF74A1"/>
    <w:rsid w:val="00CF77A2"/>
    <w:rsid w:val="00CF78A1"/>
    <w:rsid w:val="00CF7A59"/>
    <w:rsid w:val="00CF7B79"/>
    <w:rsid w:val="00CF7C3F"/>
    <w:rsid w:val="00CF7D49"/>
    <w:rsid w:val="00D001F4"/>
    <w:rsid w:val="00D004BB"/>
    <w:rsid w:val="00D00C24"/>
    <w:rsid w:val="00D00C29"/>
    <w:rsid w:val="00D0100C"/>
    <w:rsid w:val="00D0129A"/>
    <w:rsid w:val="00D012F6"/>
    <w:rsid w:val="00D0133F"/>
    <w:rsid w:val="00D017BC"/>
    <w:rsid w:val="00D017BD"/>
    <w:rsid w:val="00D01A1A"/>
    <w:rsid w:val="00D01E19"/>
    <w:rsid w:val="00D0203D"/>
    <w:rsid w:val="00D02747"/>
    <w:rsid w:val="00D028D3"/>
    <w:rsid w:val="00D0292C"/>
    <w:rsid w:val="00D02A06"/>
    <w:rsid w:val="00D02EB8"/>
    <w:rsid w:val="00D03038"/>
    <w:rsid w:val="00D0336D"/>
    <w:rsid w:val="00D033B3"/>
    <w:rsid w:val="00D036B4"/>
    <w:rsid w:val="00D03882"/>
    <w:rsid w:val="00D038FA"/>
    <w:rsid w:val="00D03BE3"/>
    <w:rsid w:val="00D03DF1"/>
    <w:rsid w:val="00D040BC"/>
    <w:rsid w:val="00D040D0"/>
    <w:rsid w:val="00D04970"/>
    <w:rsid w:val="00D04C0B"/>
    <w:rsid w:val="00D050FF"/>
    <w:rsid w:val="00D051C0"/>
    <w:rsid w:val="00D057D0"/>
    <w:rsid w:val="00D05825"/>
    <w:rsid w:val="00D05A97"/>
    <w:rsid w:val="00D05DC4"/>
    <w:rsid w:val="00D05F20"/>
    <w:rsid w:val="00D069BF"/>
    <w:rsid w:val="00D06C42"/>
    <w:rsid w:val="00D06D33"/>
    <w:rsid w:val="00D07151"/>
    <w:rsid w:val="00D072FB"/>
    <w:rsid w:val="00D07BC5"/>
    <w:rsid w:val="00D07C21"/>
    <w:rsid w:val="00D07DF9"/>
    <w:rsid w:val="00D07F8E"/>
    <w:rsid w:val="00D10133"/>
    <w:rsid w:val="00D103E6"/>
    <w:rsid w:val="00D10B4C"/>
    <w:rsid w:val="00D10E0E"/>
    <w:rsid w:val="00D11292"/>
    <w:rsid w:val="00D1133A"/>
    <w:rsid w:val="00D11483"/>
    <w:rsid w:val="00D1154D"/>
    <w:rsid w:val="00D117F9"/>
    <w:rsid w:val="00D11951"/>
    <w:rsid w:val="00D11D37"/>
    <w:rsid w:val="00D12359"/>
    <w:rsid w:val="00D123A8"/>
    <w:rsid w:val="00D12415"/>
    <w:rsid w:val="00D12454"/>
    <w:rsid w:val="00D1270C"/>
    <w:rsid w:val="00D12758"/>
    <w:rsid w:val="00D127E2"/>
    <w:rsid w:val="00D128C5"/>
    <w:rsid w:val="00D129C8"/>
    <w:rsid w:val="00D134BD"/>
    <w:rsid w:val="00D1373E"/>
    <w:rsid w:val="00D13B38"/>
    <w:rsid w:val="00D13CD4"/>
    <w:rsid w:val="00D13F10"/>
    <w:rsid w:val="00D13FB6"/>
    <w:rsid w:val="00D141FC"/>
    <w:rsid w:val="00D14508"/>
    <w:rsid w:val="00D1450E"/>
    <w:rsid w:val="00D145D7"/>
    <w:rsid w:val="00D147A6"/>
    <w:rsid w:val="00D147E4"/>
    <w:rsid w:val="00D14802"/>
    <w:rsid w:val="00D14C69"/>
    <w:rsid w:val="00D14D3C"/>
    <w:rsid w:val="00D14D74"/>
    <w:rsid w:val="00D15182"/>
    <w:rsid w:val="00D15728"/>
    <w:rsid w:val="00D15734"/>
    <w:rsid w:val="00D1579C"/>
    <w:rsid w:val="00D157C2"/>
    <w:rsid w:val="00D157EA"/>
    <w:rsid w:val="00D1582A"/>
    <w:rsid w:val="00D15FFF"/>
    <w:rsid w:val="00D161AA"/>
    <w:rsid w:val="00D163C0"/>
    <w:rsid w:val="00D1646D"/>
    <w:rsid w:val="00D164B6"/>
    <w:rsid w:val="00D167D6"/>
    <w:rsid w:val="00D168D4"/>
    <w:rsid w:val="00D16D65"/>
    <w:rsid w:val="00D16E8A"/>
    <w:rsid w:val="00D171B6"/>
    <w:rsid w:val="00D172B3"/>
    <w:rsid w:val="00D172C1"/>
    <w:rsid w:val="00D1741B"/>
    <w:rsid w:val="00D175C8"/>
    <w:rsid w:val="00D17716"/>
    <w:rsid w:val="00D17861"/>
    <w:rsid w:val="00D20192"/>
    <w:rsid w:val="00D20334"/>
    <w:rsid w:val="00D2033F"/>
    <w:rsid w:val="00D20368"/>
    <w:rsid w:val="00D2065F"/>
    <w:rsid w:val="00D208DD"/>
    <w:rsid w:val="00D20A0C"/>
    <w:rsid w:val="00D20A94"/>
    <w:rsid w:val="00D20DC5"/>
    <w:rsid w:val="00D20F34"/>
    <w:rsid w:val="00D20F47"/>
    <w:rsid w:val="00D2140B"/>
    <w:rsid w:val="00D214E7"/>
    <w:rsid w:val="00D2150A"/>
    <w:rsid w:val="00D2176D"/>
    <w:rsid w:val="00D21870"/>
    <w:rsid w:val="00D21B4E"/>
    <w:rsid w:val="00D228F0"/>
    <w:rsid w:val="00D2296F"/>
    <w:rsid w:val="00D229FE"/>
    <w:rsid w:val="00D22E8A"/>
    <w:rsid w:val="00D22F0C"/>
    <w:rsid w:val="00D231B5"/>
    <w:rsid w:val="00D231F0"/>
    <w:rsid w:val="00D232B4"/>
    <w:rsid w:val="00D236CA"/>
    <w:rsid w:val="00D23A77"/>
    <w:rsid w:val="00D23A95"/>
    <w:rsid w:val="00D23E08"/>
    <w:rsid w:val="00D23FC6"/>
    <w:rsid w:val="00D244D3"/>
    <w:rsid w:val="00D2452F"/>
    <w:rsid w:val="00D2454A"/>
    <w:rsid w:val="00D24723"/>
    <w:rsid w:val="00D24D8B"/>
    <w:rsid w:val="00D250F4"/>
    <w:rsid w:val="00D2565F"/>
    <w:rsid w:val="00D25AE9"/>
    <w:rsid w:val="00D25E72"/>
    <w:rsid w:val="00D25F10"/>
    <w:rsid w:val="00D265EB"/>
    <w:rsid w:val="00D2669C"/>
    <w:rsid w:val="00D26AF3"/>
    <w:rsid w:val="00D26B1E"/>
    <w:rsid w:val="00D26CEB"/>
    <w:rsid w:val="00D26D19"/>
    <w:rsid w:val="00D270AF"/>
    <w:rsid w:val="00D27694"/>
    <w:rsid w:val="00D277D7"/>
    <w:rsid w:val="00D27BB7"/>
    <w:rsid w:val="00D27E18"/>
    <w:rsid w:val="00D30899"/>
    <w:rsid w:val="00D309B2"/>
    <w:rsid w:val="00D30A04"/>
    <w:rsid w:val="00D30A18"/>
    <w:rsid w:val="00D30F1A"/>
    <w:rsid w:val="00D310A6"/>
    <w:rsid w:val="00D31253"/>
    <w:rsid w:val="00D31262"/>
    <w:rsid w:val="00D31825"/>
    <w:rsid w:val="00D31D4F"/>
    <w:rsid w:val="00D31DF0"/>
    <w:rsid w:val="00D31FAE"/>
    <w:rsid w:val="00D3213A"/>
    <w:rsid w:val="00D32930"/>
    <w:rsid w:val="00D32A87"/>
    <w:rsid w:val="00D32D97"/>
    <w:rsid w:val="00D32F72"/>
    <w:rsid w:val="00D3373E"/>
    <w:rsid w:val="00D3395F"/>
    <w:rsid w:val="00D33FE3"/>
    <w:rsid w:val="00D3401E"/>
    <w:rsid w:val="00D34401"/>
    <w:rsid w:val="00D34528"/>
    <w:rsid w:val="00D345AA"/>
    <w:rsid w:val="00D34764"/>
    <w:rsid w:val="00D34EC8"/>
    <w:rsid w:val="00D35073"/>
    <w:rsid w:val="00D350C9"/>
    <w:rsid w:val="00D351B7"/>
    <w:rsid w:val="00D35579"/>
    <w:rsid w:val="00D35D4E"/>
    <w:rsid w:val="00D35F56"/>
    <w:rsid w:val="00D361A3"/>
    <w:rsid w:val="00D36700"/>
    <w:rsid w:val="00D3684A"/>
    <w:rsid w:val="00D36CD0"/>
    <w:rsid w:val="00D37081"/>
    <w:rsid w:val="00D37364"/>
    <w:rsid w:val="00D374D3"/>
    <w:rsid w:val="00D379C6"/>
    <w:rsid w:val="00D37C61"/>
    <w:rsid w:val="00D400B2"/>
    <w:rsid w:val="00D401C6"/>
    <w:rsid w:val="00D405A3"/>
    <w:rsid w:val="00D40904"/>
    <w:rsid w:val="00D40D79"/>
    <w:rsid w:val="00D40E4A"/>
    <w:rsid w:val="00D40E4B"/>
    <w:rsid w:val="00D4114B"/>
    <w:rsid w:val="00D411BF"/>
    <w:rsid w:val="00D414D5"/>
    <w:rsid w:val="00D41638"/>
    <w:rsid w:val="00D41706"/>
    <w:rsid w:val="00D4186F"/>
    <w:rsid w:val="00D418B7"/>
    <w:rsid w:val="00D41917"/>
    <w:rsid w:val="00D41922"/>
    <w:rsid w:val="00D41A93"/>
    <w:rsid w:val="00D41EA3"/>
    <w:rsid w:val="00D41EFF"/>
    <w:rsid w:val="00D41FA8"/>
    <w:rsid w:val="00D425EF"/>
    <w:rsid w:val="00D42718"/>
    <w:rsid w:val="00D428A6"/>
    <w:rsid w:val="00D42D66"/>
    <w:rsid w:val="00D42F4F"/>
    <w:rsid w:val="00D42F85"/>
    <w:rsid w:val="00D430B0"/>
    <w:rsid w:val="00D43134"/>
    <w:rsid w:val="00D43161"/>
    <w:rsid w:val="00D43220"/>
    <w:rsid w:val="00D43295"/>
    <w:rsid w:val="00D4350F"/>
    <w:rsid w:val="00D43651"/>
    <w:rsid w:val="00D437BC"/>
    <w:rsid w:val="00D43B20"/>
    <w:rsid w:val="00D43C09"/>
    <w:rsid w:val="00D43D3B"/>
    <w:rsid w:val="00D440F2"/>
    <w:rsid w:val="00D44156"/>
    <w:rsid w:val="00D4465D"/>
    <w:rsid w:val="00D4474D"/>
    <w:rsid w:val="00D44833"/>
    <w:rsid w:val="00D4489E"/>
    <w:rsid w:val="00D44B27"/>
    <w:rsid w:val="00D44B8C"/>
    <w:rsid w:val="00D44DA8"/>
    <w:rsid w:val="00D44FFF"/>
    <w:rsid w:val="00D45032"/>
    <w:rsid w:val="00D454DD"/>
    <w:rsid w:val="00D45667"/>
    <w:rsid w:val="00D45E8A"/>
    <w:rsid w:val="00D45FB6"/>
    <w:rsid w:val="00D46B57"/>
    <w:rsid w:val="00D46BAA"/>
    <w:rsid w:val="00D478DC"/>
    <w:rsid w:val="00D47A3E"/>
    <w:rsid w:val="00D47A40"/>
    <w:rsid w:val="00D47AA7"/>
    <w:rsid w:val="00D5038C"/>
    <w:rsid w:val="00D50651"/>
    <w:rsid w:val="00D5076A"/>
    <w:rsid w:val="00D50C8E"/>
    <w:rsid w:val="00D51334"/>
    <w:rsid w:val="00D5151B"/>
    <w:rsid w:val="00D51579"/>
    <w:rsid w:val="00D51585"/>
    <w:rsid w:val="00D519E9"/>
    <w:rsid w:val="00D51DC5"/>
    <w:rsid w:val="00D51F16"/>
    <w:rsid w:val="00D520BE"/>
    <w:rsid w:val="00D521C4"/>
    <w:rsid w:val="00D5269D"/>
    <w:rsid w:val="00D52753"/>
    <w:rsid w:val="00D53029"/>
    <w:rsid w:val="00D533B3"/>
    <w:rsid w:val="00D5352D"/>
    <w:rsid w:val="00D53E14"/>
    <w:rsid w:val="00D545E6"/>
    <w:rsid w:val="00D54BDA"/>
    <w:rsid w:val="00D54F69"/>
    <w:rsid w:val="00D5503D"/>
    <w:rsid w:val="00D553EB"/>
    <w:rsid w:val="00D5585F"/>
    <w:rsid w:val="00D55DF5"/>
    <w:rsid w:val="00D55EB5"/>
    <w:rsid w:val="00D5604F"/>
    <w:rsid w:val="00D5616C"/>
    <w:rsid w:val="00D561F4"/>
    <w:rsid w:val="00D56583"/>
    <w:rsid w:val="00D5661C"/>
    <w:rsid w:val="00D56A97"/>
    <w:rsid w:val="00D56B94"/>
    <w:rsid w:val="00D56D28"/>
    <w:rsid w:val="00D57132"/>
    <w:rsid w:val="00D5756F"/>
    <w:rsid w:val="00D57D94"/>
    <w:rsid w:val="00D57DE8"/>
    <w:rsid w:val="00D57FEB"/>
    <w:rsid w:val="00D60174"/>
    <w:rsid w:val="00D6026A"/>
    <w:rsid w:val="00D602D9"/>
    <w:rsid w:val="00D60DED"/>
    <w:rsid w:val="00D60F7D"/>
    <w:rsid w:val="00D610CC"/>
    <w:rsid w:val="00D6135F"/>
    <w:rsid w:val="00D61AB7"/>
    <w:rsid w:val="00D61B43"/>
    <w:rsid w:val="00D61C66"/>
    <w:rsid w:val="00D61C81"/>
    <w:rsid w:val="00D61C97"/>
    <w:rsid w:val="00D62000"/>
    <w:rsid w:val="00D62478"/>
    <w:rsid w:val="00D624A1"/>
    <w:rsid w:val="00D624B8"/>
    <w:rsid w:val="00D625F5"/>
    <w:rsid w:val="00D62906"/>
    <w:rsid w:val="00D62A7F"/>
    <w:rsid w:val="00D62DCD"/>
    <w:rsid w:val="00D63002"/>
    <w:rsid w:val="00D63200"/>
    <w:rsid w:val="00D6323E"/>
    <w:rsid w:val="00D6355C"/>
    <w:rsid w:val="00D63994"/>
    <w:rsid w:val="00D63A96"/>
    <w:rsid w:val="00D63FEC"/>
    <w:rsid w:val="00D641D4"/>
    <w:rsid w:val="00D643D8"/>
    <w:rsid w:val="00D645BA"/>
    <w:rsid w:val="00D64703"/>
    <w:rsid w:val="00D648F7"/>
    <w:rsid w:val="00D64AA3"/>
    <w:rsid w:val="00D64BB1"/>
    <w:rsid w:val="00D64CA9"/>
    <w:rsid w:val="00D64F61"/>
    <w:rsid w:val="00D6528B"/>
    <w:rsid w:val="00D65C62"/>
    <w:rsid w:val="00D65CEF"/>
    <w:rsid w:val="00D65D9D"/>
    <w:rsid w:val="00D65DBD"/>
    <w:rsid w:val="00D66119"/>
    <w:rsid w:val="00D66A18"/>
    <w:rsid w:val="00D66EFB"/>
    <w:rsid w:val="00D67226"/>
    <w:rsid w:val="00D67671"/>
    <w:rsid w:val="00D6777D"/>
    <w:rsid w:val="00D67CA1"/>
    <w:rsid w:val="00D70094"/>
    <w:rsid w:val="00D70356"/>
    <w:rsid w:val="00D704B5"/>
    <w:rsid w:val="00D70BB9"/>
    <w:rsid w:val="00D70EEB"/>
    <w:rsid w:val="00D70F38"/>
    <w:rsid w:val="00D71B00"/>
    <w:rsid w:val="00D71DC6"/>
    <w:rsid w:val="00D71ECD"/>
    <w:rsid w:val="00D7201E"/>
    <w:rsid w:val="00D7211A"/>
    <w:rsid w:val="00D72C20"/>
    <w:rsid w:val="00D72D01"/>
    <w:rsid w:val="00D72E3D"/>
    <w:rsid w:val="00D72E54"/>
    <w:rsid w:val="00D732BF"/>
    <w:rsid w:val="00D732C8"/>
    <w:rsid w:val="00D73507"/>
    <w:rsid w:val="00D73657"/>
    <w:rsid w:val="00D738C9"/>
    <w:rsid w:val="00D73D49"/>
    <w:rsid w:val="00D73E3C"/>
    <w:rsid w:val="00D740FA"/>
    <w:rsid w:val="00D7439C"/>
    <w:rsid w:val="00D7448C"/>
    <w:rsid w:val="00D7452E"/>
    <w:rsid w:val="00D74778"/>
    <w:rsid w:val="00D748A3"/>
    <w:rsid w:val="00D74982"/>
    <w:rsid w:val="00D74AF1"/>
    <w:rsid w:val="00D74B63"/>
    <w:rsid w:val="00D74DFD"/>
    <w:rsid w:val="00D7508D"/>
    <w:rsid w:val="00D750C1"/>
    <w:rsid w:val="00D753B5"/>
    <w:rsid w:val="00D7565C"/>
    <w:rsid w:val="00D759BA"/>
    <w:rsid w:val="00D75A41"/>
    <w:rsid w:val="00D75B35"/>
    <w:rsid w:val="00D75CE0"/>
    <w:rsid w:val="00D75D6E"/>
    <w:rsid w:val="00D75EF2"/>
    <w:rsid w:val="00D75F4D"/>
    <w:rsid w:val="00D76473"/>
    <w:rsid w:val="00D767FA"/>
    <w:rsid w:val="00D7696E"/>
    <w:rsid w:val="00D76AE4"/>
    <w:rsid w:val="00D77317"/>
    <w:rsid w:val="00D773C5"/>
    <w:rsid w:val="00D774EA"/>
    <w:rsid w:val="00D77A8A"/>
    <w:rsid w:val="00D77B53"/>
    <w:rsid w:val="00D77D59"/>
    <w:rsid w:val="00D77E7A"/>
    <w:rsid w:val="00D80088"/>
    <w:rsid w:val="00D80631"/>
    <w:rsid w:val="00D806D4"/>
    <w:rsid w:val="00D80787"/>
    <w:rsid w:val="00D80907"/>
    <w:rsid w:val="00D80999"/>
    <w:rsid w:val="00D8102B"/>
    <w:rsid w:val="00D8118E"/>
    <w:rsid w:val="00D814B1"/>
    <w:rsid w:val="00D81CBD"/>
    <w:rsid w:val="00D81F55"/>
    <w:rsid w:val="00D8220B"/>
    <w:rsid w:val="00D8231E"/>
    <w:rsid w:val="00D828DE"/>
    <w:rsid w:val="00D82A69"/>
    <w:rsid w:val="00D82AE2"/>
    <w:rsid w:val="00D82C08"/>
    <w:rsid w:val="00D82CC6"/>
    <w:rsid w:val="00D8304D"/>
    <w:rsid w:val="00D83359"/>
    <w:rsid w:val="00D8366A"/>
    <w:rsid w:val="00D8391E"/>
    <w:rsid w:val="00D83A85"/>
    <w:rsid w:val="00D83B20"/>
    <w:rsid w:val="00D83B84"/>
    <w:rsid w:val="00D83D05"/>
    <w:rsid w:val="00D83E1B"/>
    <w:rsid w:val="00D84610"/>
    <w:rsid w:val="00D8479A"/>
    <w:rsid w:val="00D847BF"/>
    <w:rsid w:val="00D849F3"/>
    <w:rsid w:val="00D84C0C"/>
    <w:rsid w:val="00D84D8F"/>
    <w:rsid w:val="00D84DC6"/>
    <w:rsid w:val="00D8514F"/>
    <w:rsid w:val="00D853F6"/>
    <w:rsid w:val="00D85896"/>
    <w:rsid w:val="00D858C8"/>
    <w:rsid w:val="00D85B07"/>
    <w:rsid w:val="00D86364"/>
    <w:rsid w:val="00D8637E"/>
    <w:rsid w:val="00D86404"/>
    <w:rsid w:val="00D866C0"/>
    <w:rsid w:val="00D8686F"/>
    <w:rsid w:val="00D86A27"/>
    <w:rsid w:val="00D86AF6"/>
    <w:rsid w:val="00D870FD"/>
    <w:rsid w:val="00D871F0"/>
    <w:rsid w:val="00D874E6"/>
    <w:rsid w:val="00D8766A"/>
    <w:rsid w:val="00D8773F"/>
    <w:rsid w:val="00D87787"/>
    <w:rsid w:val="00D877D9"/>
    <w:rsid w:val="00D87A6E"/>
    <w:rsid w:val="00D87B54"/>
    <w:rsid w:val="00D87D33"/>
    <w:rsid w:val="00D87E67"/>
    <w:rsid w:val="00D903D3"/>
    <w:rsid w:val="00D90579"/>
    <w:rsid w:val="00D9086D"/>
    <w:rsid w:val="00D90A74"/>
    <w:rsid w:val="00D90B0E"/>
    <w:rsid w:val="00D90B8C"/>
    <w:rsid w:val="00D910BC"/>
    <w:rsid w:val="00D91266"/>
    <w:rsid w:val="00D914EC"/>
    <w:rsid w:val="00D91699"/>
    <w:rsid w:val="00D9172B"/>
    <w:rsid w:val="00D9193D"/>
    <w:rsid w:val="00D91BE1"/>
    <w:rsid w:val="00D91C56"/>
    <w:rsid w:val="00D91D0A"/>
    <w:rsid w:val="00D91E4A"/>
    <w:rsid w:val="00D920CD"/>
    <w:rsid w:val="00D92667"/>
    <w:rsid w:val="00D927D3"/>
    <w:rsid w:val="00D92979"/>
    <w:rsid w:val="00D92A6D"/>
    <w:rsid w:val="00D92C08"/>
    <w:rsid w:val="00D92E84"/>
    <w:rsid w:val="00D93025"/>
    <w:rsid w:val="00D93364"/>
    <w:rsid w:val="00D9354E"/>
    <w:rsid w:val="00D939E3"/>
    <w:rsid w:val="00D94003"/>
    <w:rsid w:val="00D94101"/>
    <w:rsid w:val="00D94547"/>
    <w:rsid w:val="00D9485D"/>
    <w:rsid w:val="00D948DC"/>
    <w:rsid w:val="00D94903"/>
    <w:rsid w:val="00D94C07"/>
    <w:rsid w:val="00D94DA7"/>
    <w:rsid w:val="00D94F66"/>
    <w:rsid w:val="00D94FCA"/>
    <w:rsid w:val="00D9572D"/>
    <w:rsid w:val="00D957A1"/>
    <w:rsid w:val="00D95A5F"/>
    <w:rsid w:val="00D95C28"/>
    <w:rsid w:val="00D95DCF"/>
    <w:rsid w:val="00D95FC9"/>
    <w:rsid w:val="00D95FDE"/>
    <w:rsid w:val="00D962D9"/>
    <w:rsid w:val="00D969B3"/>
    <w:rsid w:val="00D96C94"/>
    <w:rsid w:val="00D96E47"/>
    <w:rsid w:val="00D9706D"/>
    <w:rsid w:val="00D970BB"/>
    <w:rsid w:val="00D973D4"/>
    <w:rsid w:val="00D975EB"/>
    <w:rsid w:val="00D97620"/>
    <w:rsid w:val="00D9788E"/>
    <w:rsid w:val="00DA0A27"/>
    <w:rsid w:val="00DA0D66"/>
    <w:rsid w:val="00DA0F6A"/>
    <w:rsid w:val="00DA1022"/>
    <w:rsid w:val="00DA1119"/>
    <w:rsid w:val="00DA12CE"/>
    <w:rsid w:val="00DA1496"/>
    <w:rsid w:val="00DA1505"/>
    <w:rsid w:val="00DA1853"/>
    <w:rsid w:val="00DA1EC3"/>
    <w:rsid w:val="00DA2022"/>
    <w:rsid w:val="00DA2068"/>
    <w:rsid w:val="00DA2B43"/>
    <w:rsid w:val="00DA2D4E"/>
    <w:rsid w:val="00DA33A8"/>
    <w:rsid w:val="00DA34BC"/>
    <w:rsid w:val="00DA3666"/>
    <w:rsid w:val="00DA367D"/>
    <w:rsid w:val="00DA3874"/>
    <w:rsid w:val="00DA3906"/>
    <w:rsid w:val="00DA3A29"/>
    <w:rsid w:val="00DA3B72"/>
    <w:rsid w:val="00DA3DF7"/>
    <w:rsid w:val="00DA407E"/>
    <w:rsid w:val="00DA40AB"/>
    <w:rsid w:val="00DA46F4"/>
    <w:rsid w:val="00DA4A2D"/>
    <w:rsid w:val="00DA4DF0"/>
    <w:rsid w:val="00DA5024"/>
    <w:rsid w:val="00DA516F"/>
    <w:rsid w:val="00DA5311"/>
    <w:rsid w:val="00DA53FD"/>
    <w:rsid w:val="00DA5411"/>
    <w:rsid w:val="00DA5E73"/>
    <w:rsid w:val="00DA5EE1"/>
    <w:rsid w:val="00DA6214"/>
    <w:rsid w:val="00DA627F"/>
    <w:rsid w:val="00DA62CC"/>
    <w:rsid w:val="00DA6788"/>
    <w:rsid w:val="00DA6835"/>
    <w:rsid w:val="00DA69E8"/>
    <w:rsid w:val="00DA6AAE"/>
    <w:rsid w:val="00DA6B53"/>
    <w:rsid w:val="00DA6D3C"/>
    <w:rsid w:val="00DA6F82"/>
    <w:rsid w:val="00DA7259"/>
    <w:rsid w:val="00DA749C"/>
    <w:rsid w:val="00DA74A6"/>
    <w:rsid w:val="00DA76D7"/>
    <w:rsid w:val="00DB009B"/>
    <w:rsid w:val="00DB0197"/>
    <w:rsid w:val="00DB0476"/>
    <w:rsid w:val="00DB08B8"/>
    <w:rsid w:val="00DB08BB"/>
    <w:rsid w:val="00DB098F"/>
    <w:rsid w:val="00DB1066"/>
    <w:rsid w:val="00DB1114"/>
    <w:rsid w:val="00DB115E"/>
    <w:rsid w:val="00DB1332"/>
    <w:rsid w:val="00DB1458"/>
    <w:rsid w:val="00DB190B"/>
    <w:rsid w:val="00DB1D70"/>
    <w:rsid w:val="00DB2226"/>
    <w:rsid w:val="00DB2272"/>
    <w:rsid w:val="00DB2AFD"/>
    <w:rsid w:val="00DB2BBE"/>
    <w:rsid w:val="00DB2D8E"/>
    <w:rsid w:val="00DB3996"/>
    <w:rsid w:val="00DB3B41"/>
    <w:rsid w:val="00DB3E84"/>
    <w:rsid w:val="00DB3F48"/>
    <w:rsid w:val="00DB3F50"/>
    <w:rsid w:val="00DB3FDA"/>
    <w:rsid w:val="00DB411D"/>
    <w:rsid w:val="00DB49B8"/>
    <w:rsid w:val="00DB4A0C"/>
    <w:rsid w:val="00DB4F87"/>
    <w:rsid w:val="00DB4FAD"/>
    <w:rsid w:val="00DB5423"/>
    <w:rsid w:val="00DB5428"/>
    <w:rsid w:val="00DB546B"/>
    <w:rsid w:val="00DB58B6"/>
    <w:rsid w:val="00DB601D"/>
    <w:rsid w:val="00DB604E"/>
    <w:rsid w:val="00DB61F9"/>
    <w:rsid w:val="00DB6237"/>
    <w:rsid w:val="00DB6C3D"/>
    <w:rsid w:val="00DB6D9B"/>
    <w:rsid w:val="00DB6F7E"/>
    <w:rsid w:val="00DB7082"/>
    <w:rsid w:val="00DB71F1"/>
    <w:rsid w:val="00DB77D8"/>
    <w:rsid w:val="00DB7890"/>
    <w:rsid w:val="00DB78D7"/>
    <w:rsid w:val="00DB7B14"/>
    <w:rsid w:val="00DB7CA9"/>
    <w:rsid w:val="00DB7D1A"/>
    <w:rsid w:val="00DB7F40"/>
    <w:rsid w:val="00DC0566"/>
    <w:rsid w:val="00DC0694"/>
    <w:rsid w:val="00DC08D6"/>
    <w:rsid w:val="00DC0B51"/>
    <w:rsid w:val="00DC0BDD"/>
    <w:rsid w:val="00DC134B"/>
    <w:rsid w:val="00DC1A79"/>
    <w:rsid w:val="00DC1A8D"/>
    <w:rsid w:val="00DC2372"/>
    <w:rsid w:val="00DC2DA5"/>
    <w:rsid w:val="00DC3154"/>
    <w:rsid w:val="00DC32AF"/>
    <w:rsid w:val="00DC32E7"/>
    <w:rsid w:val="00DC35DD"/>
    <w:rsid w:val="00DC3BCC"/>
    <w:rsid w:val="00DC3D2F"/>
    <w:rsid w:val="00DC3FD3"/>
    <w:rsid w:val="00DC428B"/>
    <w:rsid w:val="00DC4604"/>
    <w:rsid w:val="00DC46BE"/>
    <w:rsid w:val="00DC48B3"/>
    <w:rsid w:val="00DC4A42"/>
    <w:rsid w:val="00DC4B8E"/>
    <w:rsid w:val="00DC4BC0"/>
    <w:rsid w:val="00DC4C99"/>
    <w:rsid w:val="00DC4FBC"/>
    <w:rsid w:val="00DC53D5"/>
    <w:rsid w:val="00DC5401"/>
    <w:rsid w:val="00DC5624"/>
    <w:rsid w:val="00DC569B"/>
    <w:rsid w:val="00DC579E"/>
    <w:rsid w:val="00DC59EE"/>
    <w:rsid w:val="00DC5A55"/>
    <w:rsid w:val="00DC6407"/>
    <w:rsid w:val="00DC6448"/>
    <w:rsid w:val="00DC69B3"/>
    <w:rsid w:val="00DC69F5"/>
    <w:rsid w:val="00DC6A8B"/>
    <w:rsid w:val="00DC6A8C"/>
    <w:rsid w:val="00DC7119"/>
    <w:rsid w:val="00DC75E7"/>
    <w:rsid w:val="00DC7658"/>
    <w:rsid w:val="00DC781A"/>
    <w:rsid w:val="00DC7A43"/>
    <w:rsid w:val="00DC7C0D"/>
    <w:rsid w:val="00DC7D26"/>
    <w:rsid w:val="00DC7DD7"/>
    <w:rsid w:val="00DC7EB1"/>
    <w:rsid w:val="00DC7FDA"/>
    <w:rsid w:val="00DC7FEA"/>
    <w:rsid w:val="00DD086B"/>
    <w:rsid w:val="00DD0C5C"/>
    <w:rsid w:val="00DD0CBB"/>
    <w:rsid w:val="00DD0E0C"/>
    <w:rsid w:val="00DD0F3E"/>
    <w:rsid w:val="00DD0FC0"/>
    <w:rsid w:val="00DD10C9"/>
    <w:rsid w:val="00DD16DE"/>
    <w:rsid w:val="00DD265E"/>
    <w:rsid w:val="00DD2940"/>
    <w:rsid w:val="00DD2B74"/>
    <w:rsid w:val="00DD2BFB"/>
    <w:rsid w:val="00DD2C4C"/>
    <w:rsid w:val="00DD2C97"/>
    <w:rsid w:val="00DD2D02"/>
    <w:rsid w:val="00DD2E70"/>
    <w:rsid w:val="00DD3111"/>
    <w:rsid w:val="00DD316B"/>
    <w:rsid w:val="00DD31FC"/>
    <w:rsid w:val="00DD320B"/>
    <w:rsid w:val="00DD33F8"/>
    <w:rsid w:val="00DD369F"/>
    <w:rsid w:val="00DD4016"/>
    <w:rsid w:val="00DD4448"/>
    <w:rsid w:val="00DD4594"/>
    <w:rsid w:val="00DD4752"/>
    <w:rsid w:val="00DD4C2E"/>
    <w:rsid w:val="00DD4CB5"/>
    <w:rsid w:val="00DD4ED7"/>
    <w:rsid w:val="00DD50FB"/>
    <w:rsid w:val="00DD5302"/>
    <w:rsid w:val="00DD5418"/>
    <w:rsid w:val="00DD5662"/>
    <w:rsid w:val="00DD58A5"/>
    <w:rsid w:val="00DD599B"/>
    <w:rsid w:val="00DD5EC5"/>
    <w:rsid w:val="00DD5F48"/>
    <w:rsid w:val="00DD619F"/>
    <w:rsid w:val="00DD6281"/>
    <w:rsid w:val="00DD6293"/>
    <w:rsid w:val="00DD6591"/>
    <w:rsid w:val="00DD6675"/>
    <w:rsid w:val="00DD6694"/>
    <w:rsid w:val="00DD66FB"/>
    <w:rsid w:val="00DD67CD"/>
    <w:rsid w:val="00DD68F4"/>
    <w:rsid w:val="00DD6BF6"/>
    <w:rsid w:val="00DD6C0F"/>
    <w:rsid w:val="00DD6DB6"/>
    <w:rsid w:val="00DD6DC7"/>
    <w:rsid w:val="00DD702E"/>
    <w:rsid w:val="00DD715B"/>
    <w:rsid w:val="00DD72FB"/>
    <w:rsid w:val="00DD7868"/>
    <w:rsid w:val="00DD7A72"/>
    <w:rsid w:val="00DD7C51"/>
    <w:rsid w:val="00DD7E43"/>
    <w:rsid w:val="00DD7EA3"/>
    <w:rsid w:val="00DE0047"/>
    <w:rsid w:val="00DE0366"/>
    <w:rsid w:val="00DE0467"/>
    <w:rsid w:val="00DE0D0C"/>
    <w:rsid w:val="00DE0F29"/>
    <w:rsid w:val="00DE19B8"/>
    <w:rsid w:val="00DE1A0C"/>
    <w:rsid w:val="00DE1AB1"/>
    <w:rsid w:val="00DE1C70"/>
    <w:rsid w:val="00DE1E62"/>
    <w:rsid w:val="00DE1FC9"/>
    <w:rsid w:val="00DE2005"/>
    <w:rsid w:val="00DE20C0"/>
    <w:rsid w:val="00DE225D"/>
    <w:rsid w:val="00DE246B"/>
    <w:rsid w:val="00DE2678"/>
    <w:rsid w:val="00DE26C1"/>
    <w:rsid w:val="00DE2887"/>
    <w:rsid w:val="00DE29E4"/>
    <w:rsid w:val="00DE2D46"/>
    <w:rsid w:val="00DE2F69"/>
    <w:rsid w:val="00DE3113"/>
    <w:rsid w:val="00DE3474"/>
    <w:rsid w:val="00DE355D"/>
    <w:rsid w:val="00DE35A6"/>
    <w:rsid w:val="00DE378C"/>
    <w:rsid w:val="00DE3878"/>
    <w:rsid w:val="00DE3980"/>
    <w:rsid w:val="00DE3F51"/>
    <w:rsid w:val="00DE3F9A"/>
    <w:rsid w:val="00DE428E"/>
    <w:rsid w:val="00DE46E0"/>
    <w:rsid w:val="00DE47F6"/>
    <w:rsid w:val="00DE4B9E"/>
    <w:rsid w:val="00DE4BE9"/>
    <w:rsid w:val="00DE4FAA"/>
    <w:rsid w:val="00DE505B"/>
    <w:rsid w:val="00DE509A"/>
    <w:rsid w:val="00DE55B6"/>
    <w:rsid w:val="00DE5695"/>
    <w:rsid w:val="00DE576B"/>
    <w:rsid w:val="00DE599F"/>
    <w:rsid w:val="00DE5AD4"/>
    <w:rsid w:val="00DE5BF5"/>
    <w:rsid w:val="00DE5C77"/>
    <w:rsid w:val="00DE5D4C"/>
    <w:rsid w:val="00DE5E4C"/>
    <w:rsid w:val="00DE5EAD"/>
    <w:rsid w:val="00DE605B"/>
    <w:rsid w:val="00DE634F"/>
    <w:rsid w:val="00DE63D4"/>
    <w:rsid w:val="00DE64BA"/>
    <w:rsid w:val="00DE6D3C"/>
    <w:rsid w:val="00DE6E3F"/>
    <w:rsid w:val="00DE723D"/>
    <w:rsid w:val="00DE7278"/>
    <w:rsid w:val="00DE73B8"/>
    <w:rsid w:val="00DE749E"/>
    <w:rsid w:val="00DE7782"/>
    <w:rsid w:val="00DE77A9"/>
    <w:rsid w:val="00DE7869"/>
    <w:rsid w:val="00DE789F"/>
    <w:rsid w:val="00DE7CEF"/>
    <w:rsid w:val="00DE7FE6"/>
    <w:rsid w:val="00DF0445"/>
    <w:rsid w:val="00DF07EA"/>
    <w:rsid w:val="00DF08B7"/>
    <w:rsid w:val="00DF0A19"/>
    <w:rsid w:val="00DF0AC6"/>
    <w:rsid w:val="00DF0BDE"/>
    <w:rsid w:val="00DF1206"/>
    <w:rsid w:val="00DF12E3"/>
    <w:rsid w:val="00DF1659"/>
    <w:rsid w:val="00DF16A2"/>
    <w:rsid w:val="00DF175A"/>
    <w:rsid w:val="00DF1A8D"/>
    <w:rsid w:val="00DF1ABE"/>
    <w:rsid w:val="00DF1DAA"/>
    <w:rsid w:val="00DF2038"/>
    <w:rsid w:val="00DF20F7"/>
    <w:rsid w:val="00DF231E"/>
    <w:rsid w:val="00DF241A"/>
    <w:rsid w:val="00DF2448"/>
    <w:rsid w:val="00DF25E4"/>
    <w:rsid w:val="00DF2645"/>
    <w:rsid w:val="00DF2AF0"/>
    <w:rsid w:val="00DF2BB4"/>
    <w:rsid w:val="00DF2CA6"/>
    <w:rsid w:val="00DF2D9A"/>
    <w:rsid w:val="00DF31E1"/>
    <w:rsid w:val="00DF3368"/>
    <w:rsid w:val="00DF34D5"/>
    <w:rsid w:val="00DF3A3D"/>
    <w:rsid w:val="00DF3ADF"/>
    <w:rsid w:val="00DF3BE9"/>
    <w:rsid w:val="00DF46C5"/>
    <w:rsid w:val="00DF48CA"/>
    <w:rsid w:val="00DF4A55"/>
    <w:rsid w:val="00DF4D72"/>
    <w:rsid w:val="00DF4D74"/>
    <w:rsid w:val="00DF4EE1"/>
    <w:rsid w:val="00DF4F32"/>
    <w:rsid w:val="00DF50BD"/>
    <w:rsid w:val="00DF5165"/>
    <w:rsid w:val="00DF5294"/>
    <w:rsid w:val="00DF539C"/>
    <w:rsid w:val="00DF5441"/>
    <w:rsid w:val="00DF5514"/>
    <w:rsid w:val="00DF56AD"/>
    <w:rsid w:val="00DF57AE"/>
    <w:rsid w:val="00DF6291"/>
    <w:rsid w:val="00DF63E5"/>
    <w:rsid w:val="00DF6449"/>
    <w:rsid w:val="00DF66ED"/>
    <w:rsid w:val="00DF6812"/>
    <w:rsid w:val="00DF6D8F"/>
    <w:rsid w:val="00DF6F4E"/>
    <w:rsid w:val="00DF6F9E"/>
    <w:rsid w:val="00DF7236"/>
    <w:rsid w:val="00DF72AA"/>
    <w:rsid w:val="00DF7313"/>
    <w:rsid w:val="00DF73E6"/>
    <w:rsid w:val="00DF76C3"/>
    <w:rsid w:val="00DF7B9E"/>
    <w:rsid w:val="00DF7C52"/>
    <w:rsid w:val="00DF7CAB"/>
    <w:rsid w:val="00E00118"/>
    <w:rsid w:val="00E00222"/>
    <w:rsid w:val="00E00575"/>
    <w:rsid w:val="00E0069C"/>
    <w:rsid w:val="00E00708"/>
    <w:rsid w:val="00E00A4E"/>
    <w:rsid w:val="00E00AD2"/>
    <w:rsid w:val="00E00C2E"/>
    <w:rsid w:val="00E00E5F"/>
    <w:rsid w:val="00E00EF6"/>
    <w:rsid w:val="00E0107F"/>
    <w:rsid w:val="00E0118F"/>
    <w:rsid w:val="00E01714"/>
    <w:rsid w:val="00E01736"/>
    <w:rsid w:val="00E017B3"/>
    <w:rsid w:val="00E018EB"/>
    <w:rsid w:val="00E01F80"/>
    <w:rsid w:val="00E02097"/>
    <w:rsid w:val="00E020A2"/>
    <w:rsid w:val="00E0214D"/>
    <w:rsid w:val="00E021B8"/>
    <w:rsid w:val="00E021E5"/>
    <w:rsid w:val="00E02775"/>
    <w:rsid w:val="00E0288F"/>
    <w:rsid w:val="00E02A2F"/>
    <w:rsid w:val="00E02B12"/>
    <w:rsid w:val="00E02DA6"/>
    <w:rsid w:val="00E03478"/>
    <w:rsid w:val="00E0391A"/>
    <w:rsid w:val="00E0397A"/>
    <w:rsid w:val="00E03B61"/>
    <w:rsid w:val="00E03FB6"/>
    <w:rsid w:val="00E042D9"/>
    <w:rsid w:val="00E0433A"/>
    <w:rsid w:val="00E043EA"/>
    <w:rsid w:val="00E04526"/>
    <w:rsid w:val="00E04630"/>
    <w:rsid w:val="00E04C88"/>
    <w:rsid w:val="00E04ED9"/>
    <w:rsid w:val="00E04FCB"/>
    <w:rsid w:val="00E04FCD"/>
    <w:rsid w:val="00E050E1"/>
    <w:rsid w:val="00E05874"/>
    <w:rsid w:val="00E05DB8"/>
    <w:rsid w:val="00E05F3B"/>
    <w:rsid w:val="00E0600C"/>
    <w:rsid w:val="00E06275"/>
    <w:rsid w:val="00E06C31"/>
    <w:rsid w:val="00E06E1D"/>
    <w:rsid w:val="00E06F1A"/>
    <w:rsid w:val="00E07311"/>
    <w:rsid w:val="00E073BC"/>
    <w:rsid w:val="00E079C0"/>
    <w:rsid w:val="00E07E74"/>
    <w:rsid w:val="00E10222"/>
    <w:rsid w:val="00E10C76"/>
    <w:rsid w:val="00E10CE6"/>
    <w:rsid w:val="00E1139B"/>
    <w:rsid w:val="00E11491"/>
    <w:rsid w:val="00E1159A"/>
    <w:rsid w:val="00E115E0"/>
    <w:rsid w:val="00E115E6"/>
    <w:rsid w:val="00E11F5C"/>
    <w:rsid w:val="00E120BE"/>
    <w:rsid w:val="00E1239C"/>
    <w:rsid w:val="00E1294D"/>
    <w:rsid w:val="00E12BAF"/>
    <w:rsid w:val="00E12FD2"/>
    <w:rsid w:val="00E136CE"/>
    <w:rsid w:val="00E13726"/>
    <w:rsid w:val="00E1381E"/>
    <w:rsid w:val="00E14131"/>
    <w:rsid w:val="00E14293"/>
    <w:rsid w:val="00E14326"/>
    <w:rsid w:val="00E1439C"/>
    <w:rsid w:val="00E14736"/>
    <w:rsid w:val="00E1487B"/>
    <w:rsid w:val="00E1488F"/>
    <w:rsid w:val="00E14B6B"/>
    <w:rsid w:val="00E14CB9"/>
    <w:rsid w:val="00E14F91"/>
    <w:rsid w:val="00E14FB1"/>
    <w:rsid w:val="00E1504A"/>
    <w:rsid w:val="00E1566A"/>
    <w:rsid w:val="00E15759"/>
    <w:rsid w:val="00E1582A"/>
    <w:rsid w:val="00E1596A"/>
    <w:rsid w:val="00E15A7F"/>
    <w:rsid w:val="00E15C99"/>
    <w:rsid w:val="00E15D11"/>
    <w:rsid w:val="00E162DD"/>
    <w:rsid w:val="00E16353"/>
    <w:rsid w:val="00E164E5"/>
    <w:rsid w:val="00E16B9F"/>
    <w:rsid w:val="00E16F2A"/>
    <w:rsid w:val="00E16F56"/>
    <w:rsid w:val="00E16FFA"/>
    <w:rsid w:val="00E1725C"/>
    <w:rsid w:val="00E173E5"/>
    <w:rsid w:val="00E17470"/>
    <w:rsid w:val="00E176D9"/>
    <w:rsid w:val="00E17915"/>
    <w:rsid w:val="00E17A04"/>
    <w:rsid w:val="00E17A07"/>
    <w:rsid w:val="00E17D33"/>
    <w:rsid w:val="00E17D5F"/>
    <w:rsid w:val="00E20196"/>
    <w:rsid w:val="00E20286"/>
    <w:rsid w:val="00E210B2"/>
    <w:rsid w:val="00E211D9"/>
    <w:rsid w:val="00E2140D"/>
    <w:rsid w:val="00E21586"/>
    <w:rsid w:val="00E219D2"/>
    <w:rsid w:val="00E221CF"/>
    <w:rsid w:val="00E223DA"/>
    <w:rsid w:val="00E2261F"/>
    <w:rsid w:val="00E226AD"/>
    <w:rsid w:val="00E2274B"/>
    <w:rsid w:val="00E2274C"/>
    <w:rsid w:val="00E22D98"/>
    <w:rsid w:val="00E2346D"/>
    <w:rsid w:val="00E23481"/>
    <w:rsid w:val="00E23537"/>
    <w:rsid w:val="00E23579"/>
    <w:rsid w:val="00E235AC"/>
    <w:rsid w:val="00E235E5"/>
    <w:rsid w:val="00E238DB"/>
    <w:rsid w:val="00E24101"/>
    <w:rsid w:val="00E24159"/>
    <w:rsid w:val="00E24BBD"/>
    <w:rsid w:val="00E24DAD"/>
    <w:rsid w:val="00E25012"/>
    <w:rsid w:val="00E25560"/>
    <w:rsid w:val="00E2576E"/>
    <w:rsid w:val="00E25785"/>
    <w:rsid w:val="00E25862"/>
    <w:rsid w:val="00E25A05"/>
    <w:rsid w:val="00E25A92"/>
    <w:rsid w:val="00E260B5"/>
    <w:rsid w:val="00E26DC1"/>
    <w:rsid w:val="00E271F8"/>
    <w:rsid w:val="00E2730A"/>
    <w:rsid w:val="00E27BCD"/>
    <w:rsid w:val="00E27C31"/>
    <w:rsid w:val="00E27C88"/>
    <w:rsid w:val="00E300D6"/>
    <w:rsid w:val="00E3014F"/>
    <w:rsid w:val="00E301D4"/>
    <w:rsid w:val="00E3022A"/>
    <w:rsid w:val="00E3025E"/>
    <w:rsid w:val="00E30335"/>
    <w:rsid w:val="00E3037B"/>
    <w:rsid w:val="00E303FF"/>
    <w:rsid w:val="00E306C2"/>
    <w:rsid w:val="00E30CEC"/>
    <w:rsid w:val="00E30EFE"/>
    <w:rsid w:val="00E30F69"/>
    <w:rsid w:val="00E31157"/>
    <w:rsid w:val="00E313A1"/>
    <w:rsid w:val="00E31554"/>
    <w:rsid w:val="00E31635"/>
    <w:rsid w:val="00E316D0"/>
    <w:rsid w:val="00E3171E"/>
    <w:rsid w:val="00E31C82"/>
    <w:rsid w:val="00E31EC1"/>
    <w:rsid w:val="00E31ED2"/>
    <w:rsid w:val="00E3207F"/>
    <w:rsid w:val="00E32299"/>
    <w:rsid w:val="00E32942"/>
    <w:rsid w:val="00E329ED"/>
    <w:rsid w:val="00E3312C"/>
    <w:rsid w:val="00E3331F"/>
    <w:rsid w:val="00E33F2F"/>
    <w:rsid w:val="00E33FC0"/>
    <w:rsid w:val="00E34133"/>
    <w:rsid w:val="00E34324"/>
    <w:rsid w:val="00E343BC"/>
    <w:rsid w:val="00E34476"/>
    <w:rsid w:val="00E34E20"/>
    <w:rsid w:val="00E35106"/>
    <w:rsid w:val="00E35258"/>
    <w:rsid w:val="00E35350"/>
    <w:rsid w:val="00E353FA"/>
    <w:rsid w:val="00E35764"/>
    <w:rsid w:val="00E3597F"/>
    <w:rsid w:val="00E35B39"/>
    <w:rsid w:val="00E35E13"/>
    <w:rsid w:val="00E36226"/>
    <w:rsid w:val="00E36430"/>
    <w:rsid w:val="00E366B2"/>
    <w:rsid w:val="00E368ED"/>
    <w:rsid w:val="00E369D5"/>
    <w:rsid w:val="00E36AB3"/>
    <w:rsid w:val="00E36C68"/>
    <w:rsid w:val="00E36C8A"/>
    <w:rsid w:val="00E36D3D"/>
    <w:rsid w:val="00E36E2A"/>
    <w:rsid w:val="00E37919"/>
    <w:rsid w:val="00E408D2"/>
    <w:rsid w:val="00E40E91"/>
    <w:rsid w:val="00E40EF2"/>
    <w:rsid w:val="00E41081"/>
    <w:rsid w:val="00E410AB"/>
    <w:rsid w:val="00E413A4"/>
    <w:rsid w:val="00E4168E"/>
    <w:rsid w:val="00E41C27"/>
    <w:rsid w:val="00E41E2F"/>
    <w:rsid w:val="00E41F96"/>
    <w:rsid w:val="00E4219D"/>
    <w:rsid w:val="00E421DE"/>
    <w:rsid w:val="00E425A1"/>
    <w:rsid w:val="00E425F2"/>
    <w:rsid w:val="00E427BC"/>
    <w:rsid w:val="00E42A89"/>
    <w:rsid w:val="00E42FA6"/>
    <w:rsid w:val="00E43044"/>
    <w:rsid w:val="00E43281"/>
    <w:rsid w:val="00E432CA"/>
    <w:rsid w:val="00E432F2"/>
    <w:rsid w:val="00E43387"/>
    <w:rsid w:val="00E43473"/>
    <w:rsid w:val="00E434AE"/>
    <w:rsid w:val="00E4358E"/>
    <w:rsid w:val="00E435B7"/>
    <w:rsid w:val="00E43FA3"/>
    <w:rsid w:val="00E44254"/>
    <w:rsid w:val="00E44586"/>
    <w:rsid w:val="00E4483C"/>
    <w:rsid w:val="00E449CD"/>
    <w:rsid w:val="00E44ABA"/>
    <w:rsid w:val="00E451EE"/>
    <w:rsid w:val="00E45280"/>
    <w:rsid w:val="00E453AD"/>
    <w:rsid w:val="00E455F7"/>
    <w:rsid w:val="00E45708"/>
    <w:rsid w:val="00E46281"/>
    <w:rsid w:val="00E46312"/>
    <w:rsid w:val="00E46493"/>
    <w:rsid w:val="00E467C2"/>
    <w:rsid w:val="00E4696B"/>
    <w:rsid w:val="00E469C4"/>
    <w:rsid w:val="00E46B07"/>
    <w:rsid w:val="00E46EB3"/>
    <w:rsid w:val="00E47106"/>
    <w:rsid w:val="00E47253"/>
    <w:rsid w:val="00E475A1"/>
    <w:rsid w:val="00E475A2"/>
    <w:rsid w:val="00E4782C"/>
    <w:rsid w:val="00E47927"/>
    <w:rsid w:val="00E479A9"/>
    <w:rsid w:val="00E47B66"/>
    <w:rsid w:val="00E50212"/>
    <w:rsid w:val="00E50330"/>
    <w:rsid w:val="00E50553"/>
    <w:rsid w:val="00E5064E"/>
    <w:rsid w:val="00E507E6"/>
    <w:rsid w:val="00E513E0"/>
    <w:rsid w:val="00E516A5"/>
    <w:rsid w:val="00E51E6C"/>
    <w:rsid w:val="00E51F31"/>
    <w:rsid w:val="00E52008"/>
    <w:rsid w:val="00E521D6"/>
    <w:rsid w:val="00E52559"/>
    <w:rsid w:val="00E52566"/>
    <w:rsid w:val="00E529B8"/>
    <w:rsid w:val="00E52B36"/>
    <w:rsid w:val="00E52F37"/>
    <w:rsid w:val="00E53209"/>
    <w:rsid w:val="00E534BA"/>
    <w:rsid w:val="00E5366B"/>
    <w:rsid w:val="00E53A07"/>
    <w:rsid w:val="00E53A3A"/>
    <w:rsid w:val="00E53D32"/>
    <w:rsid w:val="00E53DDF"/>
    <w:rsid w:val="00E54059"/>
    <w:rsid w:val="00E54164"/>
    <w:rsid w:val="00E543A4"/>
    <w:rsid w:val="00E54972"/>
    <w:rsid w:val="00E54AE0"/>
    <w:rsid w:val="00E54D7D"/>
    <w:rsid w:val="00E54E40"/>
    <w:rsid w:val="00E55017"/>
    <w:rsid w:val="00E55441"/>
    <w:rsid w:val="00E557CB"/>
    <w:rsid w:val="00E55A5C"/>
    <w:rsid w:val="00E55D40"/>
    <w:rsid w:val="00E55DE4"/>
    <w:rsid w:val="00E55E3D"/>
    <w:rsid w:val="00E5634A"/>
    <w:rsid w:val="00E56654"/>
    <w:rsid w:val="00E56991"/>
    <w:rsid w:val="00E56A7E"/>
    <w:rsid w:val="00E56B00"/>
    <w:rsid w:val="00E57218"/>
    <w:rsid w:val="00E57363"/>
    <w:rsid w:val="00E573E3"/>
    <w:rsid w:val="00E5770D"/>
    <w:rsid w:val="00E57867"/>
    <w:rsid w:val="00E578E5"/>
    <w:rsid w:val="00E57900"/>
    <w:rsid w:val="00E57A64"/>
    <w:rsid w:val="00E57C81"/>
    <w:rsid w:val="00E57D2F"/>
    <w:rsid w:val="00E57DC9"/>
    <w:rsid w:val="00E57E2E"/>
    <w:rsid w:val="00E60275"/>
    <w:rsid w:val="00E60501"/>
    <w:rsid w:val="00E605AE"/>
    <w:rsid w:val="00E60AD3"/>
    <w:rsid w:val="00E60C6C"/>
    <w:rsid w:val="00E61025"/>
    <w:rsid w:val="00E6143E"/>
    <w:rsid w:val="00E614F8"/>
    <w:rsid w:val="00E61836"/>
    <w:rsid w:val="00E61AB0"/>
    <w:rsid w:val="00E61B0E"/>
    <w:rsid w:val="00E61BA1"/>
    <w:rsid w:val="00E61E40"/>
    <w:rsid w:val="00E621B9"/>
    <w:rsid w:val="00E62253"/>
    <w:rsid w:val="00E62276"/>
    <w:rsid w:val="00E622B9"/>
    <w:rsid w:val="00E622EE"/>
    <w:rsid w:val="00E6240D"/>
    <w:rsid w:val="00E62606"/>
    <w:rsid w:val="00E62C38"/>
    <w:rsid w:val="00E62C55"/>
    <w:rsid w:val="00E62D60"/>
    <w:rsid w:val="00E6312A"/>
    <w:rsid w:val="00E63258"/>
    <w:rsid w:val="00E634D6"/>
    <w:rsid w:val="00E63561"/>
    <w:rsid w:val="00E636C8"/>
    <w:rsid w:val="00E63729"/>
    <w:rsid w:val="00E63C88"/>
    <w:rsid w:val="00E63D85"/>
    <w:rsid w:val="00E63DFD"/>
    <w:rsid w:val="00E63FED"/>
    <w:rsid w:val="00E6405A"/>
    <w:rsid w:val="00E642DF"/>
    <w:rsid w:val="00E643B0"/>
    <w:rsid w:val="00E643F2"/>
    <w:rsid w:val="00E647C8"/>
    <w:rsid w:val="00E64E80"/>
    <w:rsid w:val="00E64EE6"/>
    <w:rsid w:val="00E65365"/>
    <w:rsid w:val="00E6562E"/>
    <w:rsid w:val="00E65866"/>
    <w:rsid w:val="00E65CBD"/>
    <w:rsid w:val="00E65D73"/>
    <w:rsid w:val="00E65DD5"/>
    <w:rsid w:val="00E660E5"/>
    <w:rsid w:val="00E66257"/>
    <w:rsid w:val="00E662A2"/>
    <w:rsid w:val="00E66611"/>
    <w:rsid w:val="00E6683E"/>
    <w:rsid w:val="00E66951"/>
    <w:rsid w:val="00E66E26"/>
    <w:rsid w:val="00E67336"/>
    <w:rsid w:val="00E673AA"/>
    <w:rsid w:val="00E673E6"/>
    <w:rsid w:val="00E674A4"/>
    <w:rsid w:val="00E6781E"/>
    <w:rsid w:val="00E67971"/>
    <w:rsid w:val="00E702A6"/>
    <w:rsid w:val="00E70437"/>
    <w:rsid w:val="00E706A6"/>
    <w:rsid w:val="00E706D2"/>
    <w:rsid w:val="00E70767"/>
    <w:rsid w:val="00E70A94"/>
    <w:rsid w:val="00E70BCA"/>
    <w:rsid w:val="00E7106B"/>
    <w:rsid w:val="00E7136A"/>
    <w:rsid w:val="00E713B6"/>
    <w:rsid w:val="00E71E22"/>
    <w:rsid w:val="00E72354"/>
    <w:rsid w:val="00E724F6"/>
    <w:rsid w:val="00E7250E"/>
    <w:rsid w:val="00E72C6D"/>
    <w:rsid w:val="00E72C76"/>
    <w:rsid w:val="00E72D2F"/>
    <w:rsid w:val="00E72F16"/>
    <w:rsid w:val="00E7310E"/>
    <w:rsid w:val="00E731F6"/>
    <w:rsid w:val="00E7329D"/>
    <w:rsid w:val="00E7384D"/>
    <w:rsid w:val="00E73A84"/>
    <w:rsid w:val="00E73A9E"/>
    <w:rsid w:val="00E73CE0"/>
    <w:rsid w:val="00E73E33"/>
    <w:rsid w:val="00E74138"/>
    <w:rsid w:val="00E747F1"/>
    <w:rsid w:val="00E74949"/>
    <w:rsid w:val="00E74A1D"/>
    <w:rsid w:val="00E74E43"/>
    <w:rsid w:val="00E75100"/>
    <w:rsid w:val="00E7518D"/>
    <w:rsid w:val="00E751D4"/>
    <w:rsid w:val="00E751E2"/>
    <w:rsid w:val="00E75343"/>
    <w:rsid w:val="00E7541B"/>
    <w:rsid w:val="00E7556A"/>
    <w:rsid w:val="00E75739"/>
    <w:rsid w:val="00E75A38"/>
    <w:rsid w:val="00E75D60"/>
    <w:rsid w:val="00E7600E"/>
    <w:rsid w:val="00E7637F"/>
    <w:rsid w:val="00E76556"/>
    <w:rsid w:val="00E76690"/>
    <w:rsid w:val="00E76757"/>
    <w:rsid w:val="00E76840"/>
    <w:rsid w:val="00E768BC"/>
    <w:rsid w:val="00E7699A"/>
    <w:rsid w:val="00E76E8A"/>
    <w:rsid w:val="00E76F56"/>
    <w:rsid w:val="00E77785"/>
    <w:rsid w:val="00E77AF1"/>
    <w:rsid w:val="00E805BD"/>
    <w:rsid w:val="00E80933"/>
    <w:rsid w:val="00E809EE"/>
    <w:rsid w:val="00E80DE1"/>
    <w:rsid w:val="00E811C0"/>
    <w:rsid w:val="00E812D3"/>
    <w:rsid w:val="00E816C5"/>
    <w:rsid w:val="00E81B94"/>
    <w:rsid w:val="00E81FFE"/>
    <w:rsid w:val="00E82612"/>
    <w:rsid w:val="00E82860"/>
    <w:rsid w:val="00E82C0C"/>
    <w:rsid w:val="00E82D3E"/>
    <w:rsid w:val="00E82DDA"/>
    <w:rsid w:val="00E836AE"/>
    <w:rsid w:val="00E83B79"/>
    <w:rsid w:val="00E83B7D"/>
    <w:rsid w:val="00E83F03"/>
    <w:rsid w:val="00E84211"/>
    <w:rsid w:val="00E84242"/>
    <w:rsid w:val="00E84450"/>
    <w:rsid w:val="00E84624"/>
    <w:rsid w:val="00E8485D"/>
    <w:rsid w:val="00E84A87"/>
    <w:rsid w:val="00E84A9A"/>
    <w:rsid w:val="00E850DB"/>
    <w:rsid w:val="00E85131"/>
    <w:rsid w:val="00E853B6"/>
    <w:rsid w:val="00E855E4"/>
    <w:rsid w:val="00E857FD"/>
    <w:rsid w:val="00E86183"/>
    <w:rsid w:val="00E86377"/>
    <w:rsid w:val="00E8669A"/>
    <w:rsid w:val="00E86C50"/>
    <w:rsid w:val="00E86C6F"/>
    <w:rsid w:val="00E86D07"/>
    <w:rsid w:val="00E86D2E"/>
    <w:rsid w:val="00E86D40"/>
    <w:rsid w:val="00E86EE6"/>
    <w:rsid w:val="00E874DC"/>
    <w:rsid w:val="00E87A23"/>
    <w:rsid w:val="00E87BB8"/>
    <w:rsid w:val="00E87D30"/>
    <w:rsid w:val="00E90692"/>
    <w:rsid w:val="00E90BFF"/>
    <w:rsid w:val="00E90DC3"/>
    <w:rsid w:val="00E90FD2"/>
    <w:rsid w:val="00E9125B"/>
    <w:rsid w:val="00E91334"/>
    <w:rsid w:val="00E91AC3"/>
    <w:rsid w:val="00E91C8E"/>
    <w:rsid w:val="00E9268B"/>
    <w:rsid w:val="00E92714"/>
    <w:rsid w:val="00E92A1D"/>
    <w:rsid w:val="00E92A81"/>
    <w:rsid w:val="00E92DB7"/>
    <w:rsid w:val="00E92F38"/>
    <w:rsid w:val="00E9306E"/>
    <w:rsid w:val="00E93815"/>
    <w:rsid w:val="00E93B38"/>
    <w:rsid w:val="00E93B9E"/>
    <w:rsid w:val="00E93EEA"/>
    <w:rsid w:val="00E941E1"/>
    <w:rsid w:val="00E9425E"/>
    <w:rsid w:val="00E94341"/>
    <w:rsid w:val="00E94A97"/>
    <w:rsid w:val="00E95038"/>
    <w:rsid w:val="00E95055"/>
    <w:rsid w:val="00E9527F"/>
    <w:rsid w:val="00E95357"/>
    <w:rsid w:val="00E954D1"/>
    <w:rsid w:val="00E95607"/>
    <w:rsid w:val="00E9565D"/>
    <w:rsid w:val="00E95757"/>
    <w:rsid w:val="00E9587D"/>
    <w:rsid w:val="00E95A39"/>
    <w:rsid w:val="00E95D91"/>
    <w:rsid w:val="00E95F02"/>
    <w:rsid w:val="00E95F69"/>
    <w:rsid w:val="00E95FE6"/>
    <w:rsid w:val="00E96297"/>
    <w:rsid w:val="00E9641A"/>
    <w:rsid w:val="00E96594"/>
    <w:rsid w:val="00E96721"/>
    <w:rsid w:val="00E96916"/>
    <w:rsid w:val="00E9766A"/>
    <w:rsid w:val="00E97B2A"/>
    <w:rsid w:val="00E97D7D"/>
    <w:rsid w:val="00E97E31"/>
    <w:rsid w:val="00EA000E"/>
    <w:rsid w:val="00EA0035"/>
    <w:rsid w:val="00EA0223"/>
    <w:rsid w:val="00EA0663"/>
    <w:rsid w:val="00EA0674"/>
    <w:rsid w:val="00EA0871"/>
    <w:rsid w:val="00EA0B89"/>
    <w:rsid w:val="00EA116A"/>
    <w:rsid w:val="00EA1322"/>
    <w:rsid w:val="00EA13A9"/>
    <w:rsid w:val="00EA1711"/>
    <w:rsid w:val="00EA1AA3"/>
    <w:rsid w:val="00EA1FE0"/>
    <w:rsid w:val="00EA20F5"/>
    <w:rsid w:val="00EA29B0"/>
    <w:rsid w:val="00EA2AFF"/>
    <w:rsid w:val="00EA2E65"/>
    <w:rsid w:val="00EA2ED5"/>
    <w:rsid w:val="00EA31A0"/>
    <w:rsid w:val="00EA329F"/>
    <w:rsid w:val="00EA32F8"/>
    <w:rsid w:val="00EA34C5"/>
    <w:rsid w:val="00EA3684"/>
    <w:rsid w:val="00EA38B0"/>
    <w:rsid w:val="00EA3A67"/>
    <w:rsid w:val="00EA3AF2"/>
    <w:rsid w:val="00EA3C59"/>
    <w:rsid w:val="00EA3C6A"/>
    <w:rsid w:val="00EA3DB4"/>
    <w:rsid w:val="00EA41EE"/>
    <w:rsid w:val="00EA437A"/>
    <w:rsid w:val="00EA4763"/>
    <w:rsid w:val="00EA495C"/>
    <w:rsid w:val="00EA4ADD"/>
    <w:rsid w:val="00EA4CBA"/>
    <w:rsid w:val="00EA4D8D"/>
    <w:rsid w:val="00EA4E66"/>
    <w:rsid w:val="00EA4EA0"/>
    <w:rsid w:val="00EA4F34"/>
    <w:rsid w:val="00EA506A"/>
    <w:rsid w:val="00EA5147"/>
    <w:rsid w:val="00EA51B6"/>
    <w:rsid w:val="00EA54B8"/>
    <w:rsid w:val="00EA5549"/>
    <w:rsid w:val="00EA5863"/>
    <w:rsid w:val="00EA5E43"/>
    <w:rsid w:val="00EA5E50"/>
    <w:rsid w:val="00EA6097"/>
    <w:rsid w:val="00EA66E9"/>
    <w:rsid w:val="00EA6CE9"/>
    <w:rsid w:val="00EA709E"/>
    <w:rsid w:val="00EA70D8"/>
    <w:rsid w:val="00EA7211"/>
    <w:rsid w:val="00EA72EC"/>
    <w:rsid w:val="00EA7574"/>
    <w:rsid w:val="00EA7630"/>
    <w:rsid w:val="00EA7D7F"/>
    <w:rsid w:val="00EA7E33"/>
    <w:rsid w:val="00EB014D"/>
    <w:rsid w:val="00EB03C1"/>
    <w:rsid w:val="00EB125B"/>
    <w:rsid w:val="00EB16B9"/>
    <w:rsid w:val="00EB1969"/>
    <w:rsid w:val="00EB1B32"/>
    <w:rsid w:val="00EB1BE7"/>
    <w:rsid w:val="00EB1E80"/>
    <w:rsid w:val="00EB2150"/>
    <w:rsid w:val="00EB21AD"/>
    <w:rsid w:val="00EB24AC"/>
    <w:rsid w:val="00EB26F7"/>
    <w:rsid w:val="00EB2978"/>
    <w:rsid w:val="00EB2A31"/>
    <w:rsid w:val="00EB2DBC"/>
    <w:rsid w:val="00EB2F28"/>
    <w:rsid w:val="00EB33A4"/>
    <w:rsid w:val="00EB37A5"/>
    <w:rsid w:val="00EB38F2"/>
    <w:rsid w:val="00EB4063"/>
    <w:rsid w:val="00EB411B"/>
    <w:rsid w:val="00EB4239"/>
    <w:rsid w:val="00EB4260"/>
    <w:rsid w:val="00EB42A7"/>
    <w:rsid w:val="00EB43CF"/>
    <w:rsid w:val="00EB4901"/>
    <w:rsid w:val="00EB49A3"/>
    <w:rsid w:val="00EB4B85"/>
    <w:rsid w:val="00EB4CF6"/>
    <w:rsid w:val="00EB509C"/>
    <w:rsid w:val="00EB51C7"/>
    <w:rsid w:val="00EB5350"/>
    <w:rsid w:val="00EB54F7"/>
    <w:rsid w:val="00EB58CD"/>
    <w:rsid w:val="00EB59CD"/>
    <w:rsid w:val="00EB5C8F"/>
    <w:rsid w:val="00EB5D3F"/>
    <w:rsid w:val="00EB619F"/>
    <w:rsid w:val="00EB67D1"/>
    <w:rsid w:val="00EB703C"/>
    <w:rsid w:val="00EB7249"/>
    <w:rsid w:val="00EB74AC"/>
    <w:rsid w:val="00EB7569"/>
    <w:rsid w:val="00EB77B9"/>
    <w:rsid w:val="00EB7BFB"/>
    <w:rsid w:val="00EB7F6F"/>
    <w:rsid w:val="00EC0366"/>
    <w:rsid w:val="00EC05B2"/>
    <w:rsid w:val="00EC0783"/>
    <w:rsid w:val="00EC0966"/>
    <w:rsid w:val="00EC0C06"/>
    <w:rsid w:val="00EC0D89"/>
    <w:rsid w:val="00EC0E59"/>
    <w:rsid w:val="00EC10EE"/>
    <w:rsid w:val="00EC13B2"/>
    <w:rsid w:val="00EC18BE"/>
    <w:rsid w:val="00EC1E68"/>
    <w:rsid w:val="00EC21C9"/>
    <w:rsid w:val="00EC2E20"/>
    <w:rsid w:val="00EC2FF8"/>
    <w:rsid w:val="00EC355E"/>
    <w:rsid w:val="00EC3DE2"/>
    <w:rsid w:val="00EC3E35"/>
    <w:rsid w:val="00EC4001"/>
    <w:rsid w:val="00EC4153"/>
    <w:rsid w:val="00EC43B2"/>
    <w:rsid w:val="00EC43F8"/>
    <w:rsid w:val="00EC4446"/>
    <w:rsid w:val="00EC4491"/>
    <w:rsid w:val="00EC45A1"/>
    <w:rsid w:val="00EC491D"/>
    <w:rsid w:val="00EC4BE4"/>
    <w:rsid w:val="00EC4EE8"/>
    <w:rsid w:val="00EC50D8"/>
    <w:rsid w:val="00EC55B2"/>
    <w:rsid w:val="00EC56CB"/>
    <w:rsid w:val="00EC585B"/>
    <w:rsid w:val="00EC591D"/>
    <w:rsid w:val="00EC5B5B"/>
    <w:rsid w:val="00EC5E4D"/>
    <w:rsid w:val="00EC66EE"/>
    <w:rsid w:val="00EC68E4"/>
    <w:rsid w:val="00EC690B"/>
    <w:rsid w:val="00EC6948"/>
    <w:rsid w:val="00EC6AC1"/>
    <w:rsid w:val="00EC6C36"/>
    <w:rsid w:val="00EC737E"/>
    <w:rsid w:val="00EC7511"/>
    <w:rsid w:val="00EC7776"/>
    <w:rsid w:val="00ED03D3"/>
    <w:rsid w:val="00ED0A3F"/>
    <w:rsid w:val="00ED0BE6"/>
    <w:rsid w:val="00ED0C49"/>
    <w:rsid w:val="00ED113E"/>
    <w:rsid w:val="00ED1201"/>
    <w:rsid w:val="00ED1231"/>
    <w:rsid w:val="00ED1422"/>
    <w:rsid w:val="00ED1514"/>
    <w:rsid w:val="00ED1657"/>
    <w:rsid w:val="00ED18FE"/>
    <w:rsid w:val="00ED1A9E"/>
    <w:rsid w:val="00ED1AEC"/>
    <w:rsid w:val="00ED1B1F"/>
    <w:rsid w:val="00ED1BA1"/>
    <w:rsid w:val="00ED2237"/>
    <w:rsid w:val="00ED2386"/>
    <w:rsid w:val="00ED2687"/>
    <w:rsid w:val="00ED2A1C"/>
    <w:rsid w:val="00ED2AB2"/>
    <w:rsid w:val="00ED2CB1"/>
    <w:rsid w:val="00ED2CB4"/>
    <w:rsid w:val="00ED2DF6"/>
    <w:rsid w:val="00ED3488"/>
    <w:rsid w:val="00ED3924"/>
    <w:rsid w:val="00ED3B8A"/>
    <w:rsid w:val="00ED3C64"/>
    <w:rsid w:val="00ED3D79"/>
    <w:rsid w:val="00ED424D"/>
    <w:rsid w:val="00ED4375"/>
    <w:rsid w:val="00ED45B3"/>
    <w:rsid w:val="00ED47B1"/>
    <w:rsid w:val="00ED4853"/>
    <w:rsid w:val="00ED4D36"/>
    <w:rsid w:val="00ED518B"/>
    <w:rsid w:val="00ED54B1"/>
    <w:rsid w:val="00ED559F"/>
    <w:rsid w:val="00ED5818"/>
    <w:rsid w:val="00ED58B6"/>
    <w:rsid w:val="00ED5E17"/>
    <w:rsid w:val="00ED63AF"/>
    <w:rsid w:val="00ED6438"/>
    <w:rsid w:val="00ED646E"/>
    <w:rsid w:val="00ED6B80"/>
    <w:rsid w:val="00ED6EE4"/>
    <w:rsid w:val="00ED7057"/>
    <w:rsid w:val="00ED71D8"/>
    <w:rsid w:val="00ED71F7"/>
    <w:rsid w:val="00ED72D7"/>
    <w:rsid w:val="00ED7523"/>
    <w:rsid w:val="00ED7671"/>
    <w:rsid w:val="00ED76BD"/>
    <w:rsid w:val="00ED7981"/>
    <w:rsid w:val="00ED7D8C"/>
    <w:rsid w:val="00ED7DE3"/>
    <w:rsid w:val="00EE02EF"/>
    <w:rsid w:val="00EE0690"/>
    <w:rsid w:val="00EE0773"/>
    <w:rsid w:val="00EE098A"/>
    <w:rsid w:val="00EE0AC7"/>
    <w:rsid w:val="00EE0B22"/>
    <w:rsid w:val="00EE0F01"/>
    <w:rsid w:val="00EE0F29"/>
    <w:rsid w:val="00EE1274"/>
    <w:rsid w:val="00EE128A"/>
    <w:rsid w:val="00EE131E"/>
    <w:rsid w:val="00EE132B"/>
    <w:rsid w:val="00EE1676"/>
    <w:rsid w:val="00EE19D6"/>
    <w:rsid w:val="00EE2254"/>
    <w:rsid w:val="00EE22F7"/>
    <w:rsid w:val="00EE241E"/>
    <w:rsid w:val="00EE2471"/>
    <w:rsid w:val="00EE2594"/>
    <w:rsid w:val="00EE2697"/>
    <w:rsid w:val="00EE270B"/>
    <w:rsid w:val="00EE2990"/>
    <w:rsid w:val="00EE2995"/>
    <w:rsid w:val="00EE2D59"/>
    <w:rsid w:val="00EE2F2C"/>
    <w:rsid w:val="00EE2F54"/>
    <w:rsid w:val="00EE3052"/>
    <w:rsid w:val="00EE3148"/>
    <w:rsid w:val="00EE3443"/>
    <w:rsid w:val="00EE37B2"/>
    <w:rsid w:val="00EE3CF0"/>
    <w:rsid w:val="00EE4078"/>
    <w:rsid w:val="00EE4370"/>
    <w:rsid w:val="00EE45A1"/>
    <w:rsid w:val="00EE490E"/>
    <w:rsid w:val="00EE4A16"/>
    <w:rsid w:val="00EE4C2D"/>
    <w:rsid w:val="00EE512E"/>
    <w:rsid w:val="00EE5423"/>
    <w:rsid w:val="00EE5615"/>
    <w:rsid w:val="00EE569D"/>
    <w:rsid w:val="00EE5B87"/>
    <w:rsid w:val="00EE6057"/>
    <w:rsid w:val="00EE62FA"/>
    <w:rsid w:val="00EE6378"/>
    <w:rsid w:val="00EE63F2"/>
    <w:rsid w:val="00EE6492"/>
    <w:rsid w:val="00EE65C5"/>
    <w:rsid w:val="00EE664F"/>
    <w:rsid w:val="00EE6688"/>
    <w:rsid w:val="00EE68BB"/>
    <w:rsid w:val="00EE6C5A"/>
    <w:rsid w:val="00EE6F07"/>
    <w:rsid w:val="00EE738C"/>
    <w:rsid w:val="00EE7395"/>
    <w:rsid w:val="00EE7666"/>
    <w:rsid w:val="00EE79F1"/>
    <w:rsid w:val="00EF0087"/>
    <w:rsid w:val="00EF0323"/>
    <w:rsid w:val="00EF036E"/>
    <w:rsid w:val="00EF09FB"/>
    <w:rsid w:val="00EF0BBB"/>
    <w:rsid w:val="00EF0F2D"/>
    <w:rsid w:val="00EF0F74"/>
    <w:rsid w:val="00EF122D"/>
    <w:rsid w:val="00EF1421"/>
    <w:rsid w:val="00EF1623"/>
    <w:rsid w:val="00EF1634"/>
    <w:rsid w:val="00EF1A2D"/>
    <w:rsid w:val="00EF1A97"/>
    <w:rsid w:val="00EF200B"/>
    <w:rsid w:val="00EF2259"/>
    <w:rsid w:val="00EF23C1"/>
    <w:rsid w:val="00EF26C3"/>
    <w:rsid w:val="00EF28B3"/>
    <w:rsid w:val="00EF2A8E"/>
    <w:rsid w:val="00EF2AD3"/>
    <w:rsid w:val="00EF2D4A"/>
    <w:rsid w:val="00EF2E53"/>
    <w:rsid w:val="00EF2EC2"/>
    <w:rsid w:val="00EF31E8"/>
    <w:rsid w:val="00EF351A"/>
    <w:rsid w:val="00EF3542"/>
    <w:rsid w:val="00EF3592"/>
    <w:rsid w:val="00EF35EE"/>
    <w:rsid w:val="00EF39B9"/>
    <w:rsid w:val="00EF3B19"/>
    <w:rsid w:val="00EF3E2B"/>
    <w:rsid w:val="00EF40C3"/>
    <w:rsid w:val="00EF412F"/>
    <w:rsid w:val="00EF47D5"/>
    <w:rsid w:val="00EF4855"/>
    <w:rsid w:val="00EF48F7"/>
    <w:rsid w:val="00EF4CBB"/>
    <w:rsid w:val="00EF4EF9"/>
    <w:rsid w:val="00EF5042"/>
    <w:rsid w:val="00EF51E5"/>
    <w:rsid w:val="00EF54ED"/>
    <w:rsid w:val="00EF5603"/>
    <w:rsid w:val="00EF5F10"/>
    <w:rsid w:val="00EF6117"/>
    <w:rsid w:val="00EF6876"/>
    <w:rsid w:val="00EF6ABD"/>
    <w:rsid w:val="00EF6D5B"/>
    <w:rsid w:val="00EF6E61"/>
    <w:rsid w:val="00EF6EB1"/>
    <w:rsid w:val="00EF7408"/>
    <w:rsid w:val="00EF76E6"/>
    <w:rsid w:val="00EF780D"/>
    <w:rsid w:val="00EF781F"/>
    <w:rsid w:val="00EF7B9F"/>
    <w:rsid w:val="00EF7E76"/>
    <w:rsid w:val="00F00430"/>
    <w:rsid w:val="00F00852"/>
    <w:rsid w:val="00F00F1D"/>
    <w:rsid w:val="00F00F2D"/>
    <w:rsid w:val="00F0121F"/>
    <w:rsid w:val="00F01236"/>
    <w:rsid w:val="00F01771"/>
    <w:rsid w:val="00F01B72"/>
    <w:rsid w:val="00F027D2"/>
    <w:rsid w:val="00F028AC"/>
    <w:rsid w:val="00F02A1E"/>
    <w:rsid w:val="00F02CA4"/>
    <w:rsid w:val="00F02CE8"/>
    <w:rsid w:val="00F02F3F"/>
    <w:rsid w:val="00F03096"/>
    <w:rsid w:val="00F03144"/>
    <w:rsid w:val="00F034CE"/>
    <w:rsid w:val="00F03A95"/>
    <w:rsid w:val="00F03C9F"/>
    <w:rsid w:val="00F03E65"/>
    <w:rsid w:val="00F04013"/>
    <w:rsid w:val="00F045AD"/>
    <w:rsid w:val="00F0460C"/>
    <w:rsid w:val="00F046D8"/>
    <w:rsid w:val="00F048A7"/>
    <w:rsid w:val="00F04A2F"/>
    <w:rsid w:val="00F04A8E"/>
    <w:rsid w:val="00F04AA0"/>
    <w:rsid w:val="00F04DDF"/>
    <w:rsid w:val="00F04EBF"/>
    <w:rsid w:val="00F04F19"/>
    <w:rsid w:val="00F050F5"/>
    <w:rsid w:val="00F052A8"/>
    <w:rsid w:val="00F053CA"/>
    <w:rsid w:val="00F055B2"/>
    <w:rsid w:val="00F0586E"/>
    <w:rsid w:val="00F05A34"/>
    <w:rsid w:val="00F05E3D"/>
    <w:rsid w:val="00F05EEF"/>
    <w:rsid w:val="00F0609B"/>
    <w:rsid w:val="00F064E0"/>
    <w:rsid w:val="00F06751"/>
    <w:rsid w:val="00F067BD"/>
    <w:rsid w:val="00F06A91"/>
    <w:rsid w:val="00F06B70"/>
    <w:rsid w:val="00F06E1F"/>
    <w:rsid w:val="00F06F09"/>
    <w:rsid w:val="00F06FCE"/>
    <w:rsid w:val="00F06FEA"/>
    <w:rsid w:val="00F077C3"/>
    <w:rsid w:val="00F0784B"/>
    <w:rsid w:val="00F079DE"/>
    <w:rsid w:val="00F07E3F"/>
    <w:rsid w:val="00F10311"/>
    <w:rsid w:val="00F10673"/>
    <w:rsid w:val="00F10861"/>
    <w:rsid w:val="00F108E9"/>
    <w:rsid w:val="00F1090A"/>
    <w:rsid w:val="00F10CDE"/>
    <w:rsid w:val="00F10E6E"/>
    <w:rsid w:val="00F11143"/>
    <w:rsid w:val="00F11547"/>
    <w:rsid w:val="00F11A4D"/>
    <w:rsid w:val="00F11EDA"/>
    <w:rsid w:val="00F11F2B"/>
    <w:rsid w:val="00F1228E"/>
    <w:rsid w:val="00F123F9"/>
    <w:rsid w:val="00F12415"/>
    <w:rsid w:val="00F12734"/>
    <w:rsid w:val="00F12A42"/>
    <w:rsid w:val="00F12FEC"/>
    <w:rsid w:val="00F13121"/>
    <w:rsid w:val="00F131D0"/>
    <w:rsid w:val="00F133AD"/>
    <w:rsid w:val="00F133CF"/>
    <w:rsid w:val="00F13477"/>
    <w:rsid w:val="00F13578"/>
    <w:rsid w:val="00F136BC"/>
    <w:rsid w:val="00F13DCF"/>
    <w:rsid w:val="00F141AD"/>
    <w:rsid w:val="00F14238"/>
    <w:rsid w:val="00F14A9E"/>
    <w:rsid w:val="00F14DC1"/>
    <w:rsid w:val="00F150EC"/>
    <w:rsid w:val="00F1562E"/>
    <w:rsid w:val="00F15736"/>
    <w:rsid w:val="00F15BED"/>
    <w:rsid w:val="00F15EC2"/>
    <w:rsid w:val="00F16162"/>
    <w:rsid w:val="00F161DB"/>
    <w:rsid w:val="00F16588"/>
    <w:rsid w:val="00F16A64"/>
    <w:rsid w:val="00F16C26"/>
    <w:rsid w:val="00F16E82"/>
    <w:rsid w:val="00F1729C"/>
    <w:rsid w:val="00F174CB"/>
    <w:rsid w:val="00F178C5"/>
    <w:rsid w:val="00F17A37"/>
    <w:rsid w:val="00F17B1E"/>
    <w:rsid w:val="00F17BAD"/>
    <w:rsid w:val="00F17EB6"/>
    <w:rsid w:val="00F17F47"/>
    <w:rsid w:val="00F2018E"/>
    <w:rsid w:val="00F2076C"/>
    <w:rsid w:val="00F207DF"/>
    <w:rsid w:val="00F20B94"/>
    <w:rsid w:val="00F20ED3"/>
    <w:rsid w:val="00F20F02"/>
    <w:rsid w:val="00F21072"/>
    <w:rsid w:val="00F21696"/>
    <w:rsid w:val="00F21714"/>
    <w:rsid w:val="00F21EA4"/>
    <w:rsid w:val="00F21EC2"/>
    <w:rsid w:val="00F21ED7"/>
    <w:rsid w:val="00F21FF7"/>
    <w:rsid w:val="00F223BB"/>
    <w:rsid w:val="00F22567"/>
    <w:rsid w:val="00F227D9"/>
    <w:rsid w:val="00F22A22"/>
    <w:rsid w:val="00F22A5A"/>
    <w:rsid w:val="00F22BDB"/>
    <w:rsid w:val="00F230AF"/>
    <w:rsid w:val="00F2310E"/>
    <w:rsid w:val="00F2320E"/>
    <w:rsid w:val="00F23BCE"/>
    <w:rsid w:val="00F23BEE"/>
    <w:rsid w:val="00F23EA3"/>
    <w:rsid w:val="00F23FEB"/>
    <w:rsid w:val="00F2407F"/>
    <w:rsid w:val="00F24206"/>
    <w:rsid w:val="00F243B6"/>
    <w:rsid w:val="00F2446E"/>
    <w:rsid w:val="00F248D3"/>
    <w:rsid w:val="00F24A7A"/>
    <w:rsid w:val="00F24C1D"/>
    <w:rsid w:val="00F24D26"/>
    <w:rsid w:val="00F24F9F"/>
    <w:rsid w:val="00F251E6"/>
    <w:rsid w:val="00F2522E"/>
    <w:rsid w:val="00F253DF"/>
    <w:rsid w:val="00F254ED"/>
    <w:rsid w:val="00F25500"/>
    <w:rsid w:val="00F255EE"/>
    <w:rsid w:val="00F256CC"/>
    <w:rsid w:val="00F256D4"/>
    <w:rsid w:val="00F257B2"/>
    <w:rsid w:val="00F257BD"/>
    <w:rsid w:val="00F25A14"/>
    <w:rsid w:val="00F25BF9"/>
    <w:rsid w:val="00F25D17"/>
    <w:rsid w:val="00F25D85"/>
    <w:rsid w:val="00F25E97"/>
    <w:rsid w:val="00F262EA"/>
    <w:rsid w:val="00F2634B"/>
    <w:rsid w:val="00F2634F"/>
    <w:rsid w:val="00F26518"/>
    <w:rsid w:val="00F271B3"/>
    <w:rsid w:val="00F2744F"/>
    <w:rsid w:val="00F27B1B"/>
    <w:rsid w:val="00F27CCF"/>
    <w:rsid w:val="00F27DE0"/>
    <w:rsid w:val="00F27FCC"/>
    <w:rsid w:val="00F304C2"/>
    <w:rsid w:val="00F308A9"/>
    <w:rsid w:val="00F30900"/>
    <w:rsid w:val="00F30A7E"/>
    <w:rsid w:val="00F30ACE"/>
    <w:rsid w:val="00F30D96"/>
    <w:rsid w:val="00F3146C"/>
    <w:rsid w:val="00F31EB1"/>
    <w:rsid w:val="00F31FF8"/>
    <w:rsid w:val="00F3251C"/>
    <w:rsid w:val="00F3259F"/>
    <w:rsid w:val="00F32DF0"/>
    <w:rsid w:val="00F32ED4"/>
    <w:rsid w:val="00F33455"/>
    <w:rsid w:val="00F335AE"/>
    <w:rsid w:val="00F33762"/>
    <w:rsid w:val="00F33822"/>
    <w:rsid w:val="00F33A24"/>
    <w:rsid w:val="00F33B90"/>
    <w:rsid w:val="00F33F81"/>
    <w:rsid w:val="00F344F8"/>
    <w:rsid w:val="00F3450E"/>
    <w:rsid w:val="00F34510"/>
    <w:rsid w:val="00F3483E"/>
    <w:rsid w:val="00F34B7C"/>
    <w:rsid w:val="00F34CCD"/>
    <w:rsid w:val="00F34D3F"/>
    <w:rsid w:val="00F35011"/>
    <w:rsid w:val="00F35140"/>
    <w:rsid w:val="00F35184"/>
    <w:rsid w:val="00F3549A"/>
    <w:rsid w:val="00F354AA"/>
    <w:rsid w:val="00F35625"/>
    <w:rsid w:val="00F35850"/>
    <w:rsid w:val="00F3597F"/>
    <w:rsid w:val="00F359B1"/>
    <w:rsid w:val="00F35FDE"/>
    <w:rsid w:val="00F3625B"/>
    <w:rsid w:val="00F367CF"/>
    <w:rsid w:val="00F36823"/>
    <w:rsid w:val="00F36AF5"/>
    <w:rsid w:val="00F3790A"/>
    <w:rsid w:val="00F379F6"/>
    <w:rsid w:val="00F37BA1"/>
    <w:rsid w:val="00F37D94"/>
    <w:rsid w:val="00F37E49"/>
    <w:rsid w:val="00F4022D"/>
    <w:rsid w:val="00F405D2"/>
    <w:rsid w:val="00F40657"/>
    <w:rsid w:val="00F40696"/>
    <w:rsid w:val="00F4090B"/>
    <w:rsid w:val="00F40A62"/>
    <w:rsid w:val="00F413C7"/>
    <w:rsid w:val="00F4150D"/>
    <w:rsid w:val="00F41A6B"/>
    <w:rsid w:val="00F42277"/>
    <w:rsid w:val="00F423F3"/>
    <w:rsid w:val="00F42456"/>
    <w:rsid w:val="00F425E8"/>
    <w:rsid w:val="00F42907"/>
    <w:rsid w:val="00F42B43"/>
    <w:rsid w:val="00F42C37"/>
    <w:rsid w:val="00F42DB9"/>
    <w:rsid w:val="00F42FDB"/>
    <w:rsid w:val="00F431DE"/>
    <w:rsid w:val="00F4326A"/>
    <w:rsid w:val="00F43A87"/>
    <w:rsid w:val="00F43F57"/>
    <w:rsid w:val="00F440D8"/>
    <w:rsid w:val="00F4440D"/>
    <w:rsid w:val="00F44CA0"/>
    <w:rsid w:val="00F44CA3"/>
    <w:rsid w:val="00F44DC5"/>
    <w:rsid w:val="00F4522C"/>
    <w:rsid w:val="00F4568F"/>
    <w:rsid w:val="00F45810"/>
    <w:rsid w:val="00F458AE"/>
    <w:rsid w:val="00F45EC2"/>
    <w:rsid w:val="00F469FA"/>
    <w:rsid w:val="00F46B68"/>
    <w:rsid w:val="00F46B8B"/>
    <w:rsid w:val="00F46CAE"/>
    <w:rsid w:val="00F47119"/>
    <w:rsid w:val="00F4739F"/>
    <w:rsid w:val="00F4762C"/>
    <w:rsid w:val="00F47700"/>
    <w:rsid w:val="00F4779F"/>
    <w:rsid w:val="00F479A7"/>
    <w:rsid w:val="00F47D99"/>
    <w:rsid w:val="00F47E41"/>
    <w:rsid w:val="00F47F1E"/>
    <w:rsid w:val="00F50231"/>
    <w:rsid w:val="00F502AB"/>
    <w:rsid w:val="00F50509"/>
    <w:rsid w:val="00F5058D"/>
    <w:rsid w:val="00F50627"/>
    <w:rsid w:val="00F50DD3"/>
    <w:rsid w:val="00F51494"/>
    <w:rsid w:val="00F515C5"/>
    <w:rsid w:val="00F516D2"/>
    <w:rsid w:val="00F51D9A"/>
    <w:rsid w:val="00F5203C"/>
    <w:rsid w:val="00F52252"/>
    <w:rsid w:val="00F52387"/>
    <w:rsid w:val="00F523C2"/>
    <w:rsid w:val="00F524B9"/>
    <w:rsid w:val="00F5293C"/>
    <w:rsid w:val="00F52B41"/>
    <w:rsid w:val="00F52EE8"/>
    <w:rsid w:val="00F52FE6"/>
    <w:rsid w:val="00F53395"/>
    <w:rsid w:val="00F538E6"/>
    <w:rsid w:val="00F53CC8"/>
    <w:rsid w:val="00F53D33"/>
    <w:rsid w:val="00F53E64"/>
    <w:rsid w:val="00F542EB"/>
    <w:rsid w:val="00F54715"/>
    <w:rsid w:val="00F54A85"/>
    <w:rsid w:val="00F54CD6"/>
    <w:rsid w:val="00F55173"/>
    <w:rsid w:val="00F5554E"/>
    <w:rsid w:val="00F555AD"/>
    <w:rsid w:val="00F5597F"/>
    <w:rsid w:val="00F55D51"/>
    <w:rsid w:val="00F56097"/>
    <w:rsid w:val="00F560E7"/>
    <w:rsid w:val="00F5617D"/>
    <w:rsid w:val="00F566E8"/>
    <w:rsid w:val="00F56BFA"/>
    <w:rsid w:val="00F56D0D"/>
    <w:rsid w:val="00F5718F"/>
    <w:rsid w:val="00F572DE"/>
    <w:rsid w:val="00F57512"/>
    <w:rsid w:val="00F5760F"/>
    <w:rsid w:val="00F57649"/>
    <w:rsid w:val="00F5778F"/>
    <w:rsid w:val="00F57827"/>
    <w:rsid w:val="00F57DB6"/>
    <w:rsid w:val="00F60095"/>
    <w:rsid w:val="00F600D2"/>
    <w:rsid w:val="00F601EE"/>
    <w:rsid w:val="00F60421"/>
    <w:rsid w:val="00F60734"/>
    <w:rsid w:val="00F60D26"/>
    <w:rsid w:val="00F60D4F"/>
    <w:rsid w:val="00F610D3"/>
    <w:rsid w:val="00F611F5"/>
    <w:rsid w:val="00F61481"/>
    <w:rsid w:val="00F61AA8"/>
    <w:rsid w:val="00F61B1B"/>
    <w:rsid w:val="00F61BBF"/>
    <w:rsid w:val="00F62222"/>
    <w:rsid w:val="00F622CE"/>
    <w:rsid w:val="00F629EC"/>
    <w:rsid w:val="00F62A28"/>
    <w:rsid w:val="00F62F70"/>
    <w:rsid w:val="00F631DA"/>
    <w:rsid w:val="00F6339F"/>
    <w:rsid w:val="00F633F4"/>
    <w:rsid w:val="00F634B2"/>
    <w:rsid w:val="00F636D1"/>
    <w:rsid w:val="00F637C6"/>
    <w:rsid w:val="00F6386F"/>
    <w:rsid w:val="00F63C7F"/>
    <w:rsid w:val="00F63D2F"/>
    <w:rsid w:val="00F63ED5"/>
    <w:rsid w:val="00F6433B"/>
    <w:rsid w:val="00F648C5"/>
    <w:rsid w:val="00F64AC3"/>
    <w:rsid w:val="00F64B5F"/>
    <w:rsid w:val="00F65306"/>
    <w:rsid w:val="00F65424"/>
    <w:rsid w:val="00F654A9"/>
    <w:rsid w:val="00F654D6"/>
    <w:rsid w:val="00F656F0"/>
    <w:rsid w:val="00F658EB"/>
    <w:rsid w:val="00F659B5"/>
    <w:rsid w:val="00F65A3C"/>
    <w:rsid w:val="00F66369"/>
    <w:rsid w:val="00F6648A"/>
    <w:rsid w:val="00F66656"/>
    <w:rsid w:val="00F666C8"/>
    <w:rsid w:val="00F67155"/>
    <w:rsid w:val="00F67378"/>
    <w:rsid w:val="00F67435"/>
    <w:rsid w:val="00F67450"/>
    <w:rsid w:val="00F678BD"/>
    <w:rsid w:val="00F678F2"/>
    <w:rsid w:val="00F67F20"/>
    <w:rsid w:val="00F70087"/>
    <w:rsid w:val="00F70590"/>
    <w:rsid w:val="00F70692"/>
    <w:rsid w:val="00F7092A"/>
    <w:rsid w:val="00F70F09"/>
    <w:rsid w:val="00F70F65"/>
    <w:rsid w:val="00F715E1"/>
    <w:rsid w:val="00F71B15"/>
    <w:rsid w:val="00F71BDC"/>
    <w:rsid w:val="00F72702"/>
    <w:rsid w:val="00F729C0"/>
    <w:rsid w:val="00F72C5E"/>
    <w:rsid w:val="00F72CBC"/>
    <w:rsid w:val="00F72D31"/>
    <w:rsid w:val="00F7318B"/>
    <w:rsid w:val="00F731AB"/>
    <w:rsid w:val="00F7337C"/>
    <w:rsid w:val="00F73A5E"/>
    <w:rsid w:val="00F73A7E"/>
    <w:rsid w:val="00F73ADD"/>
    <w:rsid w:val="00F742B8"/>
    <w:rsid w:val="00F74C4A"/>
    <w:rsid w:val="00F74DFF"/>
    <w:rsid w:val="00F74E2D"/>
    <w:rsid w:val="00F750BE"/>
    <w:rsid w:val="00F75145"/>
    <w:rsid w:val="00F75427"/>
    <w:rsid w:val="00F75637"/>
    <w:rsid w:val="00F757BC"/>
    <w:rsid w:val="00F7598E"/>
    <w:rsid w:val="00F759B6"/>
    <w:rsid w:val="00F759D6"/>
    <w:rsid w:val="00F75ACE"/>
    <w:rsid w:val="00F75AE6"/>
    <w:rsid w:val="00F75B1E"/>
    <w:rsid w:val="00F75B82"/>
    <w:rsid w:val="00F76302"/>
    <w:rsid w:val="00F7645E"/>
    <w:rsid w:val="00F76492"/>
    <w:rsid w:val="00F76AC8"/>
    <w:rsid w:val="00F76E28"/>
    <w:rsid w:val="00F76E88"/>
    <w:rsid w:val="00F76F5B"/>
    <w:rsid w:val="00F777D9"/>
    <w:rsid w:val="00F777F0"/>
    <w:rsid w:val="00F7791C"/>
    <w:rsid w:val="00F77D03"/>
    <w:rsid w:val="00F8057A"/>
    <w:rsid w:val="00F80635"/>
    <w:rsid w:val="00F808BF"/>
    <w:rsid w:val="00F809E7"/>
    <w:rsid w:val="00F80AC3"/>
    <w:rsid w:val="00F80BA8"/>
    <w:rsid w:val="00F80D17"/>
    <w:rsid w:val="00F80D23"/>
    <w:rsid w:val="00F80E8B"/>
    <w:rsid w:val="00F80F8C"/>
    <w:rsid w:val="00F8132D"/>
    <w:rsid w:val="00F815C9"/>
    <w:rsid w:val="00F81D7D"/>
    <w:rsid w:val="00F81E48"/>
    <w:rsid w:val="00F81F4E"/>
    <w:rsid w:val="00F81F9A"/>
    <w:rsid w:val="00F822A3"/>
    <w:rsid w:val="00F8258F"/>
    <w:rsid w:val="00F825ED"/>
    <w:rsid w:val="00F82C34"/>
    <w:rsid w:val="00F82F4F"/>
    <w:rsid w:val="00F83091"/>
    <w:rsid w:val="00F831A5"/>
    <w:rsid w:val="00F832D1"/>
    <w:rsid w:val="00F832D5"/>
    <w:rsid w:val="00F838B8"/>
    <w:rsid w:val="00F83AF9"/>
    <w:rsid w:val="00F83D3E"/>
    <w:rsid w:val="00F83DCD"/>
    <w:rsid w:val="00F840D4"/>
    <w:rsid w:val="00F84139"/>
    <w:rsid w:val="00F8414A"/>
    <w:rsid w:val="00F8422E"/>
    <w:rsid w:val="00F8440C"/>
    <w:rsid w:val="00F8442E"/>
    <w:rsid w:val="00F849E4"/>
    <w:rsid w:val="00F84DC9"/>
    <w:rsid w:val="00F850A2"/>
    <w:rsid w:val="00F853B6"/>
    <w:rsid w:val="00F855CB"/>
    <w:rsid w:val="00F8566A"/>
    <w:rsid w:val="00F85715"/>
    <w:rsid w:val="00F8572A"/>
    <w:rsid w:val="00F85784"/>
    <w:rsid w:val="00F8589A"/>
    <w:rsid w:val="00F85E12"/>
    <w:rsid w:val="00F85E65"/>
    <w:rsid w:val="00F86179"/>
    <w:rsid w:val="00F86216"/>
    <w:rsid w:val="00F863DF"/>
    <w:rsid w:val="00F86832"/>
    <w:rsid w:val="00F86AEC"/>
    <w:rsid w:val="00F87273"/>
    <w:rsid w:val="00F874D5"/>
    <w:rsid w:val="00F87A20"/>
    <w:rsid w:val="00F87A7E"/>
    <w:rsid w:val="00F87DBF"/>
    <w:rsid w:val="00F90167"/>
    <w:rsid w:val="00F9041C"/>
    <w:rsid w:val="00F904B3"/>
    <w:rsid w:val="00F90575"/>
    <w:rsid w:val="00F90AFF"/>
    <w:rsid w:val="00F90D87"/>
    <w:rsid w:val="00F90FB1"/>
    <w:rsid w:val="00F91496"/>
    <w:rsid w:val="00F91A2B"/>
    <w:rsid w:val="00F91AA7"/>
    <w:rsid w:val="00F91C3A"/>
    <w:rsid w:val="00F91EB9"/>
    <w:rsid w:val="00F91FFF"/>
    <w:rsid w:val="00F92028"/>
    <w:rsid w:val="00F9217F"/>
    <w:rsid w:val="00F92737"/>
    <w:rsid w:val="00F927B0"/>
    <w:rsid w:val="00F928C0"/>
    <w:rsid w:val="00F928CE"/>
    <w:rsid w:val="00F92FCF"/>
    <w:rsid w:val="00F93117"/>
    <w:rsid w:val="00F935E6"/>
    <w:rsid w:val="00F9365C"/>
    <w:rsid w:val="00F93ADA"/>
    <w:rsid w:val="00F93B3E"/>
    <w:rsid w:val="00F93D4A"/>
    <w:rsid w:val="00F93D89"/>
    <w:rsid w:val="00F9403D"/>
    <w:rsid w:val="00F941D4"/>
    <w:rsid w:val="00F945DE"/>
    <w:rsid w:val="00F94A89"/>
    <w:rsid w:val="00F9509E"/>
    <w:rsid w:val="00F95240"/>
    <w:rsid w:val="00F9526B"/>
    <w:rsid w:val="00F95318"/>
    <w:rsid w:val="00F95729"/>
    <w:rsid w:val="00F95877"/>
    <w:rsid w:val="00F95882"/>
    <w:rsid w:val="00F958CC"/>
    <w:rsid w:val="00F95B0F"/>
    <w:rsid w:val="00F95B11"/>
    <w:rsid w:val="00F95C8D"/>
    <w:rsid w:val="00F95E39"/>
    <w:rsid w:val="00F961C2"/>
    <w:rsid w:val="00F963CC"/>
    <w:rsid w:val="00F96839"/>
    <w:rsid w:val="00F96CD7"/>
    <w:rsid w:val="00F96E85"/>
    <w:rsid w:val="00F96FD9"/>
    <w:rsid w:val="00F97237"/>
    <w:rsid w:val="00F97316"/>
    <w:rsid w:val="00F9731C"/>
    <w:rsid w:val="00F97385"/>
    <w:rsid w:val="00F975BD"/>
    <w:rsid w:val="00F97604"/>
    <w:rsid w:val="00F97804"/>
    <w:rsid w:val="00F9797D"/>
    <w:rsid w:val="00F97F43"/>
    <w:rsid w:val="00FA0230"/>
    <w:rsid w:val="00FA06E0"/>
    <w:rsid w:val="00FA086B"/>
    <w:rsid w:val="00FA08F2"/>
    <w:rsid w:val="00FA0A90"/>
    <w:rsid w:val="00FA0E02"/>
    <w:rsid w:val="00FA103D"/>
    <w:rsid w:val="00FA1157"/>
    <w:rsid w:val="00FA1BD9"/>
    <w:rsid w:val="00FA1F0F"/>
    <w:rsid w:val="00FA2470"/>
    <w:rsid w:val="00FA259C"/>
    <w:rsid w:val="00FA29AA"/>
    <w:rsid w:val="00FA2AF7"/>
    <w:rsid w:val="00FA2BB4"/>
    <w:rsid w:val="00FA2D2D"/>
    <w:rsid w:val="00FA2D8F"/>
    <w:rsid w:val="00FA2FC0"/>
    <w:rsid w:val="00FA33FE"/>
    <w:rsid w:val="00FA354B"/>
    <w:rsid w:val="00FA35E7"/>
    <w:rsid w:val="00FA3B6E"/>
    <w:rsid w:val="00FA3CDC"/>
    <w:rsid w:val="00FA407B"/>
    <w:rsid w:val="00FA40EB"/>
    <w:rsid w:val="00FA4139"/>
    <w:rsid w:val="00FA444B"/>
    <w:rsid w:val="00FA4516"/>
    <w:rsid w:val="00FA464F"/>
    <w:rsid w:val="00FA471D"/>
    <w:rsid w:val="00FA483C"/>
    <w:rsid w:val="00FA4BA4"/>
    <w:rsid w:val="00FA4FCC"/>
    <w:rsid w:val="00FA5B88"/>
    <w:rsid w:val="00FA5DA1"/>
    <w:rsid w:val="00FA6173"/>
    <w:rsid w:val="00FA6188"/>
    <w:rsid w:val="00FA61A2"/>
    <w:rsid w:val="00FA6557"/>
    <w:rsid w:val="00FA65DE"/>
    <w:rsid w:val="00FA66D7"/>
    <w:rsid w:val="00FA6D67"/>
    <w:rsid w:val="00FA6F35"/>
    <w:rsid w:val="00FA7027"/>
    <w:rsid w:val="00FA7076"/>
    <w:rsid w:val="00FA709F"/>
    <w:rsid w:val="00FA7159"/>
    <w:rsid w:val="00FA71EB"/>
    <w:rsid w:val="00FA7418"/>
    <w:rsid w:val="00FA74CF"/>
    <w:rsid w:val="00FA75E9"/>
    <w:rsid w:val="00FA7875"/>
    <w:rsid w:val="00FA7BC7"/>
    <w:rsid w:val="00FA7D7C"/>
    <w:rsid w:val="00FA7FE3"/>
    <w:rsid w:val="00FB0360"/>
    <w:rsid w:val="00FB0806"/>
    <w:rsid w:val="00FB09A2"/>
    <w:rsid w:val="00FB0C24"/>
    <w:rsid w:val="00FB0F26"/>
    <w:rsid w:val="00FB1115"/>
    <w:rsid w:val="00FB151B"/>
    <w:rsid w:val="00FB156F"/>
    <w:rsid w:val="00FB1C20"/>
    <w:rsid w:val="00FB1CA8"/>
    <w:rsid w:val="00FB2234"/>
    <w:rsid w:val="00FB224F"/>
    <w:rsid w:val="00FB2340"/>
    <w:rsid w:val="00FB23AD"/>
    <w:rsid w:val="00FB2421"/>
    <w:rsid w:val="00FB2584"/>
    <w:rsid w:val="00FB2996"/>
    <w:rsid w:val="00FB2B60"/>
    <w:rsid w:val="00FB2BCD"/>
    <w:rsid w:val="00FB3244"/>
    <w:rsid w:val="00FB353C"/>
    <w:rsid w:val="00FB3632"/>
    <w:rsid w:val="00FB3D9F"/>
    <w:rsid w:val="00FB3EC5"/>
    <w:rsid w:val="00FB3EC9"/>
    <w:rsid w:val="00FB4515"/>
    <w:rsid w:val="00FB468C"/>
    <w:rsid w:val="00FB46B9"/>
    <w:rsid w:val="00FB46CE"/>
    <w:rsid w:val="00FB47FE"/>
    <w:rsid w:val="00FB48EF"/>
    <w:rsid w:val="00FB4C65"/>
    <w:rsid w:val="00FB4CDB"/>
    <w:rsid w:val="00FB4D29"/>
    <w:rsid w:val="00FB4D94"/>
    <w:rsid w:val="00FB4F91"/>
    <w:rsid w:val="00FB518F"/>
    <w:rsid w:val="00FB53DA"/>
    <w:rsid w:val="00FB5639"/>
    <w:rsid w:val="00FB57B9"/>
    <w:rsid w:val="00FB5EB1"/>
    <w:rsid w:val="00FB5F47"/>
    <w:rsid w:val="00FB5F9E"/>
    <w:rsid w:val="00FB60FD"/>
    <w:rsid w:val="00FB6184"/>
    <w:rsid w:val="00FB62E5"/>
    <w:rsid w:val="00FB63E5"/>
    <w:rsid w:val="00FB67BA"/>
    <w:rsid w:val="00FB6888"/>
    <w:rsid w:val="00FB6FE4"/>
    <w:rsid w:val="00FB70D0"/>
    <w:rsid w:val="00FB752B"/>
    <w:rsid w:val="00FB7916"/>
    <w:rsid w:val="00FB79B1"/>
    <w:rsid w:val="00FB79F0"/>
    <w:rsid w:val="00FB7BE5"/>
    <w:rsid w:val="00FB7C5B"/>
    <w:rsid w:val="00FB7CB5"/>
    <w:rsid w:val="00FB7E72"/>
    <w:rsid w:val="00FB7F44"/>
    <w:rsid w:val="00FC00AE"/>
    <w:rsid w:val="00FC016A"/>
    <w:rsid w:val="00FC0404"/>
    <w:rsid w:val="00FC04E1"/>
    <w:rsid w:val="00FC061A"/>
    <w:rsid w:val="00FC0722"/>
    <w:rsid w:val="00FC085B"/>
    <w:rsid w:val="00FC0994"/>
    <w:rsid w:val="00FC0ACE"/>
    <w:rsid w:val="00FC0DA5"/>
    <w:rsid w:val="00FC11AA"/>
    <w:rsid w:val="00FC1296"/>
    <w:rsid w:val="00FC1351"/>
    <w:rsid w:val="00FC146B"/>
    <w:rsid w:val="00FC18A0"/>
    <w:rsid w:val="00FC1C0C"/>
    <w:rsid w:val="00FC1DD9"/>
    <w:rsid w:val="00FC2028"/>
    <w:rsid w:val="00FC2187"/>
    <w:rsid w:val="00FC2232"/>
    <w:rsid w:val="00FC2826"/>
    <w:rsid w:val="00FC28BA"/>
    <w:rsid w:val="00FC30EA"/>
    <w:rsid w:val="00FC313F"/>
    <w:rsid w:val="00FC3147"/>
    <w:rsid w:val="00FC3B65"/>
    <w:rsid w:val="00FC41D3"/>
    <w:rsid w:val="00FC4242"/>
    <w:rsid w:val="00FC43CA"/>
    <w:rsid w:val="00FC4449"/>
    <w:rsid w:val="00FC4AD5"/>
    <w:rsid w:val="00FC4B2D"/>
    <w:rsid w:val="00FC4E25"/>
    <w:rsid w:val="00FC564F"/>
    <w:rsid w:val="00FC57CE"/>
    <w:rsid w:val="00FC5A14"/>
    <w:rsid w:val="00FC5CE0"/>
    <w:rsid w:val="00FC5D2F"/>
    <w:rsid w:val="00FC613B"/>
    <w:rsid w:val="00FC6930"/>
    <w:rsid w:val="00FC6A10"/>
    <w:rsid w:val="00FC76A6"/>
    <w:rsid w:val="00FC7923"/>
    <w:rsid w:val="00FC7D83"/>
    <w:rsid w:val="00FC7DC4"/>
    <w:rsid w:val="00FC7E10"/>
    <w:rsid w:val="00FC7EF8"/>
    <w:rsid w:val="00FD0929"/>
    <w:rsid w:val="00FD0DAB"/>
    <w:rsid w:val="00FD1269"/>
    <w:rsid w:val="00FD12CF"/>
    <w:rsid w:val="00FD1604"/>
    <w:rsid w:val="00FD18F8"/>
    <w:rsid w:val="00FD1A8F"/>
    <w:rsid w:val="00FD1C23"/>
    <w:rsid w:val="00FD1FD6"/>
    <w:rsid w:val="00FD21EC"/>
    <w:rsid w:val="00FD22CB"/>
    <w:rsid w:val="00FD2681"/>
    <w:rsid w:val="00FD268D"/>
    <w:rsid w:val="00FD2838"/>
    <w:rsid w:val="00FD286B"/>
    <w:rsid w:val="00FD2B72"/>
    <w:rsid w:val="00FD2FD7"/>
    <w:rsid w:val="00FD31AE"/>
    <w:rsid w:val="00FD31DB"/>
    <w:rsid w:val="00FD3ACA"/>
    <w:rsid w:val="00FD3F8B"/>
    <w:rsid w:val="00FD4105"/>
    <w:rsid w:val="00FD42B0"/>
    <w:rsid w:val="00FD46B9"/>
    <w:rsid w:val="00FD4894"/>
    <w:rsid w:val="00FD48DC"/>
    <w:rsid w:val="00FD4C7D"/>
    <w:rsid w:val="00FD509F"/>
    <w:rsid w:val="00FD50D3"/>
    <w:rsid w:val="00FD52F1"/>
    <w:rsid w:val="00FD5494"/>
    <w:rsid w:val="00FD55D7"/>
    <w:rsid w:val="00FD5745"/>
    <w:rsid w:val="00FD58B2"/>
    <w:rsid w:val="00FD5957"/>
    <w:rsid w:val="00FD5BBA"/>
    <w:rsid w:val="00FD5D12"/>
    <w:rsid w:val="00FD6647"/>
    <w:rsid w:val="00FD6672"/>
    <w:rsid w:val="00FD6964"/>
    <w:rsid w:val="00FD6FE0"/>
    <w:rsid w:val="00FD7623"/>
    <w:rsid w:val="00FD7847"/>
    <w:rsid w:val="00FD78BD"/>
    <w:rsid w:val="00FD7997"/>
    <w:rsid w:val="00FD7BA0"/>
    <w:rsid w:val="00FD7FDC"/>
    <w:rsid w:val="00FE001C"/>
    <w:rsid w:val="00FE071D"/>
    <w:rsid w:val="00FE071F"/>
    <w:rsid w:val="00FE0C5B"/>
    <w:rsid w:val="00FE0D15"/>
    <w:rsid w:val="00FE0D52"/>
    <w:rsid w:val="00FE0F17"/>
    <w:rsid w:val="00FE0FD2"/>
    <w:rsid w:val="00FE129A"/>
    <w:rsid w:val="00FE1B48"/>
    <w:rsid w:val="00FE1BC3"/>
    <w:rsid w:val="00FE1E63"/>
    <w:rsid w:val="00FE2292"/>
    <w:rsid w:val="00FE232C"/>
    <w:rsid w:val="00FE2354"/>
    <w:rsid w:val="00FE2481"/>
    <w:rsid w:val="00FE2669"/>
    <w:rsid w:val="00FE26D0"/>
    <w:rsid w:val="00FE283A"/>
    <w:rsid w:val="00FE2AB7"/>
    <w:rsid w:val="00FE2CEE"/>
    <w:rsid w:val="00FE3085"/>
    <w:rsid w:val="00FE3154"/>
    <w:rsid w:val="00FE31DD"/>
    <w:rsid w:val="00FE34DB"/>
    <w:rsid w:val="00FE3591"/>
    <w:rsid w:val="00FE509D"/>
    <w:rsid w:val="00FE534F"/>
    <w:rsid w:val="00FE5358"/>
    <w:rsid w:val="00FE5779"/>
    <w:rsid w:val="00FE58E5"/>
    <w:rsid w:val="00FE5ED2"/>
    <w:rsid w:val="00FE5FF5"/>
    <w:rsid w:val="00FE636F"/>
    <w:rsid w:val="00FE637E"/>
    <w:rsid w:val="00FE6391"/>
    <w:rsid w:val="00FE6618"/>
    <w:rsid w:val="00FE6705"/>
    <w:rsid w:val="00FE6768"/>
    <w:rsid w:val="00FE6BC0"/>
    <w:rsid w:val="00FE6DB9"/>
    <w:rsid w:val="00FE6E83"/>
    <w:rsid w:val="00FE6EBF"/>
    <w:rsid w:val="00FE76A4"/>
    <w:rsid w:val="00FE799D"/>
    <w:rsid w:val="00FE7E2D"/>
    <w:rsid w:val="00FF020A"/>
    <w:rsid w:val="00FF0370"/>
    <w:rsid w:val="00FF0B5B"/>
    <w:rsid w:val="00FF0C7F"/>
    <w:rsid w:val="00FF0CD1"/>
    <w:rsid w:val="00FF0E0C"/>
    <w:rsid w:val="00FF0E44"/>
    <w:rsid w:val="00FF0F80"/>
    <w:rsid w:val="00FF0F9B"/>
    <w:rsid w:val="00FF10A5"/>
    <w:rsid w:val="00FF1398"/>
    <w:rsid w:val="00FF1547"/>
    <w:rsid w:val="00FF182B"/>
    <w:rsid w:val="00FF1B02"/>
    <w:rsid w:val="00FF1C86"/>
    <w:rsid w:val="00FF1D92"/>
    <w:rsid w:val="00FF1D98"/>
    <w:rsid w:val="00FF1DAF"/>
    <w:rsid w:val="00FF241E"/>
    <w:rsid w:val="00FF27B5"/>
    <w:rsid w:val="00FF2AFF"/>
    <w:rsid w:val="00FF2CC5"/>
    <w:rsid w:val="00FF2D22"/>
    <w:rsid w:val="00FF2FD6"/>
    <w:rsid w:val="00FF307E"/>
    <w:rsid w:val="00FF34C7"/>
    <w:rsid w:val="00FF38AD"/>
    <w:rsid w:val="00FF39B3"/>
    <w:rsid w:val="00FF3C8D"/>
    <w:rsid w:val="00FF3D27"/>
    <w:rsid w:val="00FF43DD"/>
    <w:rsid w:val="00FF4495"/>
    <w:rsid w:val="00FF465A"/>
    <w:rsid w:val="00FF56B1"/>
    <w:rsid w:val="00FF58E6"/>
    <w:rsid w:val="00FF5F25"/>
    <w:rsid w:val="00FF60DF"/>
    <w:rsid w:val="00FF65A7"/>
    <w:rsid w:val="00FF673F"/>
    <w:rsid w:val="00FF6C49"/>
    <w:rsid w:val="00FF7643"/>
    <w:rsid w:val="00FF7904"/>
    <w:rsid w:val="00FF7B17"/>
    <w:rsid w:val="00FF7D2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56504C"/>
  <w15:docId w15:val="{A7DCF03D-17A9-4CDB-A0EE-0DEC1BDF6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99"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1D699D"/>
    <w:pPr>
      <w:spacing w:after="120" w:line="300" w:lineRule="atLeast"/>
    </w:pPr>
    <w:rPr>
      <w:rFonts w:ascii="Arial" w:hAnsi="Arial" w:cs="Arial"/>
      <w:sz w:val="22"/>
      <w:lang w:val="de-DE" w:eastAsia="de-DE"/>
    </w:rPr>
  </w:style>
  <w:style w:type="paragraph" w:styleId="1">
    <w:name w:val="heading 1"/>
    <w:basedOn w:val="TOC1"/>
    <w:next w:val="a3"/>
    <w:link w:val="10"/>
    <w:uiPriority w:val="9"/>
    <w:qFormat/>
    <w:rsid w:val="005B52B6"/>
    <w:pPr>
      <w:widowControl w:val="0"/>
      <w:numPr>
        <w:numId w:val="1"/>
      </w:numPr>
      <w:pBdr>
        <w:bottom w:val="single" w:sz="12" w:space="2" w:color="auto"/>
      </w:pBdr>
      <w:spacing w:before="0" w:after="240"/>
      <w:outlineLvl w:val="0"/>
    </w:pPr>
    <w:rPr>
      <w:b w:val="0"/>
      <w:sz w:val="24"/>
    </w:rPr>
  </w:style>
  <w:style w:type="paragraph" w:styleId="21">
    <w:name w:val="heading 2"/>
    <w:basedOn w:val="a2"/>
    <w:next w:val="a3"/>
    <w:link w:val="22"/>
    <w:qFormat/>
    <w:rsid w:val="00B23728"/>
    <w:pPr>
      <w:keepNext/>
      <w:numPr>
        <w:ilvl w:val="1"/>
        <w:numId w:val="1"/>
      </w:numPr>
      <w:spacing w:before="240"/>
      <w:outlineLvl w:val="1"/>
    </w:pPr>
    <w:rPr>
      <w:b/>
      <w:sz w:val="24"/>
    </w:rPr>
  </w:style>
  <w:style w:type="paragraph" w:styleId="31">
    <w:name w:val="heading 3"/>
    <w:basedOn w:val="a2"/>
    <w:next w:val="a3"/>
    <w:qFormat/>
    <w:rsid w:val="00336A06"/>
    <w:pPr>
      <w:keepNext/>
      <w:numPr>
        <w:ilvl w:val="2"/>
        <w:numId w:val="1"/>
      </w:numPr>
      <w:tabs>
        <w:tab w:val="clear" w:pos="1929"/>
        <w:tab w:val="num" w:pos="936"/>
      </w:tabs>
      <w:spacing w:before="240"/>
      <w:ind w:left="936"/>
      <w:outlineLvl w:val="2"/>
    </w:pPr>
    <w:rPr>
      <w:b/>
    </w:rPr>
  </w:style>
  <w:style w:type="paragraph" w:styleId="41">
    <w:name w:val="heading 4"/>
    <w:basedOn w:val="a2"/>
    <w:next w:val="a3"/>
    <w:rsid w:val="00F516D2"/>
    <w:pPr>
      <w:keepNext/>
      <w:numPr>
        <w:ilvl w:val="3"/>
        <w:numId w:val="1"/>
      </w:numPr>
      <w:spacing w:before="240"/>
      <w:outlineLvl w:val="3"/>
    </w:pPr>
    <w:rPr>
      <w:b/>
    </w:rPr>
  </w:style>
  <w:style w:type="paragraph" w:styleId="51">
    <w:name w:val="heading 5"/>
    <w:basedOn w:val="a2"/>
    <w:next w:val="a2"/>
    <w:rsid w:val="003E5ABC"/>
    <w:pPr>
      <w:keepNext/>
      <w:numPr>
        <w:ilvl w:val="4"/>
        <w:numId w:val="1"/>
      </w:numPr>
      <w:outlineLvl w:val="4"/>
    </w:pPr>
    <w:rPr>
      <w:b/>
      <w:color w:val="000000"/>
      <w:sz w:val="20"/>
    </w:rPr>
  </w:style>
  <w:style w:type="paragraph" w:styleId="6">
    <w:name w:val="heading 6"/>
    <w:basedOn w:val="a2"/>
    <w:next w:val="a2"/>
    <w:rsid w:val="003E5ABC"/>
    <w:pPr>
      <w:numPr>
        <w:ilvl w:val="5"/>
        <w:numId w:val="1"/>
      </w:numPr>
      <w:outlineLvl w:val="5"/>
    </w:pPr>
    <w:rPr>
      <w:b/>
      <w:sz w:val="20"/>
    </w:rPr>
  </w:style>
  <w:style w:type="paragraph" w:styleId="7">
    <w:name w:val="heading 7"/>
    <w:basedOn w:val="a2"/>
    <w:next w:val="a2"/>
    <w:rsid w:val="003E5ABC"/>
    <w:pPr>
      <w:numPr>
        <w:ilvl w:val="6"/>
        <w:numId w:val="1"/>
      </w:numPr>
      <w:outlineLvl w:val="6"/>
    </w:pPr>
    <w:rPr>
      <w:b/>
      <w:sz w:val="20"/>
    </w:rPr>
  </w:style>
  <w:style w:type="paragraph" w:styleId="8">
    <w:name w:val="heading 8"/>
    <w:basedOn w:val="a2"/>
    <w:next w:val="a2"/>
    <w:rsid w:val="003E5ABC"/>
    <w:pPr>
      <w:numPr>
        <w:ilvl w:val="7"/>
        <w:numId w:val="1"/>
      </w:numPr>
      <w:outlineLvl w:val="7"/>
    </w:pPr>
    <w:rPr>
      <w:b/>
      <w:sz w:val="20"/>
    </w:rPr>
  </w:style>
  <w:style w:type="paragraph" w:styleId="9">
    <w:name w:val="heading 9"/>
    <w:basedOn w:val="a2"/>
    <w:next w:val="a2"/>
    <w:rsid w:val="003E5ABC"/>
    <w:pPr>
      <w:numPr>
        <w:ilvl w:val="8"/>
        <w:numId w:val="1"/>
      </w:numPr>
      <w:outlineLvl w:val="8"/>
    </w:pPr>
    <w:rPr>
      <w:b/>
      <w:sz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TOC1">
    <w:name w:val="toc 1"/>
    <w:basedOn w:val="a2"/>
    <w:next w:val="a2"/>
    <w:uiPriority w:val="39"/>
    <w:rsid w:val="005E3C93"/>
    <w:pPr>
      <w:spacing w:before="120"/>
    </w:pPr>
    <w:rPr>
      <w:rFonts w:asciiTheme="minorHAnsi" w:hAnsiTheme="minorHAnsi"/>
      <w:b/>
      <w:bCs/>
      <w:caps/>
      <w:sz w:val="20"/>
    </w:rPr>
  </w:style>
  <w:style w:type="paragraph" w:styleId="a3">
    <w:name w:val="Body Text"/>
    <w:basedOn w:val="a2"/>
    <w:link w:val="a7"/>
    <w:uiPriority w:val="99"/>
    <w:rsid w:val="004B6504"/>
    <w:pPr>
      <w:jc w:val="both"/>
    </w:pPr>
  </w:style>
  <w:style w:type="paragraph" w:customStyle="1" w:styleId="Bilder">
    <w:name w:val="Bilder"/>
    <w:basedOn w:val="a2"/>
    <w:next w:val="a8"/>
    <w:rsid w:val="004B6504"/>
    <w:pPr>
      <w:spacing w:before="240" w:line="240" w:lineRule="auto"/>
      <w:jc w:val="center"/>
    </w:pPr>
    <w:rPr>
      <w:sz w:val="20"/>
    </w:rPr>
  </w:style>
  <w:style w:type="paragraph" w:styleId="a8">
    <w:name w:val="caption"/>
    <w:basedOn w:val="a2"/>
    <w:next w:val="a3"/>
    <w:uiPriority w:val="35"/>
    <w:qFormat/>
    <w:rsid w:val="004B6504"/>
    <w:pPr>
      <w:spacing w:before="120" w:after="240" w:line="240" w:lineRule="exact"/>
      <w:ind w:left="1418" w:hanging="1418"/>
    </w:pPr>
    <w:rPr>
      <w:i/>
      <w:sz w:val="20"/>
    </w:rPr>
  </w:style>
  <w:style w:type="paragraph" w:styleId="a9">
    <w:name w:val="footer"/>
    <w:basedOn w:val="a2"/>
    <w:rsid w:val="00981C04"/>
    <w:pPr>
      <w:tabs>
        <w:tab w:val="center" w:pos="4536"/>
        <w:tab w:val="right" w:pos="9072"/>
      </w:tabs>
    </w:pPr>
    <w:rPr>
      <w:sz w:val="16"/>
    </w:rPr>
  </w:style>
  <w:style w:type="paragraph" w:styleId="aa">
    <w:name w:val="header"/>
    <w:basedOn w:val="a2"/>
    <w:link w:val="ab"/>
    <w:rsid w:val="00793604"/>
    <w:pPr>
      <w:pBdr>
        <w:bottom w:val="single" w:sz="6" w:space="1" w:color="auto"/>
      </w:pBdr>
      <w:tabs>
        <w:tab w:val="center" w:pos="4252"/>
        <w:tab w:val="right" w:pos="8504"/>
      </w:tabs>
    </w:pPr>
    <w:rPr>
      <w:b/>
      <w:sz w:val="16"/>
      <w:szCs w:val="16"/>
    </w:rPr>
  </w:style>
  <w:style w:type="paragraph" w:customStyle="1" w:styleId="berschriftAnl1">
    <w:name w:val="ÜberschriftAnl 1"/>
    <w:basedOn w:val="1"/>
    <w:next w:val="a3"/>
    <w:rsid w:val="00C67751"/>
    <w:pPr>
      <w:numPr>
        <w:numId w:val="6"/>
      </w:numPr>
      <w:tabs>
        <w:tab w:val="left" w:pos="539"/>
      </w:tabs>
    </w:pPr>
  </w:style>
  <w:style w:type="paragraph" w:customStyle="1" w:styleId="Tabelle">
    <w:name w:val="Tabelle"/>
    <w:basedOn w:val="a3"/>
    <w:rsid w:val="000F319E"/>
    <w:pPr>
      <w:spacing w:after="0" w:line="260" w:lineRule="exact"/>
      <w:jc w:val="left"/>
    </w:pPr>
    <w:rPr>
      <w:sz w:val="18"/>
    </w:rPr>
  </w:style>
  <w:style w:type="paragraph" w:styleId="TOC2">
    <w:name w:val="toc 2"/>
    <w:basedOn w:val="a2"/>
    <w:next w:val="a2"/>
    <w:uiPriority w:val="39"/>
    <w:rsid w:val="00710451"/>
    <w:pPr>
      <w:spacing w:after="0"/>
      <w:ind w:left="220"/>
    </w:pPr>
    <w:rPr>
      <w:rFonts w:asciiTheme="minorHAnsi" w:hAnsiTheme="minorHAnsi"/>
      <w:smallCaps/>
      <w:sz w:val="20"/>
    </w:rPr>
  </w:style>
  <w:style w:type="paragraph" w:styleId="TOC3">
    <w:name w:val="toc 3"/>
    <w:basedOn w:val="a2"/>
    <w:next w:val="a2"/>
    <w:uiPriority w:val="39"/>
    <w:rsid w:val="00710451"/>
    <w:pPr>
      <w:spacing w:after="0"/>
      <w:ind w:left="440"/>
    </w:pPr>
    <w:rPr>
      <w:rFonts w:asciiTheme="minorHAnsi" w:hAnsiTheme="minorHAnsi"/>
      <w:i/>
      <w:iCs/>
      <w:sz w:val="20"/>
    </w:rPr>
  </w:style>
  <w:style w:type="paragraph" w:styleId="TOC4">
    <w:name w:val="toc 4"/>
    <w:basedOn w:val="TOC3"/>
    <w:next w:val="a2"/>
    <w:uiPriority w:val="39"/>
    <w:rsid w:val="004B6504"/>
    <w:pPr>
      <w:ind w:left="660"/>
    </w:pPr>
    <w:rPr>
      <w:i w:val="0"/>
      <w:iCs w:val="0"/>
      <w:sz w:val="18"/>
      <w:szCs w:val="18"/>
    </w:rPr>
  </w:style>
  <w:style w:type="paragraph" w:customStyle="1" w:styleId="TabellenTitel">
    <w:name w:val="Tabellen Titel"/>
    <w:basedOn w:val="Tabelle"/>
    <w:rsid w:val="004B6504"/>
    <w:rPr>
      <w:b/>
      <w:color w:val="FFFFFF"/>
      <w:sz w:val="20"/>
    </w:rPr>
  </w:style>
  <w:style w:type="paragraph" w:customStyle="1" w:styleId="TextkrperFett">
    <w:name w:val="Textkörper Fett"/>
    <w:basedOn w:val="a3"/>
    <w:next w:val="a3"/>
    <w:link w:val="TextkrperFettZchn"/>
    <w:rsid w:val="004B6504"/>
    <w:pPr>
      <w:jc w:val="left"/>
    </w:pPr>
    <w:rPr>
      <w:b/>
    </w:rPr>
  </w:style>
  <w:style w:type="paragraph" w:customStyle="1" w:styleId="AufzhlungmPunkt">
    <w:name w:val="Aufzählung m Punkt"/>
    <w:basedOn w:val="a2"/>
    <w:rsid w:val="00E221CF"/>
    <w:pPr>
      <w:numPr>
        <w:numId w:val="3"/>
      </w:numPr>
      <w:spacing w:line="300" w:lineRule="exact"/>
    </w:pPr>
  </w:style>
  <w:style w:type="paragraph" w:styleId="ac">
    <w:name w:val="footnote text"/>
    <w:basedOn w:val="a2"/>
    <w:semiHidden/>
    <w:rsid w:val="001D4D30"/>
    <w:pPr>
      <w:spacing w:after="0" w:line="240" w:lineRule="auto"/>
      <w:ind w:left="284" w:hanging="284"/>
    </w:pPr>
    <w:rPr>
      <w:sz w:val="16"/>
    </w:rPr>
  </w:style>
  <w:style w:type="character" w:styleId="ad">
    <w:name w:val="footnote reference"/>
    <w:basedOn w:val="a4"/>
    <w:semiHidden/>
    <w:rsid w:val="004B6504"/>
    <w:rPr>
      <w:vertAlign w:val="superscript"/>
    </w:rPr>
  </w:style>
  <w:style w:type="paragraph" w:styleId="ae">
    <w:name w:val="Document Map"/>
    <w:basedOn w:val="a2"/>
    <w:semiHidden/>
    <w:rsid w:val="004B6504"/>
    <w:pPr>
      <w:shd w:val="clear" w:color="auto" w:fill="000080"/>
    </w:pPr>
    <w:rPr>
      <w:rFonts w:ascii="Tahoma" w:hAnsi="Tahoma"/>
      <w:sz w:val="16"/>
    </w:rPr>
  </w:style>
  <w:style w:type="paragraph" w:styleId="TOC5">
    <w:name w:val="toc 5"/>
    <w:basedOn w:val="a2"/>
    <w:next w:val="a2"/>
    <w:autoRedefine/>
    <w:uiPriority w:val="39"/>
    <w:rsid w:val="004B6504"/>
    <w:pPr>
      <w:spacing w:after="0"/>
      <w:ind w:left="880"/>
    </w:pPr>
    <w:rPr>
      <w:rFonts w:asciiTheme="minorHAnsi" w:hAnsiTheme="minorHAnsi"/>
      <w:sz w:val="18"/>
      <w:szCs w:val="18"/>
    </w:rPr>
  </w:style>
  <w:style w:type="paragraph" w:styleId="a1">
    <w:name w:val="Bibliography"/>
    <w:basedOn w:val="a2"/>
    <w:rsid w:val="00715759"/>
    <w:pPr>
      <w:keepLines/>
      <w:numPr>
        <w:numId w:val="2"/>
      </w:numPr>
      <w:spacing w:line="240" w:lineRule="exact"/>
    </w:pPr>
    <w:rPr>
      <w:sz w:val="20"/>
    </w:rPr>
  </w:style>
  <w:style w:type="paragraph" w:styleId="TOC6">
    <w:name w:val="toc 6"/>
    <w:basedOn w:val="TOC1"/>
    <w:next w:val="a2"/>
    <w:autoRedefine/>
    <w:uiPriority w:val="39"/>
    <w:rsid w:val="00710451"/>
    <w:pPr>
      <w:spacing w:before="0" w:after="0"/>
      <w:ind w:left="1100"/>
    </w:pPr>
    <w:rPr>
      <w:b w:val="0"/>
      <w:bCs w:val="0"/>
      <w:caps w:val="0"/>
      <w:sz w:val="18"/>
      <w:szCs w:val="18"/>
    </w:rPr>
  </w:style>
  <w:style w:type="paragraph" w:styleId="TOC7">
    <w:name w:val="toc 7"/>
    <w:basedOn w:val="TOC2"/>
    <w:next w:val="a2"/>
    <w:autoRedefine/>
    <w:uiPriority w:val="39"/>
    <w:rsid w:val="00710451"/>
    <w:pPr>
      <w:ind w:left="1320"/>
    </w:pPr>
    <w:rPr>
      <w:smallCaps w:val="0"/>
      <w:sz w:val="18"/>
      <w:szCs w:val="18"/>
    </w:rPr>
  </w:style>
  <w:style w:type="paragraph" w:styleId="TOC8">
    <w:name w:val="toc 8"/>
    <w:basedOn w:val="TOC3"/>
    <w:next w:val="a2"/>
    <w:autoRedefine/>
    <w:uiPriority w:val="39"/>
    <w:rsid w:val="00710451"/>
    <w:pPr>
      <w:ind w:left="1540"/>
    </w:pPr>
    <w:rPr>
      <w:i w:val="0"/>
      <w:iCs w:val="0"/>
      <w:sz w:val="18"/>
      <w:szCs w:val="18"/>
    </w:rPr>
  </w:style>
  <w:style w:type="paragraph" w:styleId="TOC9">
    <w:name w:val="toc 9"/>
    <w:basedOn w:val="TOC4"/>
    <w:next w:val="a2"/>
    <w:autoRedefine/>
    <w:uiPriority w:val="39"/>
    <w:rsid w:val="00710451"/>
    <w:pPr>
      <w:ind w:left="1760"/>
    </w:pPr>
  </w:style>
  <w:style w:type="character" w:styleId="af">
    <w:name w:val="annotation reference"/>
    <w:basedOn w:val="a4"/>
    <w:uiPriority w:val="99"/>
    <w:semiHidden/>
    <w:rsid w:val="004B6504"/>
    <w:rPr>
      <w:rFonts w:ascii="Arial" w:hAnsi="Arial"/>
      <w:sz w:val="16"/>
      <w:szCs w:val="16"/>
    </w:rPr>
  </w:style>
  <w:style w:type="paragraph" w:customStyle="1" w:styleId="SonstigeVerzeichnisse">
    <w:name w:val="Sonstige Verzeichnisse"/>
    <w:basedOn w:val="TOC2"/>
    <w:next w:val="a3"/>
    <w:rsid w:val="004B6504"/>
  </w:style>
  <w:style w:type="paragraph" w:styleId="af0">
    <w:name w:val="table of figures"/>
    <w:basedOn w:val="TOC2"/>
    <w:next w:val="a2"/>
    <w:uiPriority w:val="99"/>
    <w:rsid w:val="00561FED"/>
    <w:pPr>
      <w:ind w:left="1418" w:hanging="1418"/>
    </w:pPr>
    <w:rPr>
      <w:smallCaps w:val="0"/>
    </w:rPr>
  </w:style>
  <w:style w:type="paragraph" w:customStyle="1" w:styleId="AufzhlungmNummerierung">
    <w:name w:val="Aufzählung m Nummerierung"/>
    <w:basedOn w:val="a2"/>
    <w:rsid w:val="00002BCC"/>
    <w:pPr>
      <w:numPr>
        <w:numId w:val="4"/>
      </w:numPr>
    </w:pPr>
  </w:style>
  <w:style w:type="paragraph" w:customStyle="1" w:styleId="Formel">
    <w:name w:val="Formel"/>
    <w:basedOn w:val="a2"/>
    <w:next w:val="a3"/>
    <w:rsid w:val="00F254ED"/>
    <w:pPr>
      <w:tabs>
        <w:tab w:val="right" w:pos="8715"/>
      </w:tabs>
      <w:ind w:left="357" w:right="357"/>
    </w:pPr>
  </w:style>
  <w:style w:type="paragraph" w:customStyle="1" w:styleId="AufzhlungmBuchstabe">
    <w:name w:val="Aufzählung m Buchstabe"/>
    <w:basedOn w:val="a2"/>
    <w:rsid w:val="004B6504"/>
    <w:pPr>
      <w:numPr>
        <w:numId w:val="5"/>
      </w:numPr>
      <w:tabs>
        <w:tab w:val="left" w:pos="357"/>
      </w:tabs>
    </w:pPr>
  </w:style>
  <w:style w:type="paragraph" w:styleId="af1">
    <w:name w:val="annotation text"/>
    <w:basedOn w:val="a2"/>
    <w:link w:val="af2"/>
    <w:uiPriority w:val="99"/>
    <w:semiHidden/>
    <w:rsid w:val="004B6504"/>
    <w:rPr>
      <w:sz w:val="20"/>
    </w:rPr>
  </w:style>
  <w:style w:type="paragraph" w:styleId="af3">
    <w:name w:val="Balloon Text"/>
    <w:basedOn w:val="a2"/>
    <w:semiHidden/>
    <w:rsid w:val="00246CED"/>
    <w:rPr>
      <w:rFonts w:ascii="Tahoma" w:hAnsi="Tahoma" w:cs="Tahoma"/>
      <w:sz w:val="16"/>
      <w:szCs w:val="16"/>
    </w:rPr>
  </w:style>
  <w:style w:type="paragraph" w:customStyle="1" w:styleId="berschrift1Verzeichnisse">
    <w:name w:val="Überschrift 1 Verzeichnisse"/>
    <w:basedOn w:val="1"/>
    <w:next w:val="a3"/>
    <w:rsid w:val="005B125F"/>
    <w:pPr>
      <w:numPr>
        <w:numId w:val="0"/>
      </w:numPr>
    </w:pPr>
  </w:style>
  <w:style w:type="character" w:styleId="af4">
    <w:name w:val="page number"/>
    <w:basedOn w:val="a4"/>
    <w:rsid w:val="003D0C3E"/>
  </w:style>
  <w:style w:type="paragraph" w:customStyle="1" w:styleId="Abkrzungs-undSymbolverzeichnis">
    <w:name w:val="Abkürzungs- und Symbolverzeichnis"/>
    <w:basedOn w:val="af0"/>
    <w:rsid w:val="003C56B5"/>
    <w:pPr>
      <w:tabs>
        <w:tab w:val="right" w:pos="9072"/>
      </w:tabs>
    </w:pPr>
  </w:style>
  <w:style w:type="character" w:customStyle="1" w:styleId="a7">
    <w:name w:val="正文文本 字符"/>
    <w:basedOn w:val="a4"/>
    <w:link w:val="a3"/>
    <w:uiPriority w:val="99"/>
    <w:rsid w:val="0020620A"/>
    <w:rPr>
      <w:rFonts w:ascii="Arial" w:hAnsi="Arial"/>
      <w:sz w:val="24"/>
      <w:lang w:val="de-DE" w:eastAsia="de-DE" w:bidi="ar-SA"/>
    </w:rPr>
  </w:style>
  <w:style w:type="character" w:styleId="af5">
    <w:name w:val="Hyperlink"/>
    <w:basedOn w:val="a4"/>
    <w:uiPriority w:val="99"/>
    <w:rsid w:val="00145576"/>
    <w:rPr>
      <w:color w:val="0000FF"/>
      <w:u w:val="single"/>
    </w:rPr>
  </w:style>
  <w:style w:type="character" w:customStyle="1" w:styleId="TextkrperFettZchn">
    <w:name w:val="Textkörper Fett Zchn"/>
    <w:basedOn w:val="a7"/>
    <w:link w:val="TextkrperFett"/>
    <w:rsid w:val="00D43C09"/>
    <w:rPr>
      <w:rFonts w:ascii="Arial" w:hAnsi="Arial"/>
      <w:b/>
      <w:sz w:val="24"/>
      <w:lang w:val="de-DE" w:eastAsia="de-DE" w:bidi="ar-SA"/>
    </w:rPr>
  </w:style>
  <w:style w:type="paragraph" w:customStyle="1" w:styleId="berschriftAnl2">
    <w:name w:val="ÜberschriftAnl 2"/>
    <w:basedOn w:val="21"/>
    <w:next w:val="a3"/>
    <w:rsid w:val="00C67751"/>
    <w:pPr>
      <w:numPr>
        <w:numId w:val="6"/>
      </w:numPr>
      <w:tabs>
        <w:tab w:val="clear" w:pos="576"/>
        <w:tab w:val="left" w:pos="737"/>
      </w:tabs>
      <w:ind w:left="737" w:hanging="737"/>
    </w:pPr>
  </w:style>
  <w:style w:type="paragraph" w:customStyle="1" w:styleId="berschriftAnl3">
    <w:name w:val="ÜberschriftAnl 3"/>
    <w:basedOn w:val="31"/>
    <w:next w:val="a3"/>
    <w:rsid w:val="00E47B66"/>
    <w:pPr>
      <w:numPr>
        <w:numId w:val="6"/>
      </w:numPr>
      <w:tabs>
        <w:tab w:val="clear" w:pos="720"/>
        <w:tab w:val="left" w:pos="936"/>
      </w:tabs>
      <w:ind w:left="936" w:hanging="936"/>
    </w:pPr>
  </w:style>
  <w:style w:type="paragraph" w:customStyle="1" w:styleId="berschriftAnl4">
    <w:name w:val="ÜberschriftAnl 4"/>
    <w:basedOn w:val="41"/>
    <w:next w:val="a3"/>
    <w:rsid w:val="00BF2C08"/>
    <w:pPr>
      <w:numPr>
        <w:numId w:val="6"/>
      </w:numPr>
      <w:tabs>
        <w:tab w:val="clear" w:pos="864"/>
        <w:tab w:val="left" w:pos="1134"/>
      </w:tabs>
      <w:ind w:left="1134" w:hanging="1134"/>
    </w:pPr>
  </w:style>
  <w:style w:type="paragraph" w:styleId="af6">
    <w:name w:val="annotation subject"/>
    <w:basedOn w:val="af1"/>
    <w:next w:val="af1"/>
    <w:link w:val="af7"/>
    <w:rsid w:val="00E020A2"/>
    <w:rPr>
      <w:b/>
      <w:bCs/>
    </w:rPr>
  </w:style>
  <w:style w:type="character" w:customStyle="1" w:styleId="af2">
    <w:name w:val="批注文字 字符"/>
    <w:basedOn w:val="a4"/>
    <w:link w:val="af1"/>
    <w:uiPriority w:val="99"/>
    <w:semiHidden/>
    <w:rsid w:val="00E020A2"/>
    <w:rPr>
      <w:rFonts w:ascii="Arial" w:hAnsi="Arial"/>
      <w:lang w:val="de-DE" w:eastAsia="de-DE"/>
    </w:rPr>
  </w:style>
  <w:style w:type="character" w:customStyle="1" w:styleId="af7">
    <w:name w:val="批注主题 字符"/>
    <w:basedOn w:val="af2"/>
    <w:link w:val="af6"/>
    <w:rsid w:val="00E020A2"/>
    <w:rPr>
      <w:rFonts w:ascii="Arial" w:hAnsi="Arial"/>
      <w:b/>
      <w:bCs/>
      <w:lang w:val="de-DE" w:eastAsia="de-DE"/>
    </w:rPr>
  </w:style>
  <w:style w:type="character" w:customStyle="1" w:styleId="10">
    <w:name w:val="标题 1 字符"/>
    <w:basedOn w:val="a4"/>
    <w:link w:val="1"/>
    <w:uiPriority w:val="9"/>
    <w:rsid w:val="005B52B6"/>
    <w:rPr>
      <w:rFonts w:ascii="Arial" w:hAnsi="Arial" w:cs="Arial"/>
      <w:caps/>
      <w:noProof/>
      <w:sz w:val="24"/>
      <w:lang w:val="de-DE" w:eastAsia="de-DE"/>
    </w:rPr>
  </w:style>
  <w:style w:type="table" w:styleId="af8">
    <w:name w:val="Table Grid"/>
    <w:basedOn w:val="a5"/>
    <w:rsid w:val="00AF7C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Placeholder Text"/>
    <w:basedOn w:val="a4"/>
    <w:uiPriority w:val="99"/>
    <w:semiHidden/>
    <w:rsid w:val="00AF7CAC"/>
    <w:rPr>
      <w:color w:val="808080"/>
    </w:rPr>
  </w:style>
  <w:style w:type="paragraph" w:styleId="afa">
    <w:name w:val="List Paragraph"/>
    <w:basedOn w:val="a2"/>
    <w:uiPriority w:val="34"/>
    <w:qFormat/>
    <w:rsid w:val="000566E3"/>
    <w:pPr>
      <w:ind w:left="720"/>
      <w:contextualSpacing/>
    </w:pPr>
  </w:style>
  <w:style w:type="character" w:customStyle="1" w:styleId="ab">
    <w:name w:val="页眉 字符"/>
    <w:basedOn w:val="a4"/>
    <w:link w:val="aa"/>
    <w:uiPriority w:val="99"/>
    <w:rsid w:val="001A506B"/>
    <w:rPr>
      <w:rFonts w:ascii="Arial" w:hAnsi="Arial"/>
      <w:b/>
      <w:sz w:val="16"/>
      <w:szCs w:val="16"/>
      <w:lang w:val="de-DE" w:eastAsia="de-DE"/>
    </w:rPr>
  </w:style>
  <w:style w:type="table" w:customStyle="1" w:styleId="Tabellenraster1">
    <w:name w:val="Tabellenraster1"/>
    <w:basedOn w:val="a5"/>
    <w:next w:val="af8"/>
    <w:uiPriority w:val="59"/>
    <w:rsid w:val="00995E0D"/>
    <w:rPr>
      <w:rFonts w:asciiTheme="minorHAnsi" w:eastAsiaTheme="minorHAnsi" w:hAnsiTheme="minorHAnsi" w:cstheme="minorBid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a5"/>
    <w:next w:val="af8"/>
    <w:uiPriority w:val="59"/>
    <w:rsid w:val="00995E0D"/>
    <w:rPr>
      <w:rFonts w:asciiTheme="minorHAnsi" w:eastAsiaTheme="minorHAnsi" w:hAnsiTheme="minorHAnsi" w:cstheme="minorBid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a5"/>
    <w:next w:val="af8"/>
    <w:uiPriority w:val="59"/>
    <w:rsid w:val="00995E0D"/>
    <w:rPr>
      <w:rFonts w:asciiTheme="minorHAnsi" w:eastAsiaTheme="minorHAnsi" w:hAnsiTheme="minorHAnsi" w:cstheme="minorBid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a5"/>
    <w:next w:val="af8"/>
    <w:uiPriority w:val="59"/>
    <w:rsid w:val="00995E0D"/>
    <w:rPr>
      <w:rFonts w:asciiTheme="minorHAnsi" w:eastAsiaTheme="minorHAnsi" w:hAnsiTheme="minorHAnsi" w:cstheme="minorBid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a5"/>
    <w:next w:val="af8"/>
    <w:uiPriority w:val="59"/>
    <w:rsid w:val="00995E0D"/>
    <w:rPr>
      <w:rFonts w:asciiTheme="minorHAnsi" w:eastAsiaTheme="minorHAnsi" w:hAnsiTheme="minorHAnsi" w:cstheme="minorBid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a5"/>
    <w:next w:val="af8"/>
    <w:uiPriority w:val="59"/>
    <w:rsid w:val="00995E0D"/>
    <w:rPr>
      <w:rFonts w:asciiTheme="minorHAnsi" w:eastAsiaTheme="minorHAnsi" w:hAnsiTheme="minorHAnsi" w:cstheme="minorBid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a5"/>
    <w:next w:val="af8"/>
    <w:uiPriority w:val="59"/>
    <w:rsid w:val="00995E0D"/>
    <w:rPr>
      <w:rFonts w:asciiTheme="minorHAnsi" w:eastAsiaTheme="minorHAnsi" w:hAnsiTheme="minorHAnsi" w:cstheme="minorBid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a5"/>
    <w:next w:val="af8"/>
    <w:uiPriority w:val="59"/>
    <w:rsid w:val="00995E0D"/>
    <w:rPr>
      <w:rFonts w:asciiTheme="minorHAnsi" w:eastAsiaTheme="minorHAnsi" w:hAnsiTheme="minorHAnsi" w:cstheme="minorBid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Title"/>
    <w:basedOn w:val="a2"/>
    <w:next w:val="a2"/>
    <w:link w:val="afc"/>
    <w:qFormat/>
    <w:rsid w:val="00377F6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c">
    <w:name w:val="标题 字符"/>
    <w:basedOn w:val="a4"/>
    <w:link w:val="afb"/>
    <w:rsid w:val="00377F6B"/>
    <w:rPr>
      <w:rFonts w:asciiTheme="majorHAnsi" w:eastAsiaTheme="majorEastAsia" w:hAnsiTheme="majorHAnsi" w:cstheme="majorBidi"/>
      <w:color w:val="17365D" w:themeColor="text2" w:themeShade="BF"/>
      <w:spacing w:val="5"/>
      <w:kern w:val="28"/>
      <w:sz w:val="52"/>
      <w:szCs w:val="52"/>
      <w:lang w:val="de-DE" w:eastAsia="de-DE"/>
    </w:rPr>
  </w:style>
  <w:style w:type="paragraph" w:styleId="TOC">
    <w:name w:val="TOC Heading"/>
    <w:basedOn w:val="1"/>
    <w:next w:val="a2"/>
    <w:uiPriority w:val="39"/>
    <w:unhideWhenUsed/>
    <w:qFormat/>
    <w:rsid w:val="00F27FCC"/>
    <w:pPr>
      <w:keepNext/>
      <w:keepLines/>
      <w:widowControl/>
      <w:numPr>
        <w:numId w:val="0"/>
      </w:numPr>
      <w:pBdr>
        <w:bottom w:val="none" w:sz="0" w:space="0" w:color="auto"/>
      </w:pBdr>
      <w:spacing w:before="480" w:after="0"/>
      <w:outlineLvl w:val="9"/>
    </w:pPr>
    <w:rPr>
      <w:rFonts w:asciiTheme="majorHAnsi" w:eastAsiaTheme="majorEastAsia" w:hAnsiTheme="majorHAnsi" w:cstheme="majorBidi"/>
      <w:b/>
      <w:bCs w:val="0"/>
      <w:caps w:val="0"/>
      <w:color w:val="365F91" w:themeColor="accent1" w:themeShade="BF"/>
      <w:szCs w:val="28"/>
    </w:rPr>
  </w:style>
  <w:style w:type="character" w:styleId="afd">
    <w:name w:val="Book Title"/>
    <w:basedOn w:val="a4"/>
    <w:uiPriority w:val="33"/>
    <w:qFormat/>
    <w:rsid w:val="00F27FCC"/>
    <w:rPr>
      <w:b/>
      <w:bCs/>
      <w:smallCaps/>
      <w:spacing w:val="5"/>
    </w:rPr>
  </w:style>
  <w:style w:type="character" w:styleId="afe">
    <w:name w:val="Intense Reference"/>
    <w:basedOn w:val="a4"/>
    <w:uiPriority w:val="32"/>
    <w:qFormat/>
    <w:rsid w:val="00F27FCC"/>
    <w:rPr>
      <w:b/>
      <w:bCs/>
      <w:smallCaps/>
      <w:color w:val="C0504D" w:themeColor="accent2"/>
      <w:spacing w:val="5"/>
      <w:u w:val="single"/>
    </w:rPr>
  </w:style>
  <w:style w:type="character" w:styleId="aff">
    <w:name w:val="Subtle Reference"/>
    <w:basedOn w:val="a4"/>
    <w:uiPriority w:val="31"/>
    <w:qFormat/>
    <w:rsid w:val="00F27FCC"/>
    <w:rPr>
      <w:smallCaps/>
      <w:color w:val="C0504D" w:themeColor="accent2"/>
      <w:u w:val="single"/>
    </w:rPr>
  </w:style>
  <w:style w:type="character" w:styleId="aff0">
    <w:name w:val="Intense Emphasis"/>
    <w:basedOn w:val="a4"/>
    <w:uiPriority w:val="21"/>
    <w:qFormat/>
    <w:rsid w:val="00F27FCC"/>
    <w:rPr>
      <w:b/>
      <w:bCs/>
      <w:i/>
      <w:iCs/>
      <w:color w:val="4F81BD" w:themeColor="accent1"/>
    </w:rPr>
  </w:style>
  <w:style w:type="character" w:styleId="aff1">
    <w:name w:val="Subtle Emphasis"/>
    <w:basedOn w:val="a4"/>
    <w:uiPriority w:val="19"/>
    <w:qFormat/>
    <w:rsid w:val="00F27FCC"/>
    <w:rPr>
      <w:i/>
      <w:iCs/>
      <w:color w:val="808080" w:themeColor="text1" w:themeTint="7F"/>
    </w:rPr>
  </w:style>
  <w:style w:type="paragraph" w:styleId="aff2">
    <w:name w:val="Intense Quote"/>
    <w:basedOn w:val="a2"/>
    <w:next w:val="a2"/>
    <w:link w:val="aff3"/>
    <w:uiPriority w:val="30"/>
    <w:qFormat/>
    <w:rsid w:val="00F27FCC"/>
    <w:pPr>
      <w:pBdr>
        <w:bottom w:val="single" w:sz="4" w:space="4" w:color="4F81BD" w:themeColor="accent1"/>
      </w:pBdr>
      <w:spacing w:before="200" w:after="280"/>
      <w:ind w:left="936" w:right="936"/>
    </w:pPr>
    <w:rPr>
      <w:b/>
      <w:bCs/>
      <w:i/>
      <w:iCs/>
      <w:color w:val="4F81BD" w:themeColor="accent1"/>
    </w:rPr>
  </w:style>
  <w:style w:type="character" w:customStyle="1" w:styleId="aff3">
    <w:name w:val="明显引用 字符"/>
    <w:basedOn w:val="a4"/>
    <w:link w:val="aff2"/>
    <w:uiPriority w:val="30"/>
    <w:rsid w:val="00F27FCC"/>
    <w:rPr>
      <w:rFonts w:ascii="Arial" w:hAnsi="Arial"/>
      <w:b/>
      <w:bCs/>
      <w:i/>
      <w:iCs/>
      <w:color w:val="4F81BD" w:themeColor="accent1"/>
      <w:sz w:val="22"/>
      <w:lang w:val="de-DE" w:eastAsia="de-DE"/>
    </w:rPr>
  </w:style>
  <w:style w:type="paragraph" w:styleId="aff4">
    <w:name w:val="Quote"/>
    <w:basedOn w:val="a2"/>
    <w:next w:val="a2"/>
    <w:link w:val="aff5"/>
    <w:uiPriority w:val="29"/>
    <w:qFormat/>
    <w:rsid w:val="00F27FCC"/>
    <w:rPr>
      <w:i/>
      <w:iCs/>
      <w:color w:val="000000" w:themeColor="text1"/>
    </w:rPr>
  </w:style>
  <w:style w:type="character" w:customStyle="1" w:styleId="aff5">
    <w:name w:val="引用 字符"/>
    <w:basedOn w:val="a4"/>
    <w:link w:val="aff4"/>
    <w:uiPriority w:val="29"/>
    <w:rsid w:val="00F27FCC"/>
    <w:rPr>
      <w:rFonts w:ascii="Arial" w:hAnsi="Arial"/>
      <w:i/>
      <w:iCs/>
      <w:color w:val="000000" w:themeColor="text1"/>
      <w:sz w:val="22"/>
      <w:lang w:val="de-DE" w:eastAsia="de-DE"/>
    </w:rPr>
  </w:style>
  <w:style w:type="table" w:styleId="1-1">
    <w:name w:val="Medium List 1 Accent 1"/>
    <w:basedOn w:val="a5"/>
    <w:uiPriority w:val="65"/>
    <w:rsid w:val="00F27FCC"/>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2-1">
    <w:name w:val="Medium Shading 2 Accent 1"/>
    <w:basedOn w:val="a5"/>
    <w:uiPriority w:val="64"/>
    <w:rsid w:val="00F27FC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10">
    <w:name w:val="Medium Shading 1 Accent 1"/>
    <w:basedOn w:val="a5"/>
    <w:uiPriority w:val="63"/>
    <w:rsid w:val="00F27FCC"/>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
    <w:name w:val="Light Grid Accent 1"/>
    <w:basedOn w:val="a5"/>
    <w:uiPriority w:val="62"/>
    <w:rsid w:val="00F27FC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0">
    <w:name w:val="Light List Accent 1"/>
    <w:basedOn w:val="a5"/>
    <w:uiPriority w:val="61"/>
    <w:rsid w:val="00F27FC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1">
    <w:name w:val="Light Shading Accent 1"/>
    <w:basedOn w:val="a5"/>
    <w:uiPriority w:val="60"/>
    <w:rsid w:val="00F27FC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f6">
    <w:name w:val="Colorful Grid"/>
    <w:basedOn w:val="a5"/>
    <w:uiPriority w:val="73"/>
    <w:rsid w:val="00F27FCC"/>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aff7">
    <w:name w:val="Colorful List"/>
    <w:basedOn w:val="a5"/>
    <w:uiPriority w:val="72"/>
    <w:rsid w:val="00F27FCC"/>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aff8">
    <w:name w:val="Colorful Shading"/>
    <w:basedOn w:val="a5"/>
    <w:uiPriority w:val="71"/>
    <w:rsid w:val="00F27FCC"/>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aff9">
    <w:name w:val="Dark List"/>
    <w:basedOn w:val="a5"/>
    <w:uiPriority w:val="70"/>
    <w:rsid w:val="00F27FCC"/>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32">
    <w:name w:val="Medium Grid 3"/>
    <w:basedOn w:val="a5"/>
    <w:uiPriority w:val="69"/>
    <w:rsid w:val="00F27FC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3">
    <w:name w:val="Medium Grid 2"/>
    <w:basedOn w:val="a5"/>
    <w:uiPriority w:val="68"/>
    <w:rsid w:val="00F27FC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1">
    <w:name w:val="Medium Grid 1"/>
    <w:basedOn w:val="a5"/>
    <w:uiPriority w:val="67"/>
    <w:rsid w:val="00F27FC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24">
    <w:name w:val="Medium List 2"/>
    <w:basedOn w:val="a5"/>
    <w:uiPriority w:val="66"/>
    <w:rsid w:val="00F27FC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2">
    <w:name w:val="Medium List 1"/>
    <w:basedOn w:val="a5"/>
    <w:uiPriority w:val="65"/>
    <w:rsid w:val="00F27FCC"/>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25">
    <w:name w:val="Medium Shading 2"/>
    <w:basedOn w:val="a5"/>
    <w:uiPriority w:val="64"/>
    <w:rsid w:val="00F27FC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3">
    <w:name w:val="Medium Shading 1"/>
    <w:basedOn w:val="a5"/>
    <w:uiPriority w:val="63"/>
    <w:rsid w:val="00F27FC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affa">
    <w:name w:val="Light Grid"/>
    <w:basedOn w:val="a5"/>
    <w:uiPriority w:val="62"/>
    <w:rsid w:val="00F27FC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ffb">
    <w:name w:val="Light List"/>
    <w:basedOn w:val="a5"/>
    <w:uiPriority w:val="61"/>
    <w:rsid w:val="00F27FC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ffc">
    <w:name w:val="Light Shading"/>
    <w:basedOn w:val="a5"/>
    <w:uiPriority w:val="60"/>
    <w:rsid w:val="00F27FC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fd">
    <w:name w:val="No Spacing"/>
    <w:uiPriority w:val="1"/>
    <w:qFormat/>
    <w:rsid w:val="00F27FCC"/>
    <w:rPr>
      <w:rFonts w:ascii="Arial" w:hAnsi="Arial"/>
      <w:sz w:val="22"/>
      <w:lang w:val="de-DE" w:eastAsia="de-DE"/>
    </w:rPr>
  </w:style>
  <w:style w:type="character" w:styleId="HTML">
    <w:name w:val="HTML Variable"/>
    <w:basedOn w:val="a4"/>
    <w:rsid w:val="00F27FCC"/>
    <w:rPr>
      <w:i/>
      <w:iCs/>
    </w:rPr>
  </w:style>
  <w:style w:type="character" w:styleId="HTML0">
    <w:name w:val="HTML Typewriter"/>
    <w:basedOn w:val="a4"/>
    <w:rsid w:val="00F27FCC"/>
    <w:rPr>
      <w:rFonts w:ascii="Consolas" w:hAnsi="Consolas" w:cs="Consolas"/>
      <w:sz w:val="20"/>
      <w:szCs w:val="20"/>
    </w:rPr>
  </w:style>
  <w:style w:type="character" w:styleId="HTML1">
    <w:name w:val="HTML Sample"/>
    <w:basedOn w:val="a4"/>
    <w:rsid w:val="00F27FCC"/>
    <w:rPr>
      <w:rFonts w:ascii="Consolas" w:hAnsi="Consolas" w:cs="Consolas"/>
      <w:sz w:val="24"/>
      <w:szCs w:val="24"/>
    </w:rPr>
  </w:style>
  <w:style w:type="paragraph" w:styleId="HTML2">
    <w:name w:val="HTML Preformatted"/>
    <w:basedOn w:val="a2"/>
    <w:link w:val="HTML3"/>
    <w:rsid w:val="00F27FCC"/>
    <w:pPr>
      <w:spacing w:after="0" w:line="240" w:lineRule="auto"/>
    </w:pPr>
    <w:rPr>
      <w:rFonts w:ascii="Consolas" w:hAnsi="Consolas" w:cs="Consolas"/>
      <w:sz w:val="20"/>
    </w:rPr>
  </w:style>
  <w:style w:type="character" w:customStyle="1" w:styleId="HTML3">
    <w:name w:val="HTML 预设格式 字符"/>
    <w:basedOn w:val="a4"/>
    <w:link w:val="HTML2"/>
    <w:rsid w:val="00F27FCC"/>
    <w:rPr>
      <w:rFonts w:ascii="Consolas" w:hAnsi="Consolas" w:cs="Consolas"/>
      <w:lang w:val="de-DE" w:eastAsia="de-DE"/>
    </w:rPr>
  </w:style>
  <w:style w:type="character" w:styleId="HTML4">
    <w:name w:val="HTML Keyboard"/>
    <w:basedOn w:val="a4"/>
    <w:rsid w:val="00F27FCC"/>
    <w:rPr>
      <w:rFonts w:ascii="Consolas" w:hAnsi="Consolas" w:cs="Consolas"/>
      <w:sz w:val="20"/>
      <w:szCs w:val="20"/>
    </w:rPr>
  </w:style>
  <w:style w:type="character" w:styleId="HTML5">
    <w:name w:val="HTML Definition"/>
    <w:basedOn w:val="a4"/>
    <w:rsid w:val="00F27FCC"/>
    <w:rPr>
      <w:i/>
      <w:iCs/>
    </w:rPr>
  </w:style>
  <w:style w:type="character" w:styleId="HTML6">
    <w:name w:val="HTML Code"/>
    <w:basedOn w:val="a4"/>
    <w:rsid w:val="00F27FCC"/>
    <w:rPr>
      <w:rFonts w:ascii="Consolas" w:hAnsi="Consolas" w:cs="Consolas"/>
      <w:sz w:val="20"/>
      <w:szCs w:val="20"/>
    </w:rPr>
  </w:style>
  <w:style w:type="character" w:styleId="HTML7">
    <w:name w:val="HTML Cite"/>
    <w:basedOn w:val="a4"/>
    <w:rsid w:val="00F27FCC"/>
    <w:rPr>
      <w:i/>
      <w:iCs/>
    </w:rPr>
  </w:style>
  <w:style w:type="paragraph" w:styleId="HTML8">
    <w:name w:val="HTML Address"/>
    <w:basedOn w:val="a2"/>
    <w:link w:val="HTML9"/>
    <w:rsid w:val="00F27FCC"/>
    <w:pPr>
      <w:spacing w:after="0" w:line="240" w:lineRule="auto"/>
    </w:pPr>
    <w:rPr>
      <w:i/>
      <w:iCs/>
    </w:rPr>
  </w:style>
  <w:style w:type="character" w:customStyle="1" w:styleId="HTML9">
    <w:name w:val="HTML 地址 字符"/>
    <w:basedOn w:val="a4"/>
    <w:link w:val="HTML8"/>
    <w:rsid w:val="00F27FCC"/>
    <w:rPr>
      <w:rFonts w:ascii="Arial" w:hAnsi="Arial"/>
      <w:i/>
      <w:iCs/>
      <w:sz w:val="22"/>
      <w:lang w:val="de-DE" w:eastAsia="de-DE"/>
    </w:rPr>
  </w:style>
  <w:style w:type="character" w:styleId="HTMLa">
    <w:name w:val="HTML Acronym"/>
    <w:basedOn w:val="a4"/>
    <w:rsid w:val="00F27FCC"/>
  </w:style>
  <w:style w:type="paragraph" w:styleId="affe">
    <w:name w:val="Normal (Web)"/>
    <w:basedOn w:val="a2"/>
    <w:rsid w:val="00F27FCC"/>
    <w:rPr>
      <w:rFonts w:ascii="Times New Roman" w:hAnsi="Times New Roman"/>
      <w:sz w:val="24"/>
      <w:szCs w:val="24"/>
    </w:rPr>
  </w:style>
  <w:style w:type="paragraph" w:styleId="afff">
    <w:name w:val="Plain Text"/>
    <w:basedOn w:val="a2"/>
    <w:link w:val="afff0"/>
    <w:rsid w:val="00F27FCC"/>
    <w:pPr>
      <w:spacing w:after="0" w:line="240" w:lineRule="auto"/>
    </w:pPr>
    <w:rPr>
      <w:rFonts w:ascii="Consolas" w:hAnsi="Consolas" w:cs="Consolas"/>
      <w:sz w:val="21"/>
      <w:szCs w:val="21"/>
    </w:rPr>
  </w:style>
  <w:style w:type="character" w:customStyle="1" w:styleId="afff0">
    <w:name w:val="纯文本 字符"/>
    <w:basedOn w:val="a4"/>
    <w:link w:val="afff"/>
    <w:rsid w:val="00F27FCC"/>
    <w:rPr>
      <w:rFonts w:ascii="Consolas" w:hAnsi="Consolas" w:cs="Consolas"/>
      <w:sz w:val="21"/>
      <w:szCs w:val="21"/>
      <w:lang w:val="de-DE" w:eastAsia="de-DE"/>
    </w:rPr>
  </w:style>
  <w:style w:type="character" w:styleId="afff1">
    <w:name w:val="Emphasis"/>
    <w:basedOn w:val="a4"/>
    <w:qFormat/>
    <w:rsid w:val="00F27FCC"/>
    <w:rPr>
      <w:i/>
      <w:iCs/>
    </w:rPr>
  </w:style>
  <w:style w:type="character" w:styleId="afff2">
    <w:name w:val="Strong"/>
    <w:basedOn w:val="a4"/>
    <w:uiPriority w:val="22"/>
    <w:qFormat/>
    <w:rsid w:val="00F27FCC"/>
    <w:rPr>
      <w:b/>
      <w:bCs/>
    </w:rPr>
  </w:style>
  <w:style w:type="character" w:styleId="afff3">
    <w:name w:val="FollowedHyperlink"/>
    <w:basedOn w:val="a4"/>
    <w:rsid w:val="00F27FCC"/>
    <w:rPr>
      <w:color w:val="800080" w:themeColor="followedHyperlink"/>
      <w:u w:val="single"/>
    </w:rPr>
  </w:style>
  <w:style w:type="paragraph" w:styleId="afff4">
    <w:name w:val="Block Text"/>
    <w:basedOn w:val="a2"/>
    <w:rsid w:val="00F27FC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cstheme="minorBidi"/>
      <w:i/>
      <w:iCs/>
      <w:color w:val="4F81BD" w:themeColor="accent1"/>
    </w:rPr>
  </w:style>
  <w:style w:type="paragraph" w:styleId="33">
    <w:name w:val="Body Text Indent 3"/>
    <w:basedOn w:val="a2"/>
    <w:link w:val="34"/>
    <w:rsid w:val="00F27FCC"/>
    <w:pPr>
      <w:ind w:left="283"/>
    </w:pPr>
    <w:rPr>
      <w:sz w:val="16"/>
      <w:szCs w:val="16"/>
    </w:rPr>
  </w:style>
  <w:style w:type="character" w:customStyle="1" w:styleId="34">
    <w:name w:val="正文文本缩进 3 字符"/>
    <w:basedOn w:val="a4"/>
    <w:link w:val="33"/>
    <w:rsid w:val="00F27FCC"/>
    <w:rPr>
      <w:rFonts w:ascii="Arial" w:hAnsi="Arial"/>
      <w:sz w:val="16"/>
      <w:szCs w:val="16"/>
      <w:lang w:val="de-DE" w:eastAsia="de-DE"/>
    </w:rPr>
  </w:style>
  <w:style w:type="paragraph" w:styleId="26">
    <w:name w:val="Body Text Indent 2"/>
    <w:basedOn w:val="a2"/>
    <w:link w:val="27"/>
    <w:rsid w:val="00F27FCC"/>
    <w:pPr>
      <w:spacing w:line="480" w:lineRule="auto"/>
      <w:ind w:left="283"/>
    </w:pPr>
  </w:style>
  <w:style w:type="character" w:customStyle="1" w:styleId="27">
    <w:name w:val="正文文本缩进 2 字符"/>
    <w:basedOn w:val="a4"/>
    <w:link w:val="26"/>
    <w:rsid w:val="00F27FCC"/>
    <w:rPr>
      <w:rFonts w:ascii="Arial" w:hAnsi="Arial"/>
      <w:sz w:val="22"/>
      <w:lang w:val="de-DE" w:eastAsia="de-DE"/>
    </w:rPr>
  </w:style>
  <w:style w:type="paragraph" w:styleId="35">
    <w:name w:val="Body Text 3"/>
    <w:basedOn w:val="a2"/>
    <w:link w:val="36"/>
    <w:rsid w:val="00F27FCC"/>
    <w:rPr>
      <w:sz w:val="16"/>
      <w:szCs w:val="16"/>
    </w:rPr>
  </w:style>
  <w:style w:type="character" w:customStyle="1" w:styleId="36">
    <w:name w:val="正文文本 3 字符"/>
    <w:basedOn w:val="a4"/>
    <w:link w:val="35"/>
    <w:rsid w:val="00F27FCC"/>
    <w:rPr>
      <w:rFonts w:ascii="Arial" w:hAnsi="Arial"/>
      <w:sz w:val="16"/>
      <w:szCs w:val="16"/>
      <w:lang w:val="de-DE" w:eastAsia="de-DE"/>
    </w:rPr>
  </w:style>
  <w:style w:type="paragraph" w:styleId="28">
    <w:name w:val="Body Text 2"/>
    <w:basedOn w:val="a2"/>
    <w:link w:val="29"/>
    <w:rsid w:val="00F27FCC"/>
    <w:pPr>
      <w:spacing w:line="480" w:lineRule="auto"/>
    </w:pPr>
  </w:style>
  <w:style w:type="character" w:customStyle="1" w:styleId="29">
    <w:name w:val="正文文本 2 字符"/>
    <w:basedOn w:val="a4"/>
    <w:link w:val="28"/>
    <w:rsid w:val="00F27FCC"/>
    <w:rPr>
      <w:rFonts w:ascii="Arial" w:hAnsi="Arial"/>
      <w:sz w:val="22"/>
      <w:lang w:val="de-DE" w:eastAsia="de-DE"/>
    </w:rPr>
  </w:style>
  <w:style w:type="paragraph" w:styleId="afff5">
    <w:name w:val="Note Heading"/>
    <w:basedOn w:val="a2"/>
    <w:next w:val="a2"/>
    <w:link w:val="afff6"/>
    <w:rsid w:val="00F27FCC"/>
    <w:pPr>
      <w:spacing w:after="0" w:line="240" w:lineRule="auto"/>
    </w:pPr>
  </w:style>
  <w:style w:type="character" w:customStyle="1" w:styleId="afff6">
    <w:name w:val="注释标题 字符"/>
    <w:basedOn w:val="a4"/>
    <w:link w:val="afff5"/>
    <w:rsid w:val="00F27FCC"/>
    <w:rPr>
      <w:rFonts w:ascii="Arial" w:hAnsi="Arial"/>
      <w:sz w:val="22"/>
      <w:lang w:val="de-DE" w:eastAsia="de-DE"/>
    </w:rPr>
  </w:style>
  <w:style w:type="paragraph" w:styleId="afff7">
    <w:name w:val="Body Text Indent"/>
    <w:basedOn w:val="a2"/>
    <w:link w:val="afff8"/>
    <w:rsid w:val="00F27FCC"/>
    <w:pPr>
      <w:ind w:left="283"/>
    </w:pPr>
  </w:style>
  <w:style w:type="character" w:customStyle="1" w:styleId="afff8">
    <w:name w:val="正文文本缩进 字符"/>
    <w:basedOn w:val="a4"/>
    <w:link w:val="afff7"/>
    <w:rsid w:val="00F27FCC"/>
    <w:rPr>
      <w:rFonts w:ascii="Arial" w:hAnsi="Arial"/>
      <w:sz w:val="22"/>
      <w:lang w:val="de-DE" w:eastAsia="de-DE"/>
    </w:rPr>
  </w:style>
  <w:style w:type="paragraph" w:styleId="2a">
    <w:name w:val="Body Text First Indent 2"/>
    <w:basedOn w:val="afff7"/>
    <w:link w:val="2b"/>
    <w:rsid w:val="00F27FCC"/>
    <w:pPr>
      <w:ind w:left="360" w:firstLine="360"/>
    </w:pPr>
  </w:style>
  <w:style w:type="character" w:customStyle="1" w:styleId="2b">
    <w:name w:val="正文文本首行缩进 2 字符"/>
    <w:basedOn w:val="afff8"/>
    <w:link w:val="2a"/>
    <w:rsid w:val="00F27FCC"/>
    <w:rPr>
      <w:rFonts w:ascii="Arial" w:hAnsi="Arial"/>
      <w:sz w:val="22"/>
      <w:lang w:val="de-DE" w:eastAsia="de-DE"/>
    </w:rPr>
  </w:style>
  <w:style w:type="paragraph" w:styleId="afff9">
    <w:name w:val="Body Text First Indent"/>
    <w:basedOn w:val="a3"/>
    <w:link w:val="afffa"/>
    <w:rsid w:val="00F27FCC"/>
    <w:pPr>
      <w:ind w:firstLine="360"/>
      <w:jc w:val="left"/>
    </w:pPr>
  </w:style>
  <w:style w:type="character" w:customStyle="1" w:styleId="afffa">
    <w:name w:val="正文文本首行缩进 字符"/>
    <w:basedOn w:val="a7"/>
    <w:link w:val="afff9"/>
    <w:rsid w:val="00F27FCC"/>
    <w:rPr>
      <w:rFonts w:ascii="Arial" w:hAnsi="Arial"/>
      <w:sz w:val="22"/>
      <w:lang w:val="de-DE" w:eastAsia="de-DE" w:bidi="ar-SA"/>
    </w:rPr>
  </w:style>
  <w:style w:type="paragraph" w:styleId="afffb">
    <w:name w:val="Date"/>
    <w:basedOn w:val="a2"/>
    <w:next w:val="a2"/>
    <w:link w:val="afffc"/>
    <w:rsid w:val="00F27FCC"/>
  </w:style>
  <w:style w:type="character" w:customStyle="1" w:styleId="afffc">
    <w:name w:val="日期 字符"/>
    <w:basedOn w:val="a4"/>
    <w:link w:val="afffb"/>
    <w:rsid w:val="00F27FCC"/>
    <w:rPr>
      <w:rFonts w:ascii="Arial" w:hAnsi="Arial"/>
      <w:sz w:val="22"/>
      <w:lang w:val="de-DE" w:eastAsia="de-DE"/>
    </w:rPr>
  </w:style>
  <w:style w:type="paragraph" w:styleId="afffd">
    <w:name w:val="Salutation"/>
    <w:basedOn w:val="a2"/>
    <w:next w:val="a2"/>
    <w:link w:val="afffe"/>
    <w:rsid w:val="00F27FCC"/>
  </w:style>
  <w:style w:type="character" w:customStyle="1" w:styleId="afffe">
    <w:name w:val="称呼 字符"/>
    <w:basedOn w:val="a4"/>
    <w:link w:val="afffd"/>
    <w:rsid w:val="00F27FCC"/>
    <w:rPr>
      <w:rFonts w:ascii="Arial" w:hAnsi="Arial"/>
      <w:sz w:val="22"/>
      <w:lang w:val="de-DE" w:eastAsia="de-DE"/>
    </w:rPr>
  </w:style>
  <w:style w:type="paragraph" w:styleId="affff">
    <w:name w:val="Subtitle"/>
    <w:basedOn w:val="a2"/>
    <w:next w:val="a2"/>
    <w:link w:val="affff0"/>
    <w:uiPriority w:val="11"/>
    <w:qFormat/>
    <w:rsid w:val="00F27FC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0">
    <w:name w:val="副标题 字符"/>
    <w:basedOn w:val="a4"/>
    <w:link w:val="affff"/>
    <w:uiPriority w:val="11"/>
    <w:rsid w:val="00F27FCC"/>
    <w:rPr>
      <w:rFonts w:asciiTheme="majorHAnsi" w:eastAsiaTheme="majorEastAsia" w:hAnsiTheme="majorHAnsi" w:cstheme="majorBidi"/>
      <w:i/>
      <w:iCs/>
      <w:color w:val="4F81BD" w:themeColor="accent1"/>
      <w:spacing w:val="15"/>
      <w:sz w:val="24"/>
      <w:szCs w:val="24"/>
      <w:lang w:val="de-DE" w:eastAsia="de-DE"/>
    </w:rPr>
  </w:style>
  <w:style w:type="paragraph" w:styleId="affff1">
    <w:name w:val="Message Header"/>
    <w:basedOn w:val="a2"/>
    <w:link w:val="affff2"/>
    <w:rsid w:val="00F27FC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affff2">
    <w:name w:val="信息标题 字符"/>
    <w:basedOn w:val="a4"/>
    <w:link w:val="affff1"/>
    <w:rsid w:val="00F27FCC"/>
    <w:rPr>
      <w:rFonts w:asciiTheme="majorHAnsi" w:eastAsiaTheme="majorEastAsia" w:hAnsiTheme="majorHAnsi" w:cstheme="majorBidi"/>
      <w:sz w:val="24"/>
      <w:szCs w:val="24"/>
      <w:shd w:val="pct20" w:color="auto" w:fill="auto"/>
      <w:lang w:val="de-DE" w:eastAsia="de-DE"/>
    </w:rPr>
  </w:style>
  <w:style w:type="paragraph" w:styleId="52">
    <w:name w:val="List Continue 5"/>
    <w:basedOn w:val="a2"/>
    <w:rsid w:val="00F27FCC"/>
    <w:pPr>
      <w:ind w:left="1415"/>
      <w:contextualSpacing/>
    </w:pPr>
  </w:style>
  <w:style w:type="paragraph" w:styleId="42">
    <w:name w:val="List Continue 4"/>
    <w:basedOn w:val="a2"/>
    <w:rsid w:val="00F27FCC"/>
    <w:pPr>
      <w:ind w:left="1132"/>
      <w:contextualSpacing/>
    </w:pPr>
  </w:style>
  <w:style w:type="paragraph" w:styleId="37">
    <w:name w:val="List Continue 3"/>
    <w:basedOn w:val="a2"/>
    <w:rsid w:val="00F27FCC"/>
    <w:pPr>
      <w:ind w:left="849"/>
      <w:contextualSpacing/>
    </w:pPr>
  </w:style>
  <w:style w:type="paragraph" w:styleId="2c">
    <w:name w:val="List Continue 2"/>
    <w:basedOn w:val="a2"/>
    <w:rsid w:val="00F27FCC"/>
    <w:pPr>
      <w:ind w:left="566"/>
      <w:contextualSpacing/>
    </w:pPr>
  </w:style>
  <w:style w:type="paragraph" w:styleId="affff3">
    <w:name w:val="List Continue"/>
    <w:basedOn w:val="a2"/>
    <w:rsid w:val="00F27FCC"/>
    <w:pPr>
      <w:ind w:left="283"/>
      <w:contextualSpacing/>
    </w:pPr>
  </w:style>
  <w:style w:type="paragraph" w:styleId="affff4">
    <w:name w:val="Signature"/>
    <w:basedOn w:val="a2"/>
    <w:link w:val="affff5"/>
    <w:rsid w:val="00F27FCC"/>
    <w:pPr>
      <w:spacing w:after="0" w:line="240" w:lineRule="auto"/>
      <w:ind w:left="4252"/>
    </w:pPr>
  </w:style>
  <w:style w:type="character" w:customStyle="1" w:styleId="affff5">
    <w:name w:val="签名 字符"/>
    <w:basedOn w:val="a4"/>
    <w:link w:val="affff4"/>
    <w:rsid w:val="00F27FCC"/>
    <w:rPr>
      <w:rFonts w:ascii="Arial" w:hAnsi="Arial"/>
      <w:sz w:val="22"/>
      <w:lang w:val="de-DE" w:eastAsia="de-DE"/>
    </w:rPr>
  </w:style>
  <w:style w:type="paragraph" w:styleId="affff6">
    <w:name w:val="Closing"/>
    <w:basedOn w:val="a2"/>
    <w:link w:val="affff7"/>
    <w:rsid w:val="00F27FCC"/>
    <w:pPr>
      <w:spacing w:after="0" w:line="240" w:lineRule="auto"/>
      <w:ind w:left="4252"/>
    </w:pPr>
  </w:style>
  <w:style w:type="character" w:customStyle="1" w:styleId="affff7">
    <w:name w:val="结束语 字符"/>
    <w:basedOn w:val="a4"/>
    <w:link w:val="affff6"/>
    <w:rsid w:val="00F27FCC"/>
    <w:rPr>
      <w:rFonts w:ascii="Arial" w:hAnsi="Arial"/>
      <w:sz w:val="22"/>
      <w:lang w:val="de-DE" w:eastAsia="de-DE"/>
    </w:rPr>
  </w:style>
  <w:style w:type="paragraph" w:styleId="5">
    <w:name w:val="List Number 5"/>
    <w:basedOn w:val="a2"/>
    <w:rsid w:val="00F27FCC"/>
    <w:pPr>
      <w:numPr>
        <w:numId w:val="7"/>
      </w:numPr>
      <w:contextualSpacing/>
    </w:pPr>
  </w:style>
  <w:style w:type="paragraph" w:styleId="4">
    <w:name w:val="List Number 4"/>
    <w:basedOn w:val="a2"/>
    <w:rsid w:val="00F27FCC"/>
    <w:pPr>
      <w:numPr>
        <w:numId w:val="8"/>
      </w:numPr>
      <w:contextualSpacing/>
    </w:pPr>
  </w:style>
  <w:style w:type="paragraph" w:styleId="3">
    <w:name w:val="List Number 3"/>
    <w:basedOn w:val="a2"/>
    <w:uiPriority w:val="99"/>
    <w:rsid w:val="00F27FCC"/>
    <w:pPr>
      <w:numPr>
        <w:numId w:val="9"/>
      </w:numPr>
      <w:contextualSpacing/>
    </w:pPr>
  </w:style>
  <w:style w:type="paragraph" w:styleId="2">
    <w:name w:val="List Number 2"/>
    <w:basedOn w:val="a2"/>
    <w:rsid w:val="00F27FCC"/>
    <w:pPr>
      <w:numPr>
        <w:numId w:val="10"/>
      </w:numPr>
      <w:contextualSpacing/>
    </w:pPr>
  </w:style>
  <w:style w:type="paragraph" w:styleId="50">
    <w:name w:val="List Bullet 5"/>
    <w:basedOn w:val="a2"/>
    <w:rsid w:val="00F27FCC"/>
    <w:pPr>
      <w:numPr>
        <w:numId w:val="11"/>
      </w:numPr>
      <w:contextualSpacing/>
    </w:pPr>
  </w:style>
  <w:style w:type="paragraph" w:styleId="40">
    <w:name w:val="List Bullet 4"/>
    <w:basedOn w:val="a2"/>
    <w:rsid w:val="00F27FCC"/>
    <w:pPr>
      <w:numPr>
        <w:numId w:val="12"/>
      </w:numPr>
      <w:contextualSpacing/>
    </w:pPr>
  </w:style>
  <w:style w:type="paragraph" w:styleId="30">
    <w:name w:val="List Bullet 3"/>
    <w:basedOn w:val="a2"/>
    <w:rsid w:val="00F27FCC"/>
    <w:pPr>
      <w:numPr>
        <w:numId w:val="13"/>
      </w:numPr>
      <w:contextualSpacing/>
    </w:pPr>
  </w:style>
  <w:style w:type="paragraph" w:styleId="20">
    <w:name w:val="List Bullet 2"/>
    <w:basedOn w:val="a2"/>
    <w:rsid w:val="00F27FCC"/>
    <w:pPr>
      <w:numPr>
        <w:numId w:val="14"/>
      </w:numPr>
      <w:contextualSpacing/>
    </w:pPr>
  </w:style>
  <w:style w:type="paragraph" w:styleId="53">
    <w:name w:val="List 5"/>
    <w:basedOn w:val="a2"/>
    <w:rsid w:val="00F27FCC"/>
    <w:pPr>
      <w:ind w:left="1415" w:hanging="283"/>
      <w:contextualSpacing/>
    </w:pPr>
  </w:style>
  <w:style w:type="paragraph" w:styleId="43">
    <w:name w:val="List 4"/>
    <w:basedOn w:val="a2"/>
    <w:rsid w:val="00F27FCC"/>
    <w:pPr>
      <w:ind w:left="1132" w:hanging="283"/>
      <w:contextualSpacing/>
    </w:pPr>
  </w:style>
  <w:style w:type="paragraph" w:styleId="38">
    <w:name w:val="List 3"/>
    <w:basedOn w:val="a2"/>
    <w:rsid w:val="00F27FCC"/>
    <w:pPr>
      <w:ind w:left="849" w:hanging="283"/>
      <w:contextualSpacing/>
    </w:pPr>
  </w:style>
  <w:style w:type="paragraph" w:styleId="2d">
    <w:name w:val="List 2"/>
    <w:basedOn w:val="a2"/>
    <w:rsid w:val="00F27FCC"/>
    <w:pPr>
      <w:ind w:left="566" w:hanging="283"/>
      <w:contextualSpacing/>
    </w:pPr>
  </w:style>
  <w:style w:type="paragraph" w:styleId="a">
    <w:name w:val="List Number"/>
    <w:basedOn w:val="a2"/>
    <w:rsid w:val="00F27FCC"/>
    <w:pPr>
      <w:numPr>
        <w:numId w:val="15"/>
      </w:numPr>
      <w:contextualSpacing/>
    </w:pPr>
  </w:style>
  <w:style w:type="paragraph" w:styleId="a0">
    <w:name w:val="List Bullet"/>
    <w:basedOn w:val="a2"/>
    <w:rsid w:val="00F27FCC"/>
    <w:pPr>
      <w:numPr>
        <w:numId w:val="16"/>
      </w:numPr>
      <w:contextualSpacing/>
    </w:pPr>
  </w:style>
  <w:style w:type="paragraph" w:styleId="affff8">
    <w:name w:val="List"/>
    <w:basedOn w:val="a2"/>
    <w:rsid w:val="00F27FCC"/>
    <w:pPr>
      <w:ind w:left="283" w:hanging="283"/>
      <w:contextualSpacing/>
    </w:pPr>
  </w:style>
  <w:style w:type="paragraph" w:styleId="affff9">
    <w:name w:val="toa heading"/>
    <w:basedOn w:val="a2"/>
    <w:next w:val="a2"/>
    <w:rsid w:val="00F27FCC"/>
    <w:pPr>
      <w:spacing w:before="120"/>
    </w:pPr>
    <w:rPr>
      <w:rFonts w:asciiTheme="majorHAnsi" w:eastAsiaTheme="majorEastAsia" w:hAnsiTheme="majorHAnsi" w:cstheme="majorBidi"/>
      <w:b/>
      <w:bCs/>
      <w:sz w:val="24"/>
      <w:szCs w:val="24"/>
    </w:rPr>
  </w:style>
  <w:style w:type="paragraph" w:styleId="affffa">
    <w:name w:val="macro"/>
    <w:link w:val="affffb"/>
    <w:rsid w:val="00F27FCC"/>
    <w:pPr>
      <w:tabs>
        <w:tab w:val="left" w:pos="480"/>
        <w:tab w:val="left" w:pos="960"/>
        <w:tab w:val="left" w:pos="1440"/>
        <w:tab w:val="left" w:pos="1920"/>
        <w:tab w:val="left" w:pos="2400"/>
        <w:tab w:val="left" w:pos="2880"/>
        <w:tab w:val="left" w:pos="3360"/>
        <w:tab w:val="left" w:pos="3840"/>
        <w:tab w:val="left" w:pos="4320"/>
      </w:tabs>
      <w:spacing w:line="300" w:lineRule="atLeast"/>
    </w:pPr>
    <w:rPr>
      <w:rFonts w:ascii="Consolas" w:hAnsi="Consolas" w:cs="Consolas"/>
      <w:lang w:val="de-DE" w:eastAsia="de-DE"/>
    </w:rPr>
  </w:style>
  <w:style w:type="character" w:customStyle="1" w:styleId="affffb">
    <w:name w:val="宏文本 字符"/>
    <w:basedOn w:val="a4"/>
    <w:link w:val="affffa"/>
    <w:rsid w:val="00F27FCC"/>
    <w:rPr>
      <w:rFonts w:ascii="Consolas" w:hAnsi="Consolas" w:cs="Consolas"/>
      <w:lang w:val="de-DE" w:eastAsia="de-DE"/>
    </w:rPr>
  </w:style>
  <w:style w:type="paragraph" w:styleId="affffc">
    <w:name w:val="table of authorities"/>
    <w:basedOn w:val="a2"/>
    <w:next w:val="a2"/>
    <w:rsid w:val="00F27FCC"/>
    <w:pPr>
      <w:spacing w:after="0"/>
      <w:ind w:left="220" w:hanging="220"/>
    </w:pPr>
  </w:style>
  <w:style w:type="paragraph" w:styleId="affffd">
    <w:name w:val="endnote text"/>
    <w:basedOn w:val="a2"/>
    <w:link w:val="affffe"/>
    <w:rsid w:val="00F27FCC"/>
    <w:pPr>
      <w:spacing w:after="0" w:line="240" w:lineRule="auto"/>
    </w:pPr>
    <w:rPr>
      <w:sz w:val="20"/>
    </w:rPr>
  </w:style>
  <w:style w:type="character" w:customStyle="1" w:styleId="affffe">
    <w:name w:val="尾注文本 字符"/>
    <w:basedOn w:val="a4"/>
    <w:link w:val="affffd"/>
    <w:rsid w:val="00F27FCC"/>
    <w:rPr>
      <w:rFonts w:ascii="Arial" w:hAnsi="Arial"/>
      <w:lang w:val="de-DE" w:eastAsia="de-DE"/>
    </w:rPr>
  </w:style>
  <w:style w:type="character" w:styleId="afffff">
    <w:name w:val="endnote reference"/>
    <w:basedOn w:val="a4"/>
    <w:rsid w:val="00F27FCC"/>
    <w:rPr>
      <w:vertAlign w:val="superscript"/>
    </w:rPr>
  </w:style>
  <w:style w:type="character" w:styleId="afffff0">
    <w:name w:val="line number"/>
    <w:basedOn w:val="a4"/>
    <w:rsid w:val="00F27FCC"/>
  </w:style>
  <w:style w:type="paragraph" w:styleId="afffff1">
    <w:name w:val="envelope return"/>
    <w:basedOn w:val="a2"/>
    <w:rsid w:val="00F27FCC"/>
    <w:pPr>
      <w:spacing w:after="0" w:line="240" w:lineRule="auto"/>
    </w:pPr>
    <w:rPr>
      <w:rFonts w:asciiTheme="majorHAnsi" w:eastAsiaTheme="majorEastAsia" w:hAnsiTheme="majorHAnsi" w:cstheme="majorBidi"/>
      <w:sz w:val="20"/>
    </w:rPr>
  </w:style>
  <w:style w:type="paragraph" w:styleId="afffff2">
    <w:name w:val="envelope address"/>
    <w:basedOn w:val="a2"/>
    <w:rsid w:val="00F27FCC"/>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14">
    <w:name w:val="index 1"/>
    <w:basedOn w:val="a2"/>
    <w:next w:val="a2"/>
    <w:autoRedefine/>
    <w:rsid w:val="00F27FCC"/>
    <w:pPr>
      <w:spacing w:after="0" w:line="240" w:lineRule="auto"/>
      <w:ind w:left="220" w:hanging="220"/>
    </w:pPr>
  </w:style>
  <w:style w:type="paragraph" w:styleId="afffff3">
    <w:name w:val="index heading"/>
    <w:basedOn w:val="a2"/>
    <w:next w:val="14"/>
    <w:rsid w:val="00F27FCC"/>
    <w:rPr>
      <w:rFonts w:asciiTheme="majorHAnsi" w:eastAsiaTheme="majorEastAsia" w:hAnsiTheme="majorHAnsi" w:cstheme="majorBidi"/>
      <w:b/>
      <w:bCs/>
    </w:rPr>
  </w:style>
  <w:style w:type="paragraph" w:styleId="afffff4">
    <w:name w:val="Normal Indent"/>
    <w:basedOn w:val="a2"/>
    <w:rsid w:val="00F27FCC"/>
    <w:pPr>
      <w:ind w:left="708"/>
    </w:pPr>
  </w:style>
  <w:style w:type="paragraph" w:styleId="90">
    <w:name w:val="index 9"/>
    <w:basedOn w:val="a2"/>
    <w:next w:val="a2"/>
    <w:autoRedefine/>
    <w:rsid w:val="00F27FCC"/>
    <w:pPr>
      <w:spacing w:after="0" w:line="240" w:lineRule="auto"/>
      <w:ind w:left="1980" w:hanging="220"/>
    </w:pPr>
  </w:style>
  <w:style w:type="paragraph" w:styleId="80">
    <w:name w:val="index 8"/>
    <w:basedOn w:val="a2"/>
    <w:next w:val="a2"/>
    <w:autoRedefine/>
    <w:rsid w:val="00F27FCC"/>
    <w:pPr>
      <w:spacing w:after="0" w:line="240" w:lineRule="auto"/>
      <w:ind w:left="1760" w:hanging="220"/>
    </w:pPr>
  </w:style>
  <w:style w:type="paragraph" w:styleId="70">
    <w:name w:val="index 7"/>
    <w:basedOn w:val="a2"/>
    <w:next w:val="a2"/>
    <w:autoRedefine/>
    <w:rsid w:val="00F27FCC"/>
    <w:pPr>
      <w:spacing w:after="0" w:line="240" w:lineRule="auto"/>
      <w:ind w:left="1540" w:hanging="220"/>
    </w:pPr>
  </w:style>
  <w:style w:type="paragraph" w:styleId="60">
    <w:name w:val="index 6"/>
    <w:basedOn w:val="a2"/>
    <w:next w:val="a2"/>
    <w:autoRedefine/>
    <w:rsid w:val="00F27FCC"/>
    <w:pPr>
      <w:spacing w:after="0" w:line="240" w:lineRule="auto"/>
      <w:ind w:left="1320" w:hanging="220"/>
    </w:pPr>
  </w:style>
  <w:style w:type="paragraph" w:styleId="54">
    <w:name w:val="index 5"/>
    <w:basedOn w:val="a2"/>
    <w:next w:val="a2"/>
    <w:autoRedefine/>
    <w:rsid w:val="00F27FCC"/>
    <w:pPr>
      <w:spacing w:after="0" w:line="240" w:lineRule="auto"/>
      <w:ind w:left="1100" w:hanging="220"/>
    </w:pPr>
  </w:style>
  <w:style w:type="paragraph" w:styleId="44">
    <w:name w:val="index 4"/>
    <w:basedOn w:val="a2"/>
    <w:next w:val="a2"/>
    <w:autoRedefine/>
    <w:rsid w:val="00F27FCC"/>
    <w:pPr>
      <w:spacing w:after="0" w:line="240" w:lineRule="auto"/>
      <w:ind w:left="880" w:hanging="220"/>
    </w:pPr>
  </w:style>
  <w:style w:type="paragraph" w:styleId="39">
    <w:name w:val="index 3"/>
    <w:basedOn w:val="a2"/>
    <w:next w:val="a2"/>
    <w:autoRedefine/>
    <w:rsid w:val="00F27FCC"/>
    <w:pPr>
      <w:spacing w:after="0" w:line="240" w:lineRule="auto"/>
      <w:ind w:left="660" w:hanging="220"/>
    </w:pPr>
  </w:style>
  <w:style w:type="paragraph" w:styleId="2e">
    <w:name w:val="index 2"/>
    <w:basedOn w:val="a2"/>
    <w:next w:val="a2"/>
    <w:autoRedefine/>
    <w:rsid w:val="00F27FCC"/>
    <w:pPr>
      <w:spacing w:after="0" w:line="240" w:lineRule="auto"/>
      <w:ind w:left="440" w:hanging="220"/>
    </w:pPr>
  </w:style>
  <w:style w:type="character" w:customStyle="1" w:styleId="22">
    <w:name w:val="标题 2 字符"/>
    <w:basedOn w:val="a4"/>
    <w:link w:val="21"/>
    <w:rsid w:val="00B23728"/>
    <w:rPr>
      <w:rFonts w:ascii="Arial" w:hAnsi="Arial" w:cs="Arial"/>
      <w:b/>
      <w:sz w:val="24"/>
      <w:lang w:val="de-DE" w:eastAsia="de-DE"/>
    </w:rPr>
  </w:style>
  <w:style w:type="paragraph" w:customStyle="1" w:styleId="CitaviBibliographyEntry">
    <w:name w:val="Citavi Bibliography Entry"/>
    <w:basedOn w:val="a2"/>
    <w:link w:val="CitaviBibliographyEntryZchn"/>
    <w:rsid w:val="00F27FCC"/>
    <w:pPr>
      <w:tabs>
        <w:tab w:val="left" w:pos="283"/>
      </w:tabs>
      <w:spacing w:after="0"/>
      <w:ind w:left="283" w:hanging="283"/>
    </w:pPr>
  </w:style>
  <w:style w:type="character" w:customStyle="1" w:styleId="CitaviBibliographyEntryZchn">
    <w:name w:val="Citavi Bibliography Entry Zchn"/>
    <w:basedOn w:val="a4"/>
    <w:link w:val="CitaviBibliographyEntry"/>
    <w:rsid w:val="00F27FCC"/>
    <w:rPr>
      <w:rFonts w:ascii="Arial" w:hAnsi="Arial" w:cs="Arial"/>
      <w:sz w:val="22"/>
      <w:lang w:val="de-DE" w:eastAsia="de-DE"/>
    </w:rPr>
  </w:style>
  <w:style w:type="paragraph" w:customStyle="1" w:styleId="CitaviBibliographyHeading">
    <w:name w:val="Citavi Bibliography Heading"/>
    <w:basedOn w:val="1"/>
    <w:link w:val="CitaviBibliographyHeadingZchn"/>
    <w:rsid w:val="00F27FCC"/>
  </w:style>
  <w:style w:type="character" w:customStyle="1" w:styleId="CitaviBibliographyHeadingZchn">
    <w:name w:val="Citavi Bibliography Heading Zchn"/>
    <w:basedOn w:val="a4"/>
    <w:link w:val="CitaviBibliographyHeading"/>
    <w:rsid w:val="00F27FCC"/>
    <w:rPr>
      <w:rFonts w:ascii="Arial" w:hAnsi="Arial" w:cs="Arial"/>
      <w:caps/>
      <w:noProof/>
      <w:sz w:val="28"/>
      <w:lang w:val="de-DE" w:eastAsia="de-DE"/>
    </w:rPr>
  </w:style>
  <w:style w:type="paragraph" w:customStyle="1" w:styleId="Default">
    <w:name w:val="Default"/>
    <w:rsid w:val="00D40D79"/>
    <w:pPr>
      <w:autoSpaceDE w:val="0"/>
      <w:autoSpaceDN w:val="0"/>
      <w:adjustRightInd w:val="0"/>
    </w:pPr>
    <w:rPr>
      <w:rFonts w:ascii="Arial" w:hAnsi="Arial" w:cs="Arial"/>
      <w:color w:val="000000"/>
      <w:sz w:val="24"/>
      <w:szCs w:val="24"/>
      <w:lang w:val="de-DE"/>
    </w:rPr>
  </w:style>
  <w:style w:type="table" w:styleId="15">
    <w:name w:val="Grid Table 1 Light"/>
    <w:basedOn w:val="a5"/>
    <w:uiPriority w:val="46"/>
    <w:rsid w:val="00A046D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269126">
      <w:bodyDiv w:val="1"/>
      <w:marLeft w:val="0"/>
      <w:marRight w:val="0"/>
      <w:marTop w:val="0"/>
      <w:marBottom w:val="0"/>
      <w:divBdr>
        <w:top w:val="none" w:sz="0" w:space="0" w:color="auto"/>
        <w:left w:val="none" w:sz="0" w:space="0" w:color="auto"/>
        <w:bottom w:val="none" w:sz="0" w:space="0" w:color="auto"/>
        <w:right w:val="none" w:sz="0" w:space="0" w:color="auto"/>
      </w:divBdr>
    </w:div>
    <w:div w:id="300380420">
      <w:bodyDiv w:val="1"/>
      <w:marLeft w:val="0"/>
      <w:marRight w:val="0"/>
      <w:marTop w:val="0"/>
      <w:marBottom w:val="0"/>
      <w:divBdr>
        <w:top w:val="none" w:sz="0" w:space="0" w:color="auto"/>
        <w:left w:val="none" w:sz="0" w:space="0" w:color="auto"/>
        <w:bottom w:val="none" w:sz="0" w:space="0" w:color="auto"/>
        <w:right w:val="none" w:sz="0" w:space="0" w:color="auto"/>
      </w:divBdr>
    </w:div>
    <w:div w:id="596210315">
      <w:bodyDiv w:val="1"/>
      <w:marLeft w:val="0"/>
      <w:marRight w:val="0"/>
      <w:marTop w:val="0"/>
      <w:marBottom w:val="0"/>
      <w:divBdr>
        <w:top w:val="none" w:sz="0" w:space="0" w:color="auto"/>
        <w:left w:val="none" w:sz="0" w:space="0" w:color="auto"/>
        <w:bottom w:val="none" w:sz="0" w:space="0" w:color="auto"/>
        <w:right w:val="none" w:sz="0" w:space="0" w:color="auto"/>
      </w:divBdr>
    </w:div>
    <w:div w:id="615912875">
      <w:bodyDiv w:val="1"/>
      <w:marLeft w:val="0"/>
      <w:marRight w:val="0"/>
      <w:marTop w:val="0"/>
      <w:marBottom w:val="0"/>
      <w:divBdr>
        <w:top w:val="none" w:sz="0" w:space="0" w:color="auto"/>
        <w:left w:val="none" w:sz="0" w:space="0" w:color="auto"/>
        <w:bottom w:val="none" w:sz="0" w:space="0" w:color="auto"/>
        <w:right w:val="none" w:sz="0" w:space="0" w:color="auto"/>
      </w:divBdr>
    </w:div>
    <w:div w:id="653531846">
      <w:bodyDiv w:val="1"/>
      <w:marLeft w:val="0"/>
      <w:marRight w:val="0"/>
      <w:marTop w:val="0"/>
      <w:marBottom w:val="0"/>
      <w:divBdr>
        <w:top w:val="none" w:sz="0" w:space="0" w:color="auto"/>
        <w:left w:val="none" w:sz="0" w:space="0" w:color="auto"/>
        <w:bottom w:val="none" w:sz="0" w:space="0" w:color="auto"/>
        <w:right w:val="none" w:sz="0" w:space="0" w:color="auto"/>
      </w:divBdr>
    </w:div>
    <w:div w:id="660934396">
      <w:bodyDiv w:val="1"/>
      <w:marLeft w:val="0"/>
      <w:marRight w:val="0"/>
      <w:marTop w:val="0"/>
      <w:marBottom w:val="0"/>
      <w:divBdr>
        <w:top w:val="none" w:sz="0" w:space="0" w:color="auto"/>
        <w:left w:val="none" w:sz="0" w:space="0" w:color="auto"/>
        <w:bottom w:val="none" w:sz="0" w:space="0" w:color="auto"/>
        <w:right w:val="none" w:sz="0" w:space="0" w:color="auto"/>
      </w:divBdr>
    </w:div>
    <w:div w:id="786702920">
      <w:bodyDiv w:val="1"/>
      <w:marLeft w:val="0"/>
      <w:marRight w:val="0"/>
      <w:marTop w:val="0"/>
      <w:marBottom w:val="0"/>
      <w:divBdr>
        <w:top w:val="none" w:sz="0" w:space="0" w:color="auto"/>
        <w:left w:val="none" w:sz="0" w:space="0" w:color="auto"/>
        <w:bottom w:val="none" w:sz="0" w:space="0" w:color="auto"/>
        <w:right w:val="none" w:sz="0" w:space="0" w:color="auto"/>
      </w:divBdr>
    </w:div>
    <w:div w:id="833034244">
      <w:bodyDiv w:val="1"/>
      <w:marLeft w:val="0"/>
      <w:marRight w:val="0"/>
      <w:marTop w:val="0"/>
      <w:marBottom w:val="0"/>
      <w:divBdr>
        <w:top w:val="none" w:sz="0" w:space="0" w:color="auto"/>
        <w:left w:val="none" w:sz="0" w:space="0" w:color="auto"/>
        <w:bottom w:val="none" w:sz="0" w:space="0" w:color="auto"/>
        <w:right w:val="none" w:sz="0" w:space="0" w:color="auto"/>
      </w:divBdr>
    </w:div>
    <w:div w:id="1001391882">
      <w:bodyDiv w:val="1"/>
      <w:marLeft w:val="0"/>
      <w:marRight w:val="0"/>
      <w:marTop w:val="0"/>
      <w:marBottom w:val="0"/>
      <w:divBdr>
        <w:top w:val="none" w:sz="0" w:space="0" w:color="auto"/>
        <w:left w:val="none" w:sz="0" w:space="0" w:color="auto"/>
        <w:bottom w:val="none" w:sz="0" w:space="0" w:color="auto"/>
        <w:right w:val="none" w:sz="0" w:space="0" w:color="auto"/>
      </w:divBdr>
    </w:div>
    <w:div w:id="1187139728">
      <w:bodyDiv w:val="1"/>
      <w:marLeft w:val="0"/>
      <w:marRight w:val="0"/>
      <w:marTop w:val="0"/>
      <w:marBottom w:val="0"/>
      <w:divBdr>
        <w:top w:val="none" w:sz="0" w:space="0" w:color="auto"/>
        <w:left w:val="none" w:sz="0" w:space="0" w:color="auto"/>
        <w:bottom w:val="none" w:sz="0" w:space="0" w:color="auto"/>
        <w:right w:val="none" w:sz="0" w:space="0" w:color="auto"/>
      </w:divBdr>
    </w:div>
    <w:div w:id="1364328572">
      <w:bodyDiv w:val="1"/>
      <w:marLeft w:val="0"/>
      <w:marRight w:val="0"/>
      <w:marTop w:val="0"/>
      <w:marBottom w:val="0"/>
      <w:divBdr>
        <w:top w:val="none" w:sz="0" w:space="0" w:color="auto"/>
        <w:left w:val="none" w:sz="0" w:space="0" w:color="auto"/>
        <w:bottom w:val="none" w:sz="0" w:space="0" w:color="auto"/>
        <w:right w:val="none" w:sz="0" w:space="0" w:color="auto"/>
      </w:divBdr>
    </w:div>
    <w:div w:id="1494372473">
      <w:bodyDiv w:val="1"/>
      <w:marLeft w:val="0"/>
      <w:marRight w:val="0"/>
      <w:marTop w:val="0"/>
      <w:marBottom w:val="0"/>
      <w:divBdr>
        <w:top w:val="none" w:sz="0" w:space="0" w:color="auto"/>
        <w:left w:val="none" w:sz="0" w:space="0" w:color="auto"/>
        <w:bottom w:val="none" w:sz="0" w:space="0" w:color="auto"/>
        <w:right w:val="none" w:sz="0" w:space="0" w:color="auto"/>
      </w:divBdr>
    </w:div>
    <w:div w:id="1514302439">
      <w:bodyDiv w:val="1"/>
      <w:marLeft w:val="0"/>
      <w:marRight w:val="0"/>
      <w:marTop w:val="0"/>
      <w:marBottom w:val="0"/>
      <w:divBdr>
        <w:top w:val="none" w:sz="0" w:space="0" w:color="auto"/>
        <w:left w:val="none" w:sz="0" w:space="0" w:color="auto"/>
        <w:bottom w:val="none" w:sz="0" w:space="0" w:color="auto"/>
        <w:right w:val="none" w:sz="0" w:space="0" w:color="auto"/>
      </w:divBdr>
    </w:div>
    <w:div w:id="1543208720">
      <w:bodyDiv w:val="1"/>
      <w:marLeft w:val="0"/>
      <w:marRight w:val="0"/>
      <w:marTop w:val="0"/>
      <w:marBottom w:val="0"/>
      <w:divBdr>
        <w:top w:val="none" w:sz="0" w:space="0" w:color="auto"/>
        <w:left w:val="none" w:sz="0" w:space="0" w:color="auto"/>
        <w:bottom w:val="none" w:sz="0" w:space="0" w:color="auto"/>
        <w:right w:val="none" w:sz="0" w:space="0" w:color="auto"/>
      </w:divBdr>
    </w:div>
    <w:div w:id="1573344595">
      <w:bodyDiv w:val="1"/>
      <w:marLeft w:val="0"/>
      <w:marRight w:val="0"/>
      <w:marTop w:val="0"/>
      <w:marBottom w:val="0"/>
      <w:divBdr>
        <w:top w:val="none" w:sz="0" w:space="0" w:color="auto"/>
        <w:left w:val="none" w:sz="0" w:space="0" w:color="auto"/>
        <w:bottom w:val="none" w:sz="0" w:space="0" w:color="auto"/>
        <w:right w:val="none" w:sz="0" w:space="0" w:color="auto"/>
      </w:divBdr>
    </w:div>
    <w:div w:id="1704135107">
      <w:bodyDiv w:val="1"/>
      <w:marLeft w:val="0"/>
      <w:marRight w:val="0"/>
      <w:marTop w:val="0"/>
      <w:marBottom w:val="0"/>
      <w:divBdr>
        <w:top w:val="none" w:sz="0" w:space="0" w:color="auto"/>
        <w:left w:val="none" w:sz="0" w:space="0" w:color="auto"/>
        <w:bottom w:val="none" w:sz="0" w:space="0" w:color="auto"/>
        <w:right w:val="none" w:sz="0" w:space="0" w:color="auto"/>
      </w:divBdr>
    </w:div>
    <w:div w:id="1721660930">
      <w:bodyDiv w:val="1"/>
      <w:marLeft w:val="0"/>
      <w:marRight w:val="0"/>
      <w:marTop w:val="0"/>
      <w:marBottom w:val="0"/>
      <w:divBdr>
        <w:top w:val="none" w:sz="0" w:space="0" w:color="auto"/>
        <w:left w:val="none" w:sz="0" w:space="0" w:color="auto"/>
        <w:bottom w:val="none" w:sz="0" w:space="0" w:color="auto"/>
        <w:right w:val="none" w:sz="0" w:space="0" w:color="auto"/>
      </w:divBdr>
    </w:div>
    <w:div w:id="1802573873">
      <w:bodyDiv w:val="1"/>
      <w:marLeft w:val="0"/>
      <w:marRight w:val="0"/>
      <w:marTop w:val="0"/>
      <w:marBottom w:val="0"/>
      <w:divBdr>
        <w:top w:val="none" w:sz="0" w:space="0" w:color="auto"/>
        <w:left w:val="none" w:sz="0" w:space="0" w:color="auto"/>
        <w:bottom w:val="none" w:sz="0" w:space="0" w:color="auto"/>
        <w:right w:val="none" w:sz="0" w:space="0" w:color="auto"/>
      </w:divBdr>
    </w:div>
    <w:div w:id="1836218245">
      <w:bodyDiv w:val="1"/>
      <w:marLeft w:val="0"/>
      <w:marRight w:val="0"/>
      <w:marTop w:val="0"/>
      <w:marBottom w:val="0"/>
      <w:divBdr>
        <w:top w:val="none" w:sz="0" w:space="0" w:color="auto"/>
        <w:left w:val="none" w:sz="0" w:space="0" w:color="auto"/>
        <w:bottom w:val="none" w:sz="0" w:space="0" w:color="auto"/>
        <w:right w:val="none" w:sz="0" w:space="0" w:color="auto"/>
      </w:divBdr>
    </w:div>
    <w:div w:id="1947229047">
      <w:bodyDiv w:val="1"/>
      <w:marLeft w:val="0"/>
      <w:marRight w:val="0"/>
      <w:marTop w:val="0"/>
      <w:marBottom w:val="0"/>
      <w:divBdr>
        <w:top w:val="none" w:sz="0" w:space="0" w:color="auto"/>
        <w:left w:val="none" w:sz="0" w:space="0" w:color="auto"/>
        <w:bottom w:val="none" w:sz="0" w:space="0" w:color="auto"/>
        <w:right w:val="none" w:sz="0" w:space="0" w:color="auto"/>
      </w:divBdr>
    </w:div>
    <w:div w:id="2063432903">
      <w:bodyDiv w:val="1"/>
      <w:marLeft w:val="0"/>
      <w:marRight w:val="0"/>
      <w:marTop w:val="0"/>
      <w:marBottom w:val="0"/>
      <w:divBdr>
        <w:top w:val="none" w:sz="0" w:space="0" w:color="auto"/>
        <w:left w:val="none" w:sz="0" w:space="0" w:color="auto"/>
        <w:bottom w:val="none" w:sz="0" w:space="0" w:color="auto"/>
        <w:right w:val="none" w:sz="0" w:space="0" w:color="auto"/>
      </w:divBdr>
    </w:div>
    <w:div w:id="209443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eader" Target="header6.xml"/><Relationship Id="rId47" Type="http://schemas.openxmlformats.org/officeDocument/2006/relationships/image" Target="media/image33.png"/><Relationship Id="rId50" Type="http://schemas.openxmlformats.org/officeDocument/2006/relationships/image" Target="media/image34.png"/><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1.png"/><Relationship Id="rId53" Type="http://schemas.openxmlformats.org/officeDocument/2006/relationships/image" Target="media/image37.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1.xml"/><Relationship Id="rId48" Type="http://schemas.openxmlformats.org/officeDocument/2006/relationships/header" Target="header7.xml"/><Relationship Id="rId56" Type="http://schemas.openxmlformats.org/officeDocument/2006/relationships/header" Target="header9.xml"/><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2.xml"/><Relationship Id="rId57" Type="http://schemas.openxmlformats.org/officeDocument/2006/relationships/footer" Target="footer4.xml"/><Relationship Id="rId10" Type="http://schemas.openxmlformats.org/officeDocument/2006/relationships/header" Target="header2.xml"/><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Samu\Desktop\aktuelles_Semester\Projektarbeit%20-%20Fl&#228;chenkennzahlen%20der%20Maschinen-%20und%20Anlagenbaubranche\PA_entwurf_1.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43D6C-7664-C046-80D5-1A20CD586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D:\Users\Samu\Desktop\aktuelles_Semester\Projektarbeit - Flächenkennzahlen der Maschinen- und Anlagenbaubranche\PA_entwurf_1.dot</Template>
  <TotalTime>14</TotalTime>
  <Pages>27</Pages>
  <Words>2941</Words>
  <Characters>16767</Characters>
  <Application>Microsoft Office Word</Application>
  <DocSecurity>0</DocSecurity>
  <Lines>139</Lines>
  <Paragraphs>39</Paragraphs>
  <ScaleCrop>false</ScaleCrop>
  <HeadingPairs>
    <vt:vector size="2" baseType="variant">
      <vt:variant>
        <vt:lpstr>Titel</vt:lpstr>
      </vt:variant>
      <vt:variant>
        <vt:i4>1</vt:i4>
      </vt:variant>
    </vt:vector>
  </HeadingPairs>
  <TitlesOfParts>
    <vt:vector size="1" baseType="lpstr">
      <vt:lpstr>1</vt:lpstr>
    </vt:vector>
  </TitlesOfParts>
  <Company>IBF - TU Chemnitz</Company>
  <LinksUpToDate>false</LinksUpToDate>
  <CharactersWithSpaces>19669</CharactersWithSpaces>
  <SharedDoc>false</SharedDoc>
  <HLinks>
    <vt:vector size="204" baseType="variant">
      <vt:variant>
        <vt:i4>1245236</vt:i4>
      </vt:variant>
      <vt:variant>
        <vt:i4>218</vt:i4>
      </vt:variant>
      <vt:variant>
        <vt:i4>0</vt:i4>
      </vt:variant>
      <vt:variant>
        <vt:i4>5</vt:i4>
      </vt:variant>
      <vt:variant>
        <vt:lpwstr/>
      </vt:variant>
      <vt:variant>
        <vt:lpwstr>_Toc144800189</vt:lpwstr>
      </vt:variant>
      <vt:variant>
        <vt:i4>1245236</vt:i4>
      </vt:variant>
      <vt:variant>
        <vt:i4>212</vt:i4>
      </vt:variant>
      <vt:variant>
        <vt:i4>0</vt:i4>
      </vt:variant>
      <vt:variant>
        <vt:i4>5</vt:i4>
      </vt:variant>
      <vt:variant>
        <vt:lpwstr/>
      </vt:variant>
      <vt:variant>
        <vt:lpwstr>_Toc144800188</vt:lpwstr>
      </vt:variant>
      <vt:variant>
        <vt:i4>1245236</vt:i4>
      </vt:variant>
      <vt:variant>
        <vt:i4>206</vt:i4>
      </vt:variant>
      <vt:variant>
        <vt:i4>0</vt:i4>
      </vt:variant>
      <vt:variant>
        <vt:i4>5</vt:i4>
      </vt:variant>
      <vt:variant>
        <vt:lpwstr/>
      </vt:variant>
      <vt:variant>
        <vt:lpwstr>_Toc144800187</vt:lpwstr>
      </vt:variant>
      <vt:variant>
        <vt:i4>1245236</vt:i4>
      </vt:variant>
      <vt:variant>
        <vt:i4>200</vt:i4>
      </vt:variant>
      <vt:variant>
        <vt:i4>0</vt:i4>
      </vt:variant>
      <vt:variant>
        <vt:i4>5</vt:i4>
      </vt:variant>
      <vt:variant>
        <vt:lpwstr/>
      </vt:variant>
      <vt:variant>
        <vt:lpwstr>_Toc144800186</vt:lpwstr>
      </vt:variant>
      <vt:variant>
        <vt:i4>1835065</vt:i4>
      </vt:variant>
      <vt:variant>
        <vt:i4>191</vt:i4>
      </vt:variant>
      <vt:variant>
        <vt:i4>0</vt:i4>
      </vt:variant>
      <vt:variant>
        <vt:i4>5</vt:i4>
      </vt:variant>
      <vt:variant>
        <vt:lpwstr/>
      </vt:variant>
      <vt:variant>
        <vt:lpwstr>_Toc132626886</vt:lpwstr>
      </vt:variant>
      <vt:variant>
        <vt:i4>1835065</vt:i4>
      </vt:variant>
      <vt:variant>
        <vt:i4>185</vt:i4>
      </vt:variant>
      <vt:variant>
        <vt:i4>0</vt:i4>
      </vt:variant>
      <vt:variant>
        <vt:i4>5</vt:i4>
      </vt:variant>
      <vt:variant>
        <vt:lpwstr/>
      </vt:variant>
      <vt:variant>
        <vt:lpwstr>_Toc132626885</vt:lpwstr>
      </vt:variant>
      <vt:variant>
        <vt:i4>1245246</vt:i4>
      </vt:variant>
      <vt:variant>
        <vt:i4>176</vt:i4>
      </vt:variant>
      <vt:variant>
        <vt:i4>0</vt:i4>
      </vt:variant>
      <vt:variant>
        <vt:i4>5</vt:i4>
      </vt:variant>
      <vt:variant>
        <vt:lpwstr/>
      </vt:variant>
      <vt:variant>
        <vt:lpwstr>_Toc144637811</vt:lpwstr>
      </vt:variant>
      <vt:variant>
        <vt:i4>1900596</vt:i4>
      </vt:variant>
      <vt:variant>
        <vt:i4>167</vt:i4>
      </vt:variant>
      <vt:variant>
        <vt:i4>0</vt:i4>
      </vt:variant>
      <vt:variant>
        <vt:i4>5</vt:i4>
      </vt:variant>
      <vt:variant>
        <vt:lpwstr/>
      </vt:variant>
      <vt:variant>
        <vt:lpwstr>_Toc144799807</vt:lpwstr>
      </vt:variant>
      <vt:variant>
        <vt:i4>1245235</vt:i4>
      </vt:variant>
      <vt:variant>
        <vt:i4>158</vt:i4>
      </vt:variant>
      <vt:variant>
        <vt:i4>0</vt:i4>
      </vt:variant>
      <vt:variant>
        <vt:i4>5</vt:i4>
      </vt:variant>
      <vt:variant>
        <vt:lpwstr/>
      </vt:variant>
      <vt:variant>
        <vt:lpwstr>_Toc144637519</vt:lpwstr>
      </vt:variant>
      <vt:variant>
        <vt:i4>2031665</vt:i4>
      </vt:variant>
      <vt:variant>
        <vt:i4>149</vt:i4>
      </vt:variant>
      <vt:variant>
        <vt:i4>0</vt:i4>
      </vt:variant>
      <vt:variant>
        <vt:i4>5</vt:i4>
      </vt:variant>
      <vt:variant>
        <vt:lpwstr/>
      </vt:variant>
      <vt:variant>
        <vt:lpwstr>_Toc144804408</vt:lpwstr>
      </vt:variant>
      <vt:variant>
        <vt:i4>1572927</vt:i4>
      </vt:variant>
      <vt:variant>
        <vt:i4>140</vt:i4>
      </vt:variant>
      <vt:variant>
        <vt:i4>0</vt:i4>
      </vt:variant>
      <vt:variant>
        <vt:i4>5</vt:i4>
      </vt:variant>
      <vt:variant>
        <vt:lpwstr/>
      </vt:variant>
      <vt:variant>
        <vt:lpwstr>_Toc145331898</vt:lpwstr>
      </vt:variant>
      <vt:variant>
        <vt:i4>1572927</vt:i4>
      </vt:variant>
      <vt:variant>
        <vt:i4>134</vt:i4>
      </vt:variant>
      <vt:variant>
        <vt:i4>0</vt:i4>
      </vt:variant>
      <vt:variant>
        <vt:i4>5</vt:i4>
      </vt:variant>
      <vt:variant>
        <vt:lpwstr/>
      </vt:variant>
      <vt:variant>
        <vt:lpwstr>_Toc145331897</vt:lpwstr>
      </vt:variant>
      <vt:variant>
        <vt:i4>1572927</vt:i4>
      </vt:variant>
      <vt:variant>
        <vt:i4>128</vt:i4>
      </vt:variant>
      <vt:variant>
        <vt:i4>0</vt:i4>
      </vt:variant>
      <vt:variant>
        <vt:i4>5</vt:i4>
      </vt:variant>
      <vt:variant>
        <vt:lpwstr/>
      </vt:variant>
      <vt:variant>
        <vt:lpwstr>_Toc145331896</vt:lpwstr>
      </vt:variant>
      <vt:variant>
        <vt:i4>1572927</vt:i4>
      </vt:variant>
      <vt:variant>
        <vt:i4>122</vt:i4>
      </vt:variant>
      <vt:variant>
        <vt:i4>0</vt:i4>
      </vt:variant>
      <vt:variant>
        <vt:i4>5</vt:i4>
      </vt:variant>
      <vt:variant>
        <vt:lpwstr/>
      </vt:variant>
      <vt:variant>
        <vt:lpwstr>_Toc145331895</vt:lpwstr>
      </vt:variant>
      <vt:variant>
        <vt:i4>1572927</vt:i4>
      </vt:variant>
      <vt:variant>
        <vt:i4>116</vt:i4>
      </vt:variant>
      <vt:variant>
        <vt:i4>0</vt:i4>
      </vt:variant>
      <vt:variant>
        <vt:i4>5</vt:i4>
      </vt:variant>
      <vt:variant>
        <vt:lpwstr/>
      </vt:variant>
      <vt:variant>
        <vt:lpwstr>_Toc145331894</vt:lpwstr>
      </vt:variant>
      <vt:variant>
        <vt:i4>1572927</vt:i4>
      </vt:variant>
      <vt:variant>
        <vt:i4>110</vt:i4>
      </vt:variant>
      <vt:variant>
        <vt:i4>0</vt:i4>
      </vt:variant>
      <vt:variant>
        <vt:i4>5</vt:i4>
      </vt:variant>
      <vt:variant>
        <vt:lpwstr/>
      </vt:variant>
      <vt:variant>
        <vt:lpwstr>_Toc145331893</vt:lpwstr>
      </vt:variant>
      <vt:variant>
        <vt:i4>1572927</vt:i4>
      </vt:variant>
      <vt:variant>
        <vt:i4>104</vt:i4>
      </vt:variant>
      <vt:variant>
        <vt:i4>0</vt:i4>
      </vt:variant>
      <vt:variant>
        <vt:i4>5</vt:i4>
      </vt:variant>
      <vt:variant>
        <vt:lpwstr/>
      </vt:variant>
      <vt:variant>
        <vt:lpwstr>_Toc145331892</vt:lpwstr>
      </vt:variant>
      <vt:variant>
        <vt:i4>1572927</vt:i4>
      </vt:variant>
      <vt:variant>
        <vt:i4>98</vt:i4>
      </vt:variant>
      <vt:variant>
        <vt:i4>0</vt:i4>
      </vt:variant>
      <vt:variant>
        <vt:i4>5</vt:i4>
      </vt:variant>
      <vt:variant>
        <vt:lpwstr/>
      </vt:variant>
      <vt:variant>
        <vt:lpwstr>_Toc145331891</vt:lpwstr>
      </vt:variant>
      <vt:variant>
        <vt:i4>1572927</vt:i4>
      </vt:variant>
      <vt:variant>
        <vt:i4>92</vt:i4>
      </vt:variant>
      <vt:variant>
        <vt:i4>0</vt:i4>
      </vt:variant>
      <vt:variant>
        <vt:i4>5</vt:i4>
      </vt:variant>
      <vt:variant>
        <vt:lpwstr/>
      </vt:variant>
      <vt:variant>
        <vt:lpwstr>_Toc145331890</vt:lpwstr>
      </vt:variant>
      <vt:variant>
        <vt:i4>1638463</vt:i4>
      </vt:variant>
      <vt:variant>
        <vt:i4>86</vt:i4>
      </vt:variant>
      <vt:variant>
        <vt:i4>0</vt:i4>
      </vt:variant>
      <vt:variant>
        <vt:i4>5</vt:i4>
      </vt:variant>
      <vt:variant>
        <vt:lpwstr/>
      </vt:variant>
      <vt:variant>
        <vt:lpwstr>_Toc145331889</vt:lpwstr>
      </vt:variant>
      <vt:variant>
        <vt:i4>1638463</vt:i4>
      </vt:variant>
      <vt:variant>
        <vt:i4>80</vt:i4>
      </vt:variant>
      <vt:variant>
        <vt:i4>0</vt:i4>
      </vt:variant>
      <vt:variant>
        <vt:i4>5</vt:i4>
      </vt:variant>
      <vt:variant>
        <vt:lpwstr/>
      </vt:variant>
      <vt:variant>
        <vt:lpwstr>_Toc145331888</vt:lpwstr>
      </vt:variant>
      <vt:variant>
        <vt:i4>1638463</vt:i4>
      </vt:variant>
      <vt:variant>
        <vt:i4>74</vt:i4>
      </vt:variant>
      <vt:variant>
        <vt:i4>0</vt:i4>
      </vt:variant>
      <vt:variant>
        <vt:i4>5</vt:i4>
      </vt:variant>
      <vt:variant>
        <vt:lpwstr/>
      </vt:variant>
      <vt:variant>
        <vt:lpwstr>_Toc145331887</vt:lpwstr>
      </vt:variant>
      <vt:variant>
        <vt:i4>1638463</vt:i4>
      </vt:variant>
      <vt:variant>
        <vt:i4>68</vt:i4>
      </vt:variant>
      <vt:variant>
        <vt:i4>0</vt:i4>
      </vt:variant>
      <vt:variant>
        <vt:i4>5</vt:i4>
      </vt:variant>
      <vt:variant>
        <vt:lpwstr/>
      </vt:variant>
      <vt:variant>
        <vt:lpwstr>_Toc145331886</vt:lpwstr>
      </vt:variant>
      <vt:variant>
        <vt:i4>1638463</vt:i4>
      </vt:variant>
      <vt:variant>
        <vt:i4>62</vt:i4>
      </vt:variant>
      <vt:variant>
        <vt:i4>0</vt:i4>
      </vt:variant>
      <vt:variant>
        <vt:i4>5</vt:i4>
      </vt:variant>
      <vt:variant>
        <vt:lpwstr/>
      </vt:variant>
      <vt:variant>
        <vt:lpwstr>_Toc145331885</vt:lpwstr>
      </vt:variant>
      <vt:variant>
        <vt:i4>1638463</vt:i4>
      </vt:variant>
      <vt:variant>
        <vt:i4>56</vt:i4>
      </vt:variant>
      <vt:variant>
        <vt:i4>0</vt:i4>
      </vt:variant>
      <vt:variant>
        <vt:i4>5</vt:i4>
      </vt:variant>
      <vt:variant>
        <vt:lpwstr/>
      </vt:variant>
      <vt:variant>
        <vt:lpwstr>_Toc145331884</vt:lpwstr>
      </vt:variant>
      <vt:variant>
        <vt:i4>1638463</vt:i4>
      </vt:variant>
      <vt:variant>
        <vt:i4>50</vt:i4>
      </vt:variant>
      <vt:variant>
        <vt:i4>0</vt:i4>
      </vt:variant>
      <vt:variant>
        <vt:i4>5</vt:i4>
      </vt:variant>
      <vt:variant>
        <vt:lpwstr/>
      </vt:variant>
      <vt:variant>
        <vt:lpwstr>_Toc145331883</vt:lpwstr>
      </vt:variant>
      <vt:variant>
        <vt:i4>1638463</vt:i4>
      </vt:variant>
      <vt:variant>
        <vt:i4>44</vt:i4>
      </vt:variant>
      <vt:variant>
        <vt:i4>0</vt:i4>
      </vt:variant>
      <vt:variant>
        <vt:i4>5</vt:i4>
      </vt:variant>
      <vt:variant>
        <vt:lpwstr/>
      </vt:variant>
      <vt:variant>
        <vt:lpwstr>_Toc145331882</vt:lpwstr>
      </vt:variant>
      <vt:variant>
        <vt:i4>1638463</vt:i4>
      </vt:variant>
      <vt:variant>
        <vt:i4>38</vt:i4>
      </vt:variant>
      <vt:variant>
        <vt:i4>0</vt:i4>
      </vt:variant>
      <vt:variant>
        <vt:i4>5</vt:i4>
      </vt:variant>
      <vt:variant>
        <vt:lpwstr/>
      </vt:variant>
      <vt:variant>
        <vt:lpwstr>_Toc145331881</vt:lpwstr>
      </vt:variant>
      <vt:variant>
        <vt:i4>1638463</vt:i4>
      </vt:variant>
      <vt:variant>
        <vt:i4>32</vt:i4>
      </vt:variant>
      <vt:variant>
        <vt:i4>0</vt:i4>
      </vt:variant>
      <vt:variant>
        <vt:i4>5</vt:i4>
      </vt:variant>
      <vt:variant>
        <vt:lpwstr/>
      </vt:variant>
      <vt:variant>
        <vt:lpwstr>_Toc145331880</vt:lpwstr>
      </vt:variant>
      <vt:variant>
        <vt:i4>1441855</vt:i4>
      </vt:variant>
      <vt:variant>
        <vt:i4>26</vt:i4>
      </vt:variant>
      <vt:variant>
        <vt:i4>0</vt:i4>
      </vt:variant>
      <vt:variant>
        <vt:i4>5</vt:i4>
      </vt:variant>
      <vt:variant>
        <vt:lpwstr/>
      </vt:variant>
      <vt:variant>
        <vt:lpwstr>_Toc145331879</vt:lpwstr>
      </vt:variant>
      <vt:variant>
        <vt:i4>1441855</vt:i4>
      </vt:variant>
      <vt:variant>
        <vt:i4>20</vt:i4>
      </vt:variant>
      <vt:variant>
        <vt:i4>0</vt:i4>
      </vt:variant>
      <vt:variant>
        <vt:i4>5</vt:i4>
      </vt:variant>
      <vt:variant>
        <vt:lpwstr/>
      </vt:variant>
      <vt:variant>
        <vt:lpwstr>_Toc145331878</vt:lpwstr>
      </vt:variant>
      <vt:variant>
        <vt:i4>1441855</vt:i4>
      </vt:variant>
      <vt:variant>
        <vt:i4>14</vt:i4>
      </vt:variant>
      <vt:variant>
        <vt:i4>0</vt:i4>
      </vt:variant>
      <vt:variant>
        <vt:i4>5</vt:i4>
      </vt:variant>
      <vt:variant>
        <vt:lpwstr/>
      </vt:variant>
      <vt:variant>
        <vt:lpwstr>_Toc145331877</vt:lpwstr>
      </vt:variant>
      <vt:variant>
        <vt:i4>1441855</vt:i4>
      </vt:variant>
      <vt:variant>
        <vt:i4>8</vt:i4>
      </vt:variant>
      <vt:variant>
        <vt:i4>0</vt:i4>
      </vt:variant>
      <vt:variant>
        <vt:i4>5</vt:i4>
      </vt:variant>
      <vt:variant>
        <vt:lpwstr/>
      </vt:variant>
      <vt:variant>
        <vt:lpwstr>_Toc145331876</vt:lpwstr>
      </vt:variant>
      <vt:variant>
        <vt:i4>1441855</vt:i4>
      </vt:variant>
      <vt:variant>
        <vt:i4>2</vt:i4>
      </vt:variant>
      <vt:variant>
        <vt:i4>0</vt:i4>
      </vt:variant>
      <vt:variant>
        <vt:i4>5</vt:i4>
      </vt:variant>
      <vt:variant>
        <vt:lpwstr/>
      </vt:variant>
      <vt:variant>
        <vt:lpwstr>_Toc145331875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Horler, Samuel (PMP-E/F)</dc:creator>
  <cp:lastModifiedBy>Microsoft Office User</cp:lastModifiedBy>
  <cp:revision>8</cp:revision>
  <cp:lastPrinted>2016-05-09T22:22:00Z</cp:lastPrinted>
  <dcterms:created xsi:type="dcterms:W3CDTF">2019-05-01T20:37:00Z</dcterms:created>
  <dcterms:modified xsi:type="dcterms:W3CDTF">2019-05-01T20:53:00Z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0">
    <vt:lpwstr>1ce9b12b-25a0-4e30-8d16-14d67c8b34f9</vt:lpwstr>
  </property>
  <property fmtid="{D5CDD505-2E9C-101B-9397-08002B2CF9AE}" pid="3" name="CitaviDocumentProperty_7">
    <vt:lpwstr>Diss_Expose_Horler</vt:lpwstr>
  </property>
  <property fmtid="{D5CDD505-2E9C-101B-9397-08002B2CF9AE}" pid="4" name="CitaviDocumentProperty_6">
    <vt:lpwstr>False</vt:lpwstr>
  </property>
  <property fmtid="{D5CDD505-2E9C-101B-9397-08002B2CF9AE}" pid="5" name="CitaviDocumentProperty_1">
    <vt:lpwstr>4.6.0.0</vt:lpwstr>
  </property>
  <property fmtid="{D5CDD505-2E9C-101B-9397-08002B2CF9AE}" pid="6" name="CitaviDocumentProperty_8">
    <vt:lpwstr>C:\Users\samh\Desktop\D\Exposé\Diss_Expose_Horler\Diss_Expose_Horler.ctv4</vt:lpwstr>
  </property>
</Properties>
</file>